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33BC" w14:textId="77777777" w:rsidR="00D665F5" w:rsidRDefault="006F1C24" w:rsidP="00D665F5">
      <w:pPr>
        <w:spacing w:after="240"/>
        <w:jc w:val="right"/>
        <w:rPr>
          <w:sz w:val="22"/>
          <w:szCs w:val="22"/>
        </w:rPr>
      </w:pPr>
      <w:r w:rsidRPr="006F1C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1C24">
        <w:rPr>
          <w:sz w:val="22"/>
          <w:szCs w:val="22"/>
        </w:rPr>
        <w:t>2021-08-09</w:t>
      </w:r>
    </w:p>
    <w:p w14:paraId="474A890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1773081" w14:textId="77777777" w:rsidR="006F1C24" w:rsidRPr="006F1C24" w:rsidRDefault="006F1C24" w:rsidP="00577BC6">
      <w:pPr>
        <w:spacing w:after="40"/>
        <w:rPr>
          <w:b/>
          <w:bCs/>
          <w:sz w:val="22"/>
          <w:szCs w:val="22"/>
        </w:rPr>
      </w:pPr>
      <w:r w:rsidRPr="006F1C24">
        <w:rPr>
          <w:b/>
          <w:bCs/>
          <w:sz w:val="22"/>
          <w:szCs w:val="22"/>
        </w:rPr>
        <w:t>Akademia Górniczo - Hutnicza</w:t>
      </w:r>
    </w:p>
    <w:p w14:paraId="248C745F" w14:textId="77777777" w:rsidR="006F1C24" w:rsidRPr="006F1C24" w:rsidRDefault="006F1C24" w:rsidP="00577BC6">
      <w:pPr>
        <w:spacing w:after="40"/>
        <w:rPr>
          <w:b/>
          <w:bCs/>
          <w:sz w:val="22"/>
          <w:szCs w:val="22"/>
        </w:rPr>
      </w:pPr>
      <w:r w:rsidRPr="006F1C24">
        <w:rPr>
          <w:b/>
          <w:bCs/>
          <w:sz w:val="22"/>
          <w:szCs w:val="22"/>
        </w:rPr>
        <w:t>im. Stanisława Staszica w Krakowie</w:t>
      </w:r>
    </w:p>
    <w:p w14:paraId="3B591A22" w14:textId="77777777" w:rsidR="00D665F5" w:rsidRPr="00D91931" w:rsidRDefault="006F1C24" w:rsidP="00577BC6">
      <w:pPr>
        <w:spacing w:after="40"/>
        <w:rPr>
          <w:b/>
          <w:bCs/>
          <w:sz w:val="22"/>
          <w:szCs w:val="22"/>
        </w:rPr>
      </w:pPr>
      <w:r w:rsidRPr="006F1C24">
        <w:rPr>
          <w:b/>
          <w:bCs/>
          <w:sz w:val="22"/>
          <w:szCs w:val="22"/>
        </w:rPr>
        <w:t>Dział Zamówień Publicznych</w:t>
      </w:r>
    </w:p>
    <w:p w14:paraId="644C57FA" w14:textId="77777777" w:rsidR="00D665F5" w:rsidRPr="00BD5546" w:rsidRDefault="006F1C24" w:rsidP="00D665F5">
      <w:pPr>
        <w:rPr>
          <w:sz w:val="22"/>
          <w:szCs w:val="22"/>
        </w:rPr>
      </w:pPr>
      <w:r w:rsidRPr="006F1C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1C24">
        <w:rPr>
          <w:sz w:val="22"/>
          <w:szCs w:val="22"/>
        </w:rPr>
        <w:t>30</w:t>
      </w:r>
    </w:p>
    <w:p w14:paraId="5FD7F28D" w14:textId="77777777" w:rsidR="00D665F5" w:rsidRPr="00BD5546" w:rsidRDefault="006F1C24" w:rsidP="00D665F5">
      <w:pPr>
        <w:rPr>
          <w:sz w:val="22"/>
          <w:szCs w:val="22"/>
        </w:rPr>
      </w:pPr>
      <w:r w:rsidRPr="006F1C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1C24">
        <w:rPr>
          <w:sz w:val="22"/>
          <w:szCs w:val="22"/>
        </w:rPr>
        <w:t>Kraków</w:t>
      </w:r>
    </w:p>
    <w:p w14:paraId="7A80F82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BD678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D38B0A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DCF87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35B1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1C24" w:rsidRPr="006F1C24">
        <w:rPr>
          <w:b/>
          <w:sz w:val="22"/>
          <w:szCs w:val="22"/>
        </w:rPr>
        <w:t>KC-</w:t>
      </w:r>
      <w:proofErr w:type="spellStart"/>
      <w:r w:rsidR="006F1C24" w:rsidRPr="006F1C24">
        <w:rPr>
          <w:b/>
          <w:sz w:val="22"/>
          <w:szCs w:val="22"/>
        </w:rPr>
        <w:t>zp</w:t>
      </w:r>
      <w:proofErr w:type="spellEnd"/>
      <w:r w:rsidR="006F1C24" w:rsidRPr="006F1C24">
        <w:rPr>
          <w:b/>
          <w:sz w:val="22"/>
          <w:szCs w:val="22"/>
        </w:rPr>
        <w:t>. 272-327/21</w:t>
      </w:r>
      <w:r w:rsidR="00A80738">
        <w:rPr>
          <w:sz w:val="24"/>
        </w:rPr>
        <w:tab/>
        <w:t xml:space="preserve"> </w:t>
      </w:r>
    </w:p>
    <w:p w14:paraId="50F0BA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22A5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66A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8DFA1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C007A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F1FCC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1C24" w:rsidRPr="006F1C2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07AAB0C" w14:textId="69564A01" w:rsidR="00A80738" w:rsidRPr="00577BC6" w:rsidRDefault="006F1C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1C24">
        <w:rPr>
          <w:b/>
          <w:sz w:val="22"/>
          <w:szCs w:val="22"/>
        </w:rPr>
        <w:t>Dostaw</w:t>
      </w:r>
      <w:r w:rsidR="0093622A">
        <w:rPr>
          <w:b/>
          <w:sz w:val="22"/>
          <w:szCs w:val="22"/>
        </w:rPr>
        <w:t>ę</w:t>
      </w:r>
      <w:r w:rsidRPr="006F1C24">
        <w:rPr>
          <w:b/>
          <w:sz w:val="22"/>
          <w:szCs w:val="22"/>
        </w:rPr>
        <w:t xml:space="preserve"> serwera obliczeniowego - KC-</w:t>
      </w:r>
      <w:proofErr w:type="spellStart"/>
      <w:r w:rsidRPr="006F1C24">
        <w:rPr>
          <w:b/>
          <w:sz w:val="22"/>
          <w:szCs w:val="22"/>
        </w:rPr>
        <w:t>zp</w:t>
      </w:r>
      <w:proofErr w:type="spellEnd"/>
      <w:r w:rsidRPr="006F1C24">
        <w:rPr>
          <w:b/>
          <w:sz w:val="22"/>
          <w:szCs w:val="22"/>
        </w:rPr>
        <w:t>. 272-327/21</w:t>
      </w:r>
    </w:p>
    <w:p w14:paraId="7D00958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1C24" w:rsidRPr="006F1C2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75D97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1C24" w:rsidRPr="006F1C24">
        <w:rPr>
          <w:sz w:val="22"/>
          <w:szCs w:val="22"/>
        </w:rPr>
        <w:t>09/08/2021</w:t>
      </w:r>
      <w:r w:rsidR="00FF4AB1" w:rsidRPr="00577BC6">
        <w:rPr>
          <w:sz w:val="22"/>
          <w:szCs w:val="22"/>
        </w:rPr>
        <w:t xml:space="preserve"> o godz. </w:t>
      </w:r>
      <w:r w:rsidR="006F1C24" w:rsidRPr="006F1C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167FFF3" w14:textId="77777777" w:rsidTr="003F57CD">
        <w:tc>
          <w:tcPr>
            <w:tcW w:w="993" w:type="dxa"/>
            <w:shd w:val="clear" w:color="auto" w:fill="auto"/>
            <w:vAlign w:val="center"/>
          </w:tcPr>
          <w:p w14:paraId="362401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6D58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176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1C24" w:rsidRPr="00493F8C" w14:paraId="5E20E83A" w14:textId="77777777" w:rsidTr="00997B58">
        <w:tc>
          <w:tcPr>
            <w:tcW w:w="993" w:type="dxa"/>
            <w:shd w:val="clear" w:color="auto" w:fill="auto"/>
            <w:vAlign w:val="center"/>
          </w:tcPr>
          <w:p w14:paraId="4DD2E6D1" w14:textId="77777777" w:rsidR="006F1C24" w:rsidRPr="00490DC0" w:rsidRDefault="006F1C24" w:rsidP="00997B58">
            <w:pPr>
              <w:spacing w:before="120" w:after="120"/>
              <w:jc w:val="center"/>
            </w:pPr>
            <w:r w:rsidRPr="006F1C24">
              <w:t>1</w:t>
            </w:r>
          </w:p>
        </w:tc>
        <w:tc>
          <w:tcPr>
            <w:tcW w:w="5244" w:type="dxa"/>
            <w:shd w:val="clear" w:color="auto" w:fill="auto"/>
          </w:tcPr>
          <w:p w14:paraId="2EEDBC17" w14:textId="0A37D94D" w:rsidR="006F1C24" w:rsidRPr="00490DC0" w:rsidRDefault="006F1C24" w:rsidP="00997B58">
            <w:pPr>
              <w:spacing w:before="40"/>
            </w:pPr>
            <w:r w:rsidRPr="006F1C24">
              <w:t>BIZSERVER S</w:t>
            </w:r>
            <w:r w:rsidR="0093622A">
              <w:t>p. z o.o.</w:t>
            </w:r>
          </w:p>
          <w:p w14:paraId="715581DD" w14:textId="754E5BC9" w:rsidR="006F1C24" w:rsidRPr="00490DC0" w:rsidRDefault="0093622A" w:rsidP="00997B58">
            <w:r>
              <w:t xml:space="preserve">ul. </w:t>
            </w:r>
            <w:r w:rsidR="006F1C24" w:rsidRPr="006F1C24">
              <w:t>Albatrosów</w:t>
            </w:r>
            <w:r w:rsidR="006F1C24" w:rsidRPr="00490DC0">
              <w:t xml:space="preserve"> </w:t>
            </w:r>
            <w:r w:rsidR="006F1C24" w:rsidRPr="006F1C24">
              <w:t>1</w:t>
            </w:r>
            <w:r w:rsidR="006F1C24" w:rsidRPr="00490DC0">
              <w:t xml:space="preserve"> </w:t>
            </w:r>
          </w:p>
          <w:p w14:paraId="7863EE5F" w14:textId="390E1274" w:rsidR="006F1C24" w:rsidRPr="00490DC0" w:rsidRDefault="006F1C24" w:rsidP="00997B58">
            <w:pPr>
              <w:spacing w:after="40"/>
              <w:jc w:val="both"/>
            </w:pPr>
            <w:r w:rsidRPr="006F1C24">
              <w:t>30-716</w:t>
            </w:r>
            <w:r w:rsidRPr="00490DC0">
              <w:t xml:space="preserve"> </w:t>
            </w:r>
            <w:r w:rsidRPr="006F1C24">
              <w:t>K</w:t>
            </w:r>
            <w:r w:rsidR="0093622A" w:rsidRPr="006F1C24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CB2B7" w14:textId="77777777" w:rsidR="006F1C24" w:rsidRPr="00490DC0" w:rsidRDefault="006F1C24" w:rsidP="00997B58">
            <w:pPr>
              <w:spacing w:before="120" w:after="120"/>
              <w:jc w:val="both"/>
            </w:pPr>
            <w:r w:rsidRPr="006F1C24">
              <w:t>30 135.00 zł</w:t>
            </w:r>
          </w:p>
        </w:tc>
      </w:tr>
      <w:tr w:rsidR="006F1C24" w:rsidRPr="00493F8C" w14:paraId="6628EF71" w14:textId="77777777" w:rsidTr="00997B58">
        <w:tc>
          <w:tcPr>
            <w:tcW w:w="993" w:type="dxa"/>
            <w:shd w:val="clear" w:color="auto" w:fill="auto"/>
            <w:vAlign w:val="center"/>
          </w:tcPr>
          <w:p w14:paraId="2F79D96E" w14:textId="77777777" w:rsidR="006F1C24" w:rsidRPr="00490DC0" w:rsidRDefault="006F1C24" w:rsidP="00997B58">
            <w:pPr>
              <w:spacing w:before="120" w:after="120"/>
              <w:jc w:val="center"/>
            </w:pPr>
            <w:r w:rsidRPr="006F1C24">
              <w:t>2</w:t>
            </w:r>
          </w:p>
        </w:tc>
        <w:tc>
          <w:tcPr>
            <w:tcW w:w="5244" w:type="dxa"/>
            <w:shd w:val="clear" w:color="auto" w:fill="auto"/>
          </w:tcPr>
          <w:p w14:paraId="70971B10" w14:textId="77777777" w:rsidR="006F1C24" w:rsidRPr="00490DC0" w:rsidRDefault="006F1C24" w:rsidP="00997B58">
            <w:pPr>
              <w:spacing w:before="40"/>
            </w:pPr>
            <w:proofErr w:type="spellStart"/>
            <w:r w:rsidRPr="006F1C24">
              <w:t>Gigaserwer</w:t>
            </w:r>
            <w:proofErr w:type="spellEnd"/>
            <w:r w:rsidRPr="006F1C24">
              <w:t xml:space="preserve"> Sp. z o.o.</w:t>
            </w:r>
          </w:p>
          <w:p w14:paraId="6FF6274D" w14:textId="7D22E7D8" w:rsidR="006F1C24" w:rsidRPr="00490DC0" w:rsidRDefault="0093622A" w:rsidP="00997B58">
            <w:r>
              <w:t xml:space="preserve">ul. </w:t>
            </w:r>
            <w:proofErr w:type="spellStart"/>
            <w:r w:rsidR="006F1C24" w:rsidRPr="006F1C24">
              <w:t>Bielowicza</w:t>
            </w:r>
            <w:proofErr w:type="spellEnd"/>
            <w:r w:rsidR="006F1C24" w:rsidRPr="00490DC0">
              <w:t xml:space="preserve"> </w:t>
            </w:r>
            <w:r w:rsidR="006F1C24" w:rsidRPr="006F1C24">
              <w:t>4</w:t>
            </w:r>
            <w:r w:rsidR="006F1C24" w:rsidRPr="00490DC0">
              <w:t xml:space="preserve"> </w:t>
            </w:r>
          </w:p>
          <w:p w14:paraId="514EA3CA" w14:textId="5DAA1116" w:rsidR="006F1C24" w:rsidRPr="00490DC0" w:rsidRDefault="006F1C24" w:rsidP="00997B58">
            <w:pPr>
              <w:spacing w:after="40"/>
              <w:jc w:val="both"/>
            </w:pPr>
            <w:r w:rsidRPr="006F1C24">
              <w:t>32-040</w:t>
            </w:r>
            <w:r w:rsidRPr="00490DC0">
              <w:t xml:space="preserve"> </w:t>
            </w:r>
            <w:r w:rsidRPr="006F1C24">
              <w:t>Ś</w:t>
            </w:r>
            <w:r w:rsidR="0093622A" w:rsidRPr="006F1C24">
              <w:t xml:space="preserve">wiątniki </w:t>
            </w:r>
            <w:r w:rsidR="0093622A">
              <w:t>G</w:t>
            </w:r>
            <w:r w:rsidR="0093622A" w:rsidRPr="006F1C24">
              <w:t>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E6F19" w14:textId="77777777" w:rsidR="006F1C24" w:rsidRPr="00490DC0" w:rsidRDefault="006F1C24" w:rsidP="00997B58">
            <w:pPr>
              <w:spacing w:before="120" w:after="120"/>
              <w:jc w:val="both"/>
            </w:pPr>
            <w:r w:rsidRPr="006F1C24">
              <w:t>31 788.96 zł</w:t>
            </w:r>
          </w:p>
        </w:tc>
      </w:tr>
      <w:tr w:rsidR="006F1C24" w:rsidRPr="00493F8C" w14:paraId="1FF2D94C" w14:textId="77777777" w:rsidTr="00997B58">
        <w:tc>
          <w:tcPr>
            <w:tcW w:w="993" w:type="dxa"/>
            <w:shd w:val="clear" w:color="auto" w:fill="auto"/>
            <w:vAlign w:val="center"/>
          </w:tcPr>
          <w:p w14:paraId="4B76A854" w14:textId="77777777" w:rsidR="006F1C24" w:rsidRPr="00490DC0" w:rsidRDefault="006F1C24" w:rsidP="00997B58">
            <w:pPr>
              <w:spacing w:before="120" w:after="120"/>
              <w:jc w:val="center"/>
            </w:pPr>
            <w:r w:rsidRPr="006F1C24">
              <w:t>3</w:t>
            </w:r>
          </w:p>
        </w:tc>
        <w:tc>
          <w:tcPr>
            <w:tcW w:w="5244" w:type="dxa"/>
            <w:shd w:val="clear" w:color="auto" w:fill="auto"/>
          </w:tcPr>
          <w:p w14:paraId="22247609" w14:textId="77777777" w:rsidR="006F1C24" w:rsidRPr="00490DC0" w:rsidRDefault="006F1C24" w:rsidP="00997B58">
            <w:pPr>
              <w:spacing w:before="40"/>
            </w:pPr>
            <w:r w:rsidRPr="006F1C24">
              <w:t>PROGRESS Systemy Komputerowe Sp. z o.o.</w:t>
            </w:r>
          </w:p>
          <w:p w14:paraId="6BD0F0BD" w14:textId="77777777" w:rsidR="006F1C24" w:rsidRPr="00490DC0" w:rsidRDefault="006F1C24" w:rsidP="00997B58">
            <w:r w:rsidRPr="006F1C24">
              <w:t>Al. Mickiewicza</w:t>
            </w:r>
            <w:r w:rsidRPr="00490DC0">
              <w:t xml:space="preserve"> </w:t>
            </w:r>
            <w:r w:rsidRPr="006F1C24">
              <w:t>27</w:t>
            </w:r>
            <w:r w:rsidRPr="00490DC0">
              <w:t xml:space="preserve"> </w:t>
            </w:r>
          </w:p>
          <w:p w14:paraId="49B068B6" w14:textId="77777777" w:rsidR="006F1C24" w:rsidRPr="00490DC0" w:rsidRDefault="006F1C24" w:rsidP="00997B58">
            <w:pPr>
              <w:spacing w:after="40"/>
              <w:jc w:val="both"/>
            </w:pPr>
            <w:r w:rsidRPr="006F1C24">
              <w:t>31-120</w:t>
            </w:r>
            <w:r w:rsidRPr="00490DC0">
              <w:t xml:space="preserve"> </w:t>
            </w:r>
            <w:r w:rsidRPr="006F1C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ADF73F" w14:textId="77777777" w:rsidR="006F1C24" w:rsidRPr="00490DC0" w:rsidRDefault="006F1C24" w:rsidP="00997B58">
            <w:pPr>
              <w:spacing w:before="120" w:after="120"/>
              <w:jc w:val="both"/>
            </w:pPr>
            <w:r w:rsidRPr="006F1C24">
              <w:t>32 336.70 zł</w:t>
            </w:r>
          </w:p>
        </w:tc>
      </w:tr>
    </w:tbl>
    <w:p w14:paraId="4286EEE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D8914C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6B6EFBD" w14:textId="605E538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A4082" w14:textId="77777777" w:rsidR="006A20C2" w:rsidRDefault="006A20C2">
      <w:r>
        <w:separator/>
      </w:r>
    </w:p>
  </w:endnote>
  <w:endnote w:type="continuationSeparator" w:id="0">
    <w:p w14:paraId="016C48D3" w14:textId="77777777" w:rsidR="006A20C2" w:rsidRDefault="006A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892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36B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0B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B3C340">
        <v:line id="_x0000_s2049" style="position:absolute;left:0;text-align:left;z-index:251657728" from="-3.85pt,8.7pt" to="455.15pt,8.7pt"/>
      </w:pict>
    </w:r>
  </w:p>
  <w:p w14:paraId="727E70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B35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ECEA22" w14:textId="77777777" w:rsidR="009F189D" w:rsidRDefault="009F189D">
    <w:pPr>
      <w:pStyle w:val="Stopka"/>
      <w:tabs>
        <w:tab w:val="clear" w:pos="4536"/>
      </w:tabs>
      <w:jc w:val="center"/>
    </w:pPr>
  </w:p>
  <w:p w14:paraId="7CDF0F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B96EB" w14:textId="77777777" w:rsidR="006A20C2" w:rsidRDefault="006A20C2">
      <w:r>
        <w:separator/>
      </w:r>
    </w:p>
  </w:footnote>
  <w:footnote w:type="continuationSeparator" w:id="0">
    <w:p w14:paraId="7DD85393" w14:textId="77777777" w:rsidR="006A20C2" w:rsidRDefault="006A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238F3" w14:textId="77777777" w:rsidR="006F1C24" w:rsidRDefault="006F1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2F72" w14:textId="77777777" w:rsidR="006F1C24" w:rsidRDefault="006F1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6F81" w14:textId="77777777" w:rsidR="006F1C24" w:rsidRDefault="006F1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0C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20C2"/>
    <w:rsid w:val="006F1C24"/>
    <w:rsid w:val="00843263"/>
    <w:rsid w:val="00861E75"/>
    <w:rsid w:val="0093622A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18C30B"/>
  <w15:chartTrackingRefBased/>
  <w15:docId w15:val="{0F81B760-F293-4AB9-AACF-821DCC7C9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2021-08-09T08:57:00Z</dcterms:created>
  <dcterms:modified xsi:type="dcterms:W3CDTF">2021-08-09T08:57:00Z</dcterms:modified>
</cp:coreProperties>
</file>