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543FD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43FDE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Pr="00543FDE">
        <w:rPr>
          <w:sz w:val="22"/>
          <w:szCs w:val="22"/>
        </w:rPr>
        <w:t>2021-08-05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543FDE" w:rsidP="00FB7F50">
      <w:pPr>
        <w:spacing w:after="40"/>
        <w:rPr>
          <w:b/>
          <w:bCs/>
          <w:sz w:val="22"/>
          <w:szCs w:val="22"/>
        </w:rPr>
      </w:pPr>
      <w:r w:rsidRPr="00543FDE">
        <w:rPr>
          <w:b/>
          <w:bCs/>
          <w:sz w:val="22"/>
          <w:szCs w:val="22"/>
        </w:rPr>
        <w:t>Politechnika Częstochowska</w:t>
      </w:r>
    </w:p>
    <w:p w:rsidR="00FB7F50" w:rsidRPr="002245BE" w:rsidRDefault="00543FDE" w:rsidP="00FB7F50">
      <w:pPr>
        <w:rPr>
          <w:sz w:val="22"/>
          <w:szCs w:val="22"/>
        </w:rPr>
      </w:pPr>
      <w:r w:rsidRPr="00543FDE">
        <w:rPr>
          <w:sz w:val="22"/>
          <w:szCs w:val="22"/>
        </w:rPr>
        <w:t>Dąbrowskiego</w:t>
      </w:r>
      <w:r w:rsidR="00FB7F50" w:rsidRPr="002245BE">
        <w:rPr>
          <w:sz w:val="22"/>
          <w:szCs w:val="22"/>
        </w:rPr>
        <w:t xml:space="preserve"> </w:t>
      </w:r>
      <w:r w:rsidRPr="00543FDE">
        <w:rPr>
          <w:sz w:val="22"/>
          <w:szCs w:val="22"/>
        </w:rPr>
        <w:t>69</w:t>
      </w:r>
    </w:p>
    <w:p w:rsidR="00FB7F50" w:rsidRPr="002245BE" w:rsidRDefault="00543FDE" w:rsidP="00FB7F50">
      <w:pPr>
        <w:rPr>
          <w:sz w:val="22"/>
          <w:szCs w:val="22"/>
        </w:rPr>
      </w:pPr>
      <w:r w:rsidRPr="00543FDE">
        <w:rPr>
          <w:sz w:val="22"/>
          <w:szCs w:val="22"/>
        </w:rPr>
        <w:t>42-201</w:t>
      </w:r>
      <w:r w:rsidR="00FB7F50" w:rsidRPr="002245BE">
        <w:rPr>
          <w:sz w:val="22"/>
          <w:szCs w:val="22"/>
        </w:rPr>
        <w:t xml:space="preserve"> </w:t>
      </w:r>
      <w:r w:rsidRPr="00543FDE">
        <w:rPr>
          <w:sz w:val="22"/>
          <w:szCs w:val="22"/>
        </w:rPr>
        <w:t>Częstochowa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543FDE" w:rsidRPr="00607F9B" w:rsidTr="009C5F88">
        <w:trPr>
          <w:trHeight w:val="638"/>
        </w:trPr>
        <w:tc>
          <w:tcPr>
            <w:tcW w:w="959" w:type="dxa"/>
            <w:shd w:val="clear" w:color="auto" w:fill="auto"/>
          </w:tcPr>
          <w:p w:rsidR="00543FDE" w:rsidRPr="00607F9B" w:rsidRDefault="00543FDE" w:rsidP="009C5F8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43FDE" w:rsidRPr="00607F9B" w:rsidRDefault="00543FDE" w:rsidP="009C5F8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43FDE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43FDE">
              <w:rPr>
                <w:b/>
                <w:bCs/>
                <w:sz w:val="22"/>
                <w:szCs w:val="22"/>
              </w:rPr>
              <w:t>Przeprowadzenie szkoleń dla kadry zarządczej i administracyjnej Politechniki Częstochowskiej w ramach projektu "Zintegrowany Program Rozwoju Politechniki Częstochowskiej" POWR.03.05.00-00-Z008/18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43FDE">
              <w:rPr>
                <w:b/>
                <w:sz w:val="22"/>
                <w:szCs w:val="22"/>
              </w:rPr>
              <w:t>ZP/US-05/21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543FDE" w:rsidRPr="00543FDE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543FDE" w:rsidRPr="00543FDE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  <w:bookmarkStart w:id="1" w:name="_GoBack"/>
      <w:bookmarkEnd w:id="1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43FDE" w:rsidTr="0084603C">
        <w:tblPrEx>
          <w:tblCellMar>
            <w:top w:w="0" w:type="dxa"/>
            <w:bottom w:w="0" w:type="dxa"/>
          </w:tblCellMar>
        </w:tblPrEx>
        <w:trPr>
          <w:cantSplit/>
          <w:trHeight w:val="3109"/>
        </w:trPr>
        <w:tc>
          <w:tcPr>
            <w:tcW w:w="9498" w:type="dxa"/>
          </w:tcPr>
          <w:p w:rsidR="00543FDE" w:rsidRPr="00D26ED6" w:rsidRDefault="00543FDE" w:rsidP="009C5F8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43FDE">
              <w:rPr>
                <w:b/>
                <w:sz w:val="22"/>
                <w:szCs w:val="22"/>
              </w:rPr>
              <w:t>Brainstorm</w:t>
            </w:r>
            <w:proofErr w:type="spellEnd"/>
            <w:r w:rsidRPr="00543FD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43FDE">
              <w:rPr>
                <w:b/>
                <w:sz w:val="22"/>
                <w:szCs w:val="22"/>
              </w:rPr>
              <w:t>Group</w:t>
            </w:r>
            <w:proofErr w:type="spellEnd"/>
          </w:p>
          <w:p w:rsidR="00543FDE" w:rsidRPr="009F0E5C" w:rsidRDefault="00543FDE" w:rsidP="009C5F88">
            <w:pPr>
              <w:jc w:val="both"/>
              <w:rPr>
                <w:bCs/>
                <w:sz w:val="22"/>
                <w:szCs w:val="22"/>
              </w:rPr>
            </w:pPr>
            <w:r w:rsidRPr="00543FDE">
              <w:rPr>
                <w:bCs/>
                <w:sz w:val="22"/>
                <w:szCs w:val="22"/>
              </w:rPr>
              <w:t>Perla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43FDE">
              <w:rPr>
                <w:bCs/>
                <w:sz w:val="22"/>
                <w:szCs w:val="22"/>
              </w:rPr>
              <w:t>10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43FDE" w:rsidRPr="009F0E5C" w:rsidRDefault="00543FDE" w:rsidP="009C5F88">
            <w:pPr>
              <w:jc w:val="both"/>
              <w:rPr>
                <w:bCs/>
                <w:sz w:val="22"/>
                <w:szCs w:val="22"/>
              </w:rPr>
            </w:pPr>
            <w:r w:rsidRPr="00543FDE">
              <w:rPr>
                <w:bCs/>
                <w:sz w:val="22"/>
                <w:szCs w:val="22"/>
              </w:rPr>
              <w:t>41-300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43FDE">
              <w:rPr>
                <w:bCs/>
                <w:sz w:val="22"/>
                <w:szCs w:val="22"/>
              </w:rPr>
              <w:t>Dąbrowa Górnicza</w:t>
            </w:r>
          </w:p>
          <w:p w:rsidR="00543FDE" w:rsidRDefault="00543FDE" w:rsidP="009C5F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43FDE" w:rsidRPr="00211A34" w:rsidRDefault="00543FDE" w:rsidP="009C5F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43FDE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43FDE">
              <w:rPr>
                <w:sz w:val="22"/>
                <w:szCs w:val="22"/>
              </w:rPr>
              <w:t xml:space="preserve">Szkolenie: </w:t>
            </w:r>
            <w:proofErr w:type="spellStart"/>
            <w:r w:rsidRPr="00543FDE">
              <w:rPr>
                <w:sz w:val="22"/>
                <w:szCs w:val="22"/>
              </w:rPr>
              <w:t>Kaizen</w:t>
            </w:r>
            <w:proofErr w:type="spellEnd"/>
            <w:r w:rsidRPr="00543FDE">
              <w:rPr>
                <w:sz w:val="22"/>
                <w:szCs w:val="22"/>
              </w:rPr>
              <w:t xml:space="preserve"> (w praktyce administracyjnej), cykl </w:t>
            </w:r>
            <w:proofErr w:type="spellStart"/>
            <w:r w:rsidRPr="00543FDE">
              <w:rPr>
                <w:sz w:val="22"/>
                <w:szCs w:val="22"/>
              </w:rPr>
              <w:t>Demminga</w:t>
            </w:r>
            <w:proofErr w:type="spellEnd"/>
            <w:r w:rsidRPr="00543FDE">
              <w:rPr>
                <w:sz w:val="22"/>
                <w:szCs w:val="22"/>
              </w:rPr>
              <w:t xml:space="preserve"> i inne narzędzia realizowania procesów zarządczych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43FDE">
              <w:rPr>
                <w:b/>
                <w:sz w:val="22"/>
                <w:szCs w:val="22"/>
              </w:rPr>
              <w:t>5 900.00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43FDE" w:rsidRPr="00D26ED6" w:rsidRDefault="00543FDE" w:rsidP="009C5F8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43FDE" w:rsidRPr="0084603C" w:rsidRDefault="00543FDE" w:rsidP="008460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3FDE">
              <w:t>Wybrana oferta jest ofertą najkorzystniejszą. Oferta ta spełnia wymagania określone w SWZ i nie podlega odrzuceniu a w wyniku przeprowadzonej oceny oferta przedmiotowego wykonawcy otrzymała największą liczbę punktów.</w:t>
            </w:r>
          </w:p>
        </w:tc>
      </w:tr>
      <w:tr w:rsidR="00543FDE" w:rsidTr="009C5F8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43FDE" w:rsidRPr="00D26ED6" w:rsidRDefault="00543FDE" w:rsidP="009C5F8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43FDE">
              <w:rPr>
                <w:b/>
                <w:sz w:val="22"/>
                <w:szCs w:val="22"/>
              </w:rPr>
              <w:t>Brainstorm</w:t>
            </w:r>
            <w:proofErr w:type="spellEnd"/>
            <w:r w:rsidRPr="00543FD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43FDE">
              <w:rPr>
                <w:b/>
                <w:sz w:val="22"/>
                <w:szCs w:val="22"/>
              </w:rPr>
              <w:t>Group</w:t>
            </w:r>
            <w:proofErr w:type="spellEnd"/>
          </w:p>
          <w:p w:rsidR="00543FDE" w:rsidRPr="009F0E5C" w:rsidRDefault="00543FDE" w:rsidP="009C5F88">
            <w:pPr>
              <w:jc w:val="both"/>
              <w:rPr>
                <w:bCs/>
                <w:sz w:val="22"/>
                <w:szCs w:val="22"/>
              </w:rPr>
            </w:pPr>
            <w:r w:rsidRPr="00543FDE">
              <w:rPr>
                <w:bCs/>
                <w:sz w:val="22"/>
                <w:szCs w:val="22"/>
              </w:rPr>
              <w:t>Perla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43FDE">
              <w:rPr>
                <w:bCs/>
                <w:sz w:val="22"/>
                <w:szCs w:val="22"/>
              </w:rPr>
              <w:t>10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43FDE" w:rsidRPr="009F0E5C" w:rsidRDefault="00543FDE" w:rsidP="009C5F88">
            <w:pPr>
              <w:jc w:val="both"/>
              <w:rPr>
                <w:bCs/>
                <w:sz w:val="22"/>
                <w:szCs w:val="22"/>
              </w:rPr>
            </w:pPr>
            <w:r w:rsidRPr="00543FDE">
              <w:rPr>
                <w:bCs/>
                <w:sz w:val="22"/>
                <w:szCs w:val="22"/>
              </w:rPr>
              <w:t>41-300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43FDE">
              <w:rPr>
                <w:bCs/>
                <w:sz w:val="22"/>
                <w:szCs w:val="22"/>
              </w:rPr>
              <w:t>Dąbrowa Górnicza</w:t>
            </w:r>
          </w:p>
          <w:p w:rsidR="00543FDE" w:rsidRDefault="00543FDE" w:rsidP="009C5F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43FDE" w:rsidRPr="00211A34" w:rsidRDefault="00543FDE" w:rsidP="009C5F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43FDE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43FDE">
              <w:rPr>
                <w:sz w:val="22"/>
                <w:szCs w:val="22"/>
              </w:rPr>
              <w:t>Szkolenie: Lean Management w praktyce administracyjnej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43FDE">
              <w:rPr>
                <w:b/>
                <w:sz w:val="22"/>
                <w:szCs w:val="22"/>
              </w:rPr>
              <w:t>5 900.00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43FDE" w:rsidRPr="00D26ED6" w:rsidRDefault="00543FDE" w:rsidP="009C5F8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43FDE" w:rsidRPr="0084603C" w:rsidRDefault="00543FDE" w:rsidP="008460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3FDE">
              <w:t>Wybrana oferta jest ofertą najkorzystniejszą. Oferta ta spełnia wymagania określone w SWZ i nie podlega odrzuceniu a w wyniku przeprowadzonej oceny oferta przedmiotowego wykonawcy otrzymała największą liczbę punktów.</w:t>
            </w:r>
          </w:p>
        </w:tc>
      </w:tr>
      <w:tr w:rsidR="00543FDE" w:rsidTr="009C5F8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43FDE" w:rsidRPr="00D26ED6" w:rsidRDefault="00543FDE" w:rsidP="009C5F8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43FDE">
              <w:rPr>
                <w:b/>
                <w:sz w:val="22"/>
                <w:szCs w:val="22"/>
              </w:rPr>
              <w:lastRenderedPageBreak/>
              <w:t>Brainstorm</w:t>
            </w:r>
            <w:proofErr w:type="spellEnd"/>
            <w:r w:rsidRPr="00543FD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43FDE">
              <w:rPr>
                <w:b/>
                <w:sz w:val="22"/>
                <w:szCs w:val="22"/>
              </w:rPr>
              <w:t>Group</w:t>
            </w:r>
            <w:proofErr w:type="spellEnd"/>
          </w:p>
          <w:p w:rsidR="00543FDE" w:rsidRPr="009F0E5C" w:rsidRDefault="00543FDE" w:rsidP="009C5F88">
            <w:pPr>
              <w:jc w:val="both"/>
              <w:rPr>
                <w:bCs/>
                <w:sz w:val="22"/>
                <w:szCs w:val="22"/>
              </w:rPr>
            </w:pPr>
            <w:r w:rsidRPr="00543FDE">
              <w:rPr>
                <w:bCs/>
                <w:sz w:val="22"/>
                <w:szCs w:val="22"/>
              </w:rPr>
              <w:t>Perla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43FDE">
              <w:rPr>
                <w:bCs/>
                <w:sz w:val="22"/>
                <w:szCs w:val="22"/>
              </w:rPr>
              <w:t>10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43FDE" w:rsidRPr="009F0E5C" w:rsidRDefault="00543FDE" w:rsidP="009C5F88">
            <w:pPr>
              <w:jc w:val="both"/>
              <w:rPr>
                <w:bCs/>
                <w:sz w:val="22"/>
                <w:szCs w:val="22"/>
              </w:rPr>
            </w:pPr>
            <w:r w:rsidRPr="00543FDE">
              <w:rPr>
                <w:bCs/>
                <w:sz w:val="22"/>
                <w:szCs w:val="22"/>
              </w:rPr>
              <w:t>41-300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43FDE">
              <w:rPr>
                <w:bCs/>
                <w:sz w:val="22"/>
                <w:szCs w:val="22"/>
              </w:rPr>
              <w:t>Dąbrowa Górnicza</w:t>
            </w:r>
          </w:p>
          <w:p w:rsidR="00543FDE" w:rsidRDefault="00543FDE" w:rsidP="009C5F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43FDE" w:rsidRPr="00211A34" w:rsidRDefault="00543FDE" w:rsidP="009C5F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43FDE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43FDE">
              <w:rPr>
                <w:sz w:val="22"/>
                <w:szCs w:val="22"/>
              </w:rPr>
              <w:t>Szkolenie: Praca z trudnym studentem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43FDE">
              <w:rPr>
                <w:b/>
                <w:sz w:val="22"/>
                <w:szCs w:val="22"/>
              </w:rPr>
              <w:t>2 490.00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43FDE" w:rsidRPr="00D26ED6" w:rsidRDefault="00543FDE" w:rsidP="009C5F8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43FDE" w:rsidRDefault="00543FDE" w:rsidP="009C5F8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3FDE">
              <w:t>Wybrana oferta jest ofertą najkorzystniejszą. Oferta ta spełnia wymagania określone w SWZ i nie podlega odrzuceniu a w wyniku przeprowadzonej oceny oferta przedmiotowego wykonawcy otrzymała największą liczbę punktów.</w:t>
            </w:r>
          </w:p>
        </w:tc>
      </w:tr>
      <w:tr w:rsidR="00543FDE" w:rsidTr="009C5F8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43FDE" w:rsidRPr="00D26ED6" w:rsidRDefault="00543FDE" w:rsidP="009C5F8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43FDE">
              <w:rPr>
                <w:b/>
                <w:sz w:val="22"/>
                <w:szCs w:val="22"/>
              </w:rPr>
              <w:t>Centrum Tłumaczeń Doradztwa i Edukacji PRAGMATIC Sp. z o.o.</w:t>
            </w:r>
          </w:p>
          <w:p w:rsidR="00543FDE" w:rsidRPr="009F0E5C" w:rsidRDefault="00543FDE" w:rsidP="009C5F88">
            <w:pPr>
              <w:jc w:val="both"/>
              <w:rPr>
                <w:bCs/>
                <w:sz w:val="22"/>
                <w:szCs w:val="22"/>
              </w:rPr>
            </w:pPr>
            <w:r w:rsidRPr="00543FDE">
              <w:rPr>
                <w:bCs/>
                <w:sz w:val="22"/>
                <w:szCs w:val="22"/>
              </w:rPr>
              <w:t>ul. Warszawska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43FDE">
              <w:rPr>
                <w:bCs/>
                <w:sz w:val="22"/>
                <w:szCs w:val="22"/>
              </w:rPr>
              <w:t>49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43FDE">
              <w:rPr>
                <w:bCs/>
                <w:sz w:val="22"/>
                <w:szCs w:val="22"/>
              </w:rPr>
              <w:t>/50</w:t>
            </w:r>
          </w:p>
          <w:p w:rsidR="00543FDE" w:rsidRPr="009F0E5C" w:rsidRDefault="00543FDE" w:rsidP="009C5F88">
            <w:pPr>
              <w:jc w:val="both"/>
              <w:rPr>
                <w:bCs/>
                <w:sz w:val="22"/>
                <w:szCs w:val="22"/>
              </w:rPr>
            </w:pPr>
            <w:r w:rsidRPr="00543FDE">
              <w:rPr>
                <w:bCs/>
                <w:sz w:val="22"/>
                <w:szCs w:val="22"/>
              </w:rPr>
              <w:t>25-531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43FDE">
              <w:rPr>
                <w:bCs/>
                <w:sz w:val="22"/>
                <w:szCs w:val="22"/>
              </w:rPr>
              <w:t>Kielce</w:t>
            </w:r>
          </w:p>
          <w:p w:rsidR="00543FDE" w:rsidRDefault="00543FDE" w:rsidP="009C5F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4603C" w:rsidRDefault="00543FDE" w:rsidP="009C5F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43FDE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43FDE">
              <w:rPr>
                <w:sz w:val="22"/>
                <w:szCs w:val="22"/>
              </w:rPr>
              <w:t>Szkolenie: Sporządzanie aktów wewnętrznych obowiązujących w Uczelni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543FDE" w:rsidRPr="00211A34" w:rsidRDefault="00543FDE" w:rsidP="009C5F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43FDE">
              <w:rPr>
                <w:b/>
                <w:sz w:val="22"/>
                <w:szCs w:val="22"/>
              </w:rPr>
              <w:t>4 000.00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43FDE" w:rsidRPr="00D26ED6" w:rsidRDefault="00543FDE" w:rsidP="009C5F8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43FDE" w:rsidRDefault="00543FDE" w:rsidP="009C5F8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3FDE">
              <w:t>Wybrana oferta jest ofertą najkorzystniejszą. Oferta ta spełnia wymagania określone w SWZ i nie podlega odrzuceniu a w wyniku przeprowadzonej oceny oferta przedmiotowego wykonawcy otrzymała największą liczbę punktów.</w:t>
            </w:r>
          </w:p>
        </w:tc>
      </w:tr>
      <w:tr w:rsidR="00543FDE" w:rsidTr="009C5F8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43FDE" w:rsidRPr="00D26ED6" w:rsidRDefault="00543FDE" w:rsidP="009C5F8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43FDE">
              <w:rPr>
                <w:b/>
                <w:sz w:val="22"/>
                <w:szCs w:val="22"/>
              </w:rPr>
              <w:t>ZESPÓŁ EKSPERTÓW MANAGER Pelczar spółka jawna</w:t>
            </w:r>
          </w:p>
          <w:p w:rsidR="00543FDE" w:rsidRPr="009F0E5C" w:rsidRDefault="00543FDE" w:rsidP="009C5F88">
            <w:pPr>
              <w:jc w:val="both"/>
              <w:rPr>
                <w:bCs/>
                <w:sz w:val="22"/>
                <w:szCs w:val="22"/>
              </w:rPr>
            </w:pPr>
            <w:r w:rsidRPr="00543FDE">
              <w:rPr>
                <w:bCs/>
                <w:sz w:val="22"/>
                <w:szCs w:val="22"/>
              </w:rPr>
              <w:t>Wielopole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43FDE">
              <w:rPr>
                <w:bCs/>
                <w:sz w:val="22"/>
                <w:szCs w:val="22"/>
              </w:rPr>
              <w:t>18b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43FDE" w:rsidRPr="009F0E5C" w:rsidRDefault="00543FDE" w:rsidP="009C5F88">
            <w:pPr>
              <w:jc w:val="both"/>
              <w:rPr>
                <w:bCs/>
                <w:sz w:val="22"/>
                <w:szCs w:val="22"/>
              </w:rPr>
            </w:pPr>
            <w:r w:rsidRPr="00543FDE">
              <w:rPr>
                <w:bCs/>
                <w:sz w:val="22"/>
                <w:szCs w:val="22"/>
              </w:rPr>
              <w:t>31-072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43FDE">
              <w:rPr>
                <w:bCs/>
                <w:sz w:val="22"/>
                <w:szCs w:val="22"/>
              </w:rPr>
              <w:t>Kraków</w:t>
            </w:r>
          </w:p>
          <w:p w:rsidR="00543FDE" w:rsidRDefault="00543FDE" w:rsidP="009C5F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43FDE" w:rsidRPr="00211A34" w:rsidRDefault="00543FDE" w:rsidP="009C5F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43FDE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43FDE">
              <w:rPr>
                <w:sz w:val="22"/>
                <w:szCs w:val="22"/>
              </w:rPr>
              <w:t>Szkolenie: Sprawozdawczość w systemie POL-on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43FDE">
              <w:rPr>
                <w:b/>
                <w:sz w:val="22"/>
                <w:szCs w:val="22"/>
              </w:rPr>
              <w:t>5 670.00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43FDE" w:rsidRPr="00D26ED6" w:rsidRDefault="00543FDE" w:rsidP="009C5F8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43FDE" w:rsidRDefault="00543FDE" w:rsidP="009C5F8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3FDE">
              <w:t>Wybrana oferta jest ofertą najkorzystniejszą. Oferta ta spełnia wymagania określone w SWZ i nie podlega odrzuceniu a w wyniku przeprowadzonej oceny oferta przedmiotowego wykonawcy otrzymała największą liczbę punktów.</w:t>
            </w:r>
          </w:p>
        </w:tc>
      </w:tr>
      <w:tr w:rsidR="00543FDE" w:rsidTr="009C5F8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43FDE" w:rsidRPr="00D26ED6" w:rsidRDefault="00543FDE" w:rsidP="009C5F8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43FDE">
              <w:rPr>
                <w:b/>
                <w:sz w:val="22"/>
                <w:szCs w:val="22"/>
              </w:rPr>
              <w:t>ZESPÓŁ EKSPERTÓW MANAGER Pelczar spółka jawna</w:t>
            </w:r>
          </w:p>
          <w:p w:rsidR="00543FDE" w:rsidRPr="009F0E5C" w:rsidRDefault="00543FDE" w:rsidP="009C5F88">
            <w:pPr>
              <w:jc w:val="both"/>
              <w:rPr>
                <w:bCs/>
                <w:sz w:val="22"/>
                <w:szCs w:val="22"/>
              </w:rPr>
            </w:pPr>
            <w:r w:rsidRPr="00543FDE">
              <w:rPr>
                <w:bCs/>
                <w:sz w:val="22"/>
                <w:szCs w:val="22"/>
              </w:rPr>
              <w:t>Wielopole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43FDE">
              <w:rPr>
                <w:bCs/>
                <w:sz w:val="22"/>
                <w:szCs w:val="22"/>
              </w:rPr>
              <w:t>18b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43FDE" w:rsidRPr="009F0E5C" w:rsidRDefault="00543FDE" w:rsidP="009C5F88">
            <w:pPr>
              <w:jc w:val="both"/>
              <w:rPr>
                <w:bCs/>
                <w:sz w:val="22"/>
                <w:szCs w:val="22"/>
              </w:rPr>
            </w:pPr>
            <w:r w:rsidRPr="00543FDE">
              <w:rPr>
                <w:bCs/>
                <w:sz w:val="22"/>
                <w:szCs w:val="22"/>
              </w:rPr>
              <w:t>31-072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43FDE">
              <w:rPr>
                <w:bCs/>
                <w:sz w:val="22"/>
                <w:szCs w:val="22"/>
              </w:rPr>
              <w:t>Kraków</w:t>
            </w:r>
          </w:p>
          <w:p w:rsidR="00543FDE" w:rsidRDefault="00543FDE" w:rsidP="009C5F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43FDE" w:rsidRPr="00211A34" w:rsidRDefault="00543FDE" w:rsidP="009C5F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43FDE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43FDE">
              <w:rPr>
                <w:sz w:val="22"/>
                <w:szCs w:val="22"/>
              </w:rPr>
              <w:t>Szkolenie: Zasady gospodarki finansowej uczelni w świetle obowiązujących przepisów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43FDE">
              <w:rPr>
                <w:b/>
                <w:sz w:val="22"/>
                <w:szCs w:val="22"/>
              </w:rPr>
              <w:t>4 670.00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43FDE" w:rsidRPr="00D26ED6" w:rsidRDefault="00543FDE" w:rsidP="009C5F8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43FDE" w:rsidRDefault="00543FDE" w:rsidP="009C5F8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3FDE">
              <w:t>Wybrana oferta jest ofertą najkorzystniejszą. Oferta ta spełnia wymagania określone w SWZ i nie podlega odrzuceniu a w wyniku przeprowadzonej oceny oferta przedmiotowego wykonawcy otrzymała największą liczbę punktów.</w:t>
            </w:r>
          </w:p>
        </w:tc>
      </w:tr>
      <w:tr w:rsidR="00543FDE" w:rsidTr="009C5F8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43FDE" w:rsidRPr="00D26ED6" w:rsidRDefault="00543FDE" w:rsidP="009C5F8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43FDE">
              <w:rPr>
                <w:b/>
                <w:sz w:val="22"/>
                <w:szCs w:val="22"/>
              </w:rPr>
              <w:lastRenderedPageBreak/>
              <w:t>Mirosław Ciołek Szkolenia Specjalistyczne</w:t>
            </w:r>
          </w:p>
          <w:p w:rsidR="00543FDE" w:rsidRPr="009F0E5C" w:rsidRDefault="00543FDE" w:rsidP="009C5F88">
            <w:pPr>
              <w:jc w:val="both"/>
              <w:rPr>
                <w:bCs/>
                <w:sz w:val="22"/>
                <w:szCs w:val="22"/>
              </w:rPr>
            </w:pPr>
            <w:r w:rsidRPr="00543FDE">
              <w:rPr>
                <w:bCs/>
                <w:sz w:val="22"/>
                <w:szCs w:val="22"/>
              </w:rPr>
              <w:t>Sowińskiego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43FDE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43FDE">
              <w:rPr>
                <w:bCs/>
                <w:sz w:val="22"/>
                <w:szCs w:val="22"/>
              </w:rPr>
              <w:t>/6</w:t>
            </w:r>
          </w:p>
          <w:p w:rsidR="00543FDE" w:rsidRPr="009F0E5C" w:rsidRDefault="00543FDE" w:rsidP="009C5F88">
            <w:pPr>
              <w:jc w:val="both"/>
              <w:rPr>
                <w:bCs/>
                <w:sz w:val="22"/>
                <w:szCs w:val="22"/>
              </w:rPr>
            </w:pPr>
            <w:r w:rsidRPr="00543FDE">
              <w:rPr>
                <w:bCs/>
                <w:sz w:val="22"/>
                <w:szCs w:val="22"/>
              </w:rPr>
              <w:t>20-040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43FDE">
              <w:rPr>
                <w:bCs/>
                <w:sz w:val="22"/>
                <w:szCs w:val="22"/>
              </w:rPr>
              <w:t>Lublin</w:t>
            </w:r>
          </w:p>
          <w:p w:rsidR="00543FDE" w:rsidRDefault="00543FDE" w:rsidP="009C5F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43FDE" w:rsidRPr="00211A34" w:rsidRDefault="00543FDE" w:rsidP="009C5F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43FDE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43FDE">
              <w:rPr>
                <w:sz w:val="22"/>
                <w:szCs w:val="22"/>
              </w:rPr>
              <w:t>Szkolenie: Zamówienia publiczne w projektach realizowanych na uczelniach w oparciu o nowelizację ustawy Prawo zamówień publicznych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43FDE">
              <w:rPr>
                <w:b/>
                <w:sz w:val="22"/>
                <w:szCs w:val="22"/>
              </w:rPr>
              <w:t>3 400.00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43FDE" w:rsidRPr="00D26ED6" w:rsidRDefault="00543FDE" w:rsidP="009C5F8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43FDE" w:rsidRDefault="00543FDE" w:rsidP="009C5F8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3FDE">
              <w:t>Wybrana oferta jest ofertą najkorzystniejszą. Oferta ta spełnia wymagania określone w SWZ i nie podlega odrzuceniu a w wyniku przeprowadzonej oceny oferta przedmiotowego wykonawcy otrzymała największą liczbę punktów.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43FDE" w:rsidRPr="00834EF4" w:rsidTr="009C5F88">
        <w:tc>
          <w:tcPr>
            <w:tcW w:w="2169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3FDE">
              <w:rPr>
                <w:sz w:val="20"/>
                <w:szCs w:val="20"/>
              </w:rPr>
              <w:t xml:space="preserve">Szkolenie: </w:t>
            </w:r>
            <w:proofErr w:type="spellStart"/>
            <w:r w:rsidRPr="00543FDE">
              <w:rPr>
                <w:sz w:val="20"/>
                <w:szCs w:val="20"/>
              </w:rPr>
              <w:t>Kaizen</w:t>
            </w:r>
            <w:proofErr w:type="spellEnd"/>
            <w:r w:rsidRPr="00543FDE">
              <w:rPr>
                <w:sz w:val="20"/>
                <w:szCs w:val="20"/>
              </w:rPr>
              <w:t xml:space="preserve"> (w praktyce administracyjnej), cykl </w:t>
            </w:r>
            <w:proofErr w:type="spellStart"/>
            <w:r w:rsidRPr="00543FDE">
              <w:rPr>
                <w:sz w:val="20"/>
                <w:szCs w:val="20"/>
              </w:rPr>
              <w:t>Demminga</w:t>
            </w:r>
            <w:proofErr w:type="spellEnd"/>
            <w:r w:rsidRPr="00543FDE">
              <w:rPr>
                <w:sz w:val="20"/>
                <w:szCs w:val="20"/>
              </w:rPr>
              <w:t xml:space="preserve"> i inne narzędzia realizowania procesów zarządczych</w:t>
            </w:r>
          </w:p>
        </w:tc>
        <w:tc>
          <w:tcPr>
            <w:tcW w:w="2793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43FDE">
              <w:rPr>
                <w:b/>
                <w:bCs/>
                <w:sz w:val="20"/>
                <w:szCs w:val="20"/>
              </w:rPr>
              <w:t>Centrum Tłumaczeń Doradztwa i Edukacji PRAGMATIC Sp. z o.o.</w:t>
            </w:r>
          </w:p>
          <w:p w:rsidR="00543FDE" w:rsidRPr="00211A34" w:rsidRDefault="00543FDE" w:rsidP="009C5F88">
            <w:pPr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ul. Warszawska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49/50</w:t>
            </w:r>
          </w:p>
          <w:p w:rsidR="00543FDE" w:rsidRPr="00211A34" w:rsidRDefault="00543FDE" w:rsidP="009C5F88">
            <w:pPr>
              <w:spacing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25-531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Kielce</w:t>
            </w:r>
          </w:p>
        </w:tc>
        <w:tc>
          <w:tcPr>
            <w:tcW w:w="2976" w:type="dxa"/>
            <w:shd w:val="clear" w:color="auto" w:fill="auto"/>
          </w:tcPr>
          <w:p w:rsidR="00543FDE" w:rsidRPr="00543FDE" w:rsidRDefault="00543FDE" w:rsidP="009C5F88">
            <w:pPr>
              <w:spacing w:before="40" w:after="40"/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1 - Cena - 55.20</w:t>
            </w:r>
          </w:p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2 - Doświadczenie zawodowe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3FDE" w:rsidRPr="00211A34" w:rsidRDefault="00543FDE" w:rsidP="009C5F88">
            <w:pPr>
              <w:jc w:val="center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 xml:space="preserve">  75,20</w:t>
            </w:r>
          </w:p>
        </w:tc>
      </w:tr>
      <w:tr w:rsidR="00543FDE" w:rsidRPr="00834EF4" w:rsidTr="009C5F88">
        <w:tc>
          <w:tcPr>
            <w:tcW w:w="2169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3FDE">
              <w:rPr>
                <w:sz w:val="20"/>
                <w:szCs w:val="20"/>
              </w:rPr>
              <w:t xml:space="preserve">Szkolenie: </w:t>
            </w:r>
            <w:proofErr w:type="spellStart"/>
            <w:r w:rsidRPr="00543FDE">
              <w:rPr>
                <w:sz w:val="20"/>
                <w:szCs w:val="20"/>
              </w:rPr>
              <w:t>Kaizen</w:t>
            </w:r>
            <w:proofErr w:type="spellEnd"/>
            <w:r w:rsidRPr="00543FDE">
              <w:rPr>
                <w:sz w:val="20"/>
                <w:szCs w:val="20"/>
              </w:rPr>
              <w:t xml:space="preserve"> (w praktyce administracyjnej), cykl </w:t>
            </w:r>
            <w:proofErr w:type="spellStart"/>
            <w:r w:rsidRPr="00543FDE">
              <w:rPr>
                <w:sz w:val="20"/>
                <w:szCs w:val="20"/>
              </w:rPr>
              <w:t>Demminga</w:t>
            </w:r>
            <w:proofErr w:type="spellEnd"/>
            <w:r w:rsidRPr="00543FDE">
              <w:rPr>
                <w:sz w:val="20"/>
                <w:szCs w:val="20"/>
              </w:rPr>
              <w:t xml:space="preserve"> i inne narzędzia realizowania procesów zarządczych</w:t>
            </w:r>
          </w:p>
        </w:tc>
        <w:tc>
          <w:tcPr>
            <w:tcW w:w="2793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43FDE">
              <w:rPr>
                <w:b/>
                <w:bCs/>
                <w:sz w:val="20"/>
                <w:szCs w:val="20"/>
              </w:rPr>
              <w:t>Brainstorm</w:t>
            </w:r>
            <w:proofErr w:type="spellEnd"/>
            <w:r w:rsidRPr="00543F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43FDE">
              <w:rPr>
                <w:b/>
                <w:bCs/>
                <w:sz w:val="20"/>
                <w:szCs w:val="20"/>
              </w:rPr>
              <w:t>Group</w:t>
            </w:r>
            <w:proofErr w:type="spellEnd"/>
          </w:p>
          <w:p w:rsidR="00543FDE" w:rsidRPr="00211A34" w:rsidRDefault="00543FDE" w:rsidP="009C5F88">
            <w:pPr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Perla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10</w:t>
            </w:r>
          </w:p>
          <w:p w:rsidR="00543FDE" w:rsidRPr="00211A34" w:rsidRDefault="00543FDE" w:rsidP="009C5F88">
            <w:pPr>
              <w:spacing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41-300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Dąbrowa Górnicza</w:t>
            </w:r>
          </w:p>
        </w:tc>
        <w:tc>
          <w:tcPr>
            <w:tcW w:w="2976" w:type="dxa"/>
            <w:shd w:val="clear" w:color="auto" w:fill="auto"/>
          </w:tcPr>
          <w:p w:rsidR="00543FDE" w:rsidRPr="00543FDE" w:rsidRDefault="00543FDE" w:rsidP="009C5F88">
            <w:pPr>
              <w:spacing w:before="40" w:after="40"/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1 - Cena - 80.00</w:t>
            </w:r>
          </w:p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2 - Doświadczenie zawodowe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3FDE" w:rsidRPr="00211A34" w:rsidRDefault="00543FDE" w:rsidP="009C5F88">
            <w:pPr>
              <w:jc w:val="center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 xml:space="preserve">  100,00</w:t>
            </w:r>
          </w:p>
        </w:tc>
      </w:tr>
      <w:tr w:rsidR="00543FDE" w:rsidRPr="00834EF4" w:rsidTr="009C5F88">
        <w:tc>
          <w:tcPr>
            <w:tcW w:w="2169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3FDE">
              <w:rPr>
                <w:sz w:val="20"/>
                <w:szCs w:val="20"/>
              </w:rPr>
              <w:t xml:space="preserve">Szkolenie: </w:t>
            </w:r>
            <w:proofErr w:type="spellStart"/>
            <w:r w:rsidRPr="00543FDE">
              <w:rPr>
                <w:sz w:val="20"/>
                <w:szCs w:val="20"/>
              </w:rPr>
              <w:t>Kaizen</w:t>
            </w:r>
            <w:proofErr w:type="spellEnd"/>
            <w:r w:rsidRPr="00543FDE">
              <w:rPr>
                <w:sz w:val="20"/>
                <w:szCs w:val="20"/>
              </w:rPr>
              <w:t xml:space="preserve"> (w praktyce administracyjnej), cykl </w:t>
            </w:r>
            <w:proofErr w:type="spellStart"/>
            <w:r w:rsidRPr="00543FDE">
              <w:rPr>
                <w:sz w:val="20"/>
                <w:szCs w:val="20"/>
              </w:rPr>
              <w:t>Demminga</w:t>
            </w:r>
            <w:proofErr w:type="spellEnd"/>
            <w:r w:rsidRPr="00543FDE">
              <w:rPr>
                <w:sz w:val="20"/>
                <w:szCs w:val="20"/>
              </w:rPr>
              <w:t xml:space="preserve"> i inne narzędzia realizowania procesów zarządczych</w:t>
            </w:r>
          </w:p>
        </w:tc>
        <w:tc>
          <w:tcPr>
            <w:tcW w:w="2793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43FDE">
              <w:rPr>
                <w:b/>
                <w:bCs/>
                <w:sz w:val="20"/>
                <w:szCs w:val="20"/>
              </w:rPr>
              <w:t>ZESPÓŁ EKSPERTÓW MANAGER Pelczar spółka jawna</w:t>
            </w:r>
          </w:p>
          <w:p w:rsidR="00543FDE" w:rsidRPr="00211A34" w:rsidRDefault="00543FDE" w:rsidP="009C5F88">
            <w:pPr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Wielopole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18b</w:t>
            </w:r>
          </w:p>
          <w:p w:rsidR="00543FDE" w:rsidRPr="00211A34" w:rsidRDefault="00543FDE" w:rsidP="009C5F88">
            <w:pPr>
              <w:spacing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31-072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543FDE" w:rsidRPr="00543FDE" w:rsidRDefault="00543FDE" w:rsidP="009C5F88">
            <w:pPr>
              <w:spacing w:before="40" w:after="40"/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1 - Cena - 32.33</w:t>
            </w:r>
          </w:p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2 - Doświadczenie zawodowe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3FDE" w:rsidRPr="00211A34" w:rsidRDefault="00543FDE" w:rsidP="009C5F88">
            <w:pPr>
              <w:jc w:val="center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 xml:space="preserve">  52,33</w:t>
            </w:r>
          </w:p>
        </w:tc>
      </w:tr>
      <w:tr w:rsidR="00543FDE" w:rsidRPr="00834EF4" w:rsidTr="009C5F88">
        <w:tc>
          <w:tcPr>
            <w:tcW w:w="2169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3FDE">
              <w:rPr>
                <w:sz w:val="20"/>
                <w:szCs w:val="20"/>
              </w:rPr>
              <w:t>Szkolenie: Lean Management w praktyce administracyjnej</w:t>
            </w:r>
          </w:p>
        </w:tc>
        <w:tc>
          <w:tcPr>
            <w:tcW w:w="2793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43FDE">
              <w:rPr>
                <w:b/>
                <w:bCs/>
                <w:sz w:val="20"/>
                <w:szCs w:val="20"/>
              </w:rPr>
              <w:t>Centrum Tłumaczeń Doradztwa i Edukacji PRAGMATIC Sp. z o.o.</w:t>
            </w:r>
          </w:p>
          <w:p w:rsidR="00543FDE" w:rsidRPr="00211A34" w:rsidRDefault="00543FDE" w:rsidP="009C5F88">
            <w:pPr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ul. Warszawska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49/50</w:t>
            </w:r>
          </w:p>
          <w:p w:rsidR="00543FDE" w:rsidRPr="00211A34" w:rsidRDefault="00543FDE" w:rsidP="009C5F88">
            <w:pPr>
              <w:spacing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25-531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Kielce</w:t>
            </w:r>
          </w:p>
        </w:tc>
        <w:tc>
          <w:tcPr>
            <w:tcW w:w="2976" w:type="dxa"/>
            <w:shd w:val="clear" w:color="auto" w:fill="auto"/>
          </w:tcPr>
          <w:p w:rsidR="00543FDE" w:rsidRPr="00543FDE" w:rsidRDefault="00543FDE" w:rsidP="009C5F88">
            <w:pPr>
              <w:spacing w:before="40" w:after="40"/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1 - Cena - 55.20</w:t>
            </w:r>
          </w:p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2 - Doświadczenie zawodowe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3FDE" w:rsidRPr="00211A34" w:rsidRDefault="00543FDE" w:rsidP="009C5F88">
            <w:pPr>
              <w:jc w:val="center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 xml:space="preserve">  75,20</w:t>
            </w:r>
          </w:p>
        </w:tc>
      </w:tr>
      <w:tr w:rsidR="00543FDE" w:rsidRPr="00834EF4" w:rsidTr="009C5F88">
        <w:tc>
          <w:tcPr>
            <w:tcW w:w="2169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3FDE">
              <w:rPr>
                <w:sz w:val="20"/>
                <w:szCs w:val="20"/>
              </w:rPr>
              <w:t>Szkolenie: Lean Management w praktyce administracyjnej</w:t>
            </w:r>
          </w:p>
        </w:tc>
        <w:tc>
          <w:tcPr>
            <w:tcW w:w="2793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43FDE">
              <w:rPr>
                <w:b/>
                <w:bCs/>
                <w:sz w:val="20"/>
                <w:szCs w:val="20"/>
              </w:rPr>
              <w:t>Brainstorm</w:t>
            </w:r>
            <w:proofErr w:type="spellEnd"/>
            <w:r w:rsidRPr="00543F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43FDE">
              <w:rPr>
                <w:b/>
                <w:bCs/>
                <w:sz w:val="20"/>
                <w:szCs w:val="20"/>
              </w:rPr>
              <w:t>Group</w:t>
            </w:r>
            <w:proofErr w:type="spellEnd"/>
          </w:p>
          <w:p w:rsidR="00543FDE" w:rsidRPr="00211A34" w:rsidRDefault="00543FDE" w:rsidP="009C5F88">
            <w:pPr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Perla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10</w:t>
            </w:r>
          </w:p>
          <w:p w:rsidR="00543FDE" w:rsidRPr="00211A34" w:rsidRDefault="00543FDE" w:rsidP="009C5F88">
            <w:pPr>
              <w:spacing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41-300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Dąbrowa Górnicza</w:t>
            </w:r>
          </w:p>
        </w:tc>
        <w:tc>
          <w:tcPr>
            <w:tcW w:w="2976" w:type="dxa"/>
            <w:shd w:val="clear" w:color="auto" w:fill="auto"/>
          </w:tcPr>
          <w:p w:rsidR="00543FDE" w:rsidRPr="00543FDE" w:rsidRDefault="00543FDE" w:rsidP="009C5F88">
            <w:pPr>
              <w:spacing w:before="40" w:after="40"/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1 - Cena - 80.00</w:t>
            </w:r>
          </w:p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2 - Doświadczenie zawodowe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3FDE" w:rsidRPr="00211A34" w:rsidRDefault="00543FDE" w:rsidP="009C5F88">
            <w:pPr>
              <w:jc w:val="center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 xml:space="preserve">  100,00</w:t>
            </w:r>
          </w:p>
        </w:tc>
      </w:tr>
      <w:tr w:rsidR="00543FDE" w:rsidRPr="00834EF4" w:rsidTr="009C5F88">
        <w:tc>
          <w:tcPr>
            <w:tcW w:w="2169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3FDE">
              <w:rPr>
                <w:sz w:val="20"/>
                <w:szCs w:val="20"/>
              </w:rPr>
              <w:t>Szkolenie: Lean Management w praktyce administracyjnej</w:t>
            </w:r>
          </w:p>
        </w:tc>
        <w:tc>
          <w:tcPr>
            <w:tcW w:w="2793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43FDE">
              <w:rPr>
                <w:b/>
                <w:bCs/>
                <w:sz w:val="20"/>
                <w:szCs w:val="20"/>
              </w:rPr>
              <w:t>ZESPÓŁ EKSPERTÓW MANAGER Pelczar spółka jawna</w:t>
            </w:r>
          </w:p>
          <w:p w:rsidR="00543FDE" w:rsidRPr="00211A34" w:rsidRDefault="00543FDE" w:rsidP="009C5F88">
            <w:pPr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Wielopole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18b</w:t>
            </w:r>
          </w:p>
          <w:p w:rsidR="00543FDE" w:rsidRPr="00211A34" w:rsidRDefault="00543FDE" w:rsidP="009C5F88">
            <w:pPr>
              <w:spacing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31-072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543FDE" w:rsidRPr="00543FDE" w:rsidRDefault="00543FDE" w:rsidP="009C5F88">
            <w:pPr>
              <w:spacing w:before="40" w:after="40"/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1 - Cena - 31.89</w:t>
            </w:r>
          </w:p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2 - Doświadczenie zawodowe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3FDE" w:rsidRPr="00211A34" w:rsidRDefault="00543FDE" w:rsidP="009C5F88">
            <w:pPr>
              <w:jc w:val="center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 xml:space="preserve">  51,89</w:t>
            </w:r>
          </w:p>
        </w:tc>
      </w:tr>
      <w:tr w:rsidR="00543FDE" w:rsidRPr="00834EF4" w:rsidTr="009C5F88">
        <w:tc>
          <w:tcPr>
            <w:tcW w:w="2169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3FDE">
              <w:rPr>
                <w:sz w:val="20"/>
                <w:szCs w:val="20"/>
              </w:rPr>
              <w:t>Szkolenie: Praca z trudnym studentem</w:t>
            </w:r>
          </w:p>
        </w:tc>
        <w:tc>
          <w:tcPr>
            <w:tcW w:w="2793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43FDE">
              <w:rPr>
                <w:b/>
                <w:bCs/>
                <w:sz w:val="20"/>
                <w:szCs w:val="20"/>
              </w:rPr>
              <w:t>Centrum Tłumaczeń Doradztwa i Edukacji PRAGMATIC Sp. z o.o.</w:t>
            </w:r>
          </w:p>
          <w:p w:rsidR="00543FDE" w:rsidRPr="00211A34" w:rsidRDefault="00543FDE" w:rsidP="009C5F88">
            <w:pPr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ul. Warszawska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49/50</w:t>
            </w:r>
          </w:p>
          <w:p w:rsidR="00543FDE" w:rsidRPr="00211A34" w:rsidRDefault="00543FDE" w:rsidP="009C5F88">
            <w:pPr>
              <w:spacing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25-531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Kielce</w:t>
            </w:r>
          </w:p>
        </w:tc>
        <w:tc>
          <w:tcPr>
            <w:tcW w:w="2976" w:type="dxa"/>
            <w:shd w:val="clear" w:color="auto" w:fill="auto"/>
          </w:tcPr>
          <w:p w:rsidR="00543FDE" w:rsidRPr="00543FDE" w:rsidRDefault="00543FDE" w:rsidP="009C5F88">
            <w:pPr>
              <w:spacing w:before="40" w:after="40"/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1 - Cena - 46.33</w:t>
            </w:r>
          </w:p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2 - Doświadczenie zawodowe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3FDE" w:rsidRPr="00211A34" w:rsidRDefault="00543FDE" w:rsidP="009C5F88">
            <w:pPr>
              <w:jc w:val="center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 xml:space="preserve">  66,33</w:t>
            </w:r>
          </w:p>
        </w:tc>
      </w:tr>
      <w:tr w:rsidR="00543FDE" w:rsidRPr="00834EF4" w:rsidTr="009C5F88">
        <w:tc>
          <w:tcPr>
            <w:tcW w:w="2169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3FDE">
              <w:rPr>
                <w:sz w:val="20"/>
                <w:szCs w:val="20"/>
              </w:rPr>
              <w:t>Szkolenie: Praca z trudnym studentem</w:t>
            </w:r>
          </w:p>
        </w:tc>
        <w:tc>
          <w:tcPr>
            <w:tcW w:w="2793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43FDE">
              <w:rPr>
                <w:b/>
                <w:bCs/>
                <w:sz w:val="20"/>
                <w:szCs w:val="20"/>
              </w:rPr>
              <w:t>Brainstorm</w:t>
            </w:r>
            <w:proofErr w:type="spellEnd"/>
            <w:r w:rsidRPr="00543F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43FDE">
              <w:rPr>
                <w:b/>
                <w:bCs/>
                <w:sz w:val="20"/>
                <w:szCs w:val="20"/>
              </w:rPr>
              <w:t>Group</w:t>
            </w:r>
            <w:proofErr w:type="spellEnd"/>
          </w:p>
          <w:p w:rsidR="00543FDE" w:rsidRPr="00211A34" w:rsidRDefault="00543FDE" w:rsidP="009C5F88">
            <w:pPr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Perla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10</w:t>
            </w:r>
          </w:p>
          <w:p w:rsidR="00543FDE" w:rsidRPr="00211A34" w:rsidRDefault="00543FDE" w:rsidP="009C5F88">
            <w:pPr>
              <w:spacing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lastRenderedPageBreak/>
              <w:t>41-300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Dąbrowa Górnicza</w:t>
            </w:r>
          </w:p>
        </w:tc>
        <w:tc>
          <w:tcPr>
            <w:tcW w:w="2976" w:type="dxa"/>
            <w:shd w:val="clear" w:color="auto" w:fill="auto"/>
          </w:tcPr>
          <w:p w:rsidR="00543FDE" w:rsidRPr="00543FDE" w:rsidRDefault="00543FDE" w:rsidP="009C5F88">
            <w:pPr>
              <w:spacing w:before="40" w:after="40"/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lastRenderedPageBreak/>
              <w:t>1 - Cena - 80.00</w:t>
            </w:r>
          </w:p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 xml:space="preserve">2 - Doświadczenie zawodowe - </w:t>
            </w:r>
            <w:r w:rsidRPr="00543FDE">
              <w:rPr>
                <w:sz w:val="20"/>
                <w:szCs w:val="20"/>
              </w:rPr>
              <w:lastRenderedPageBreak/>
              <w:t>9.47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3FDE" w:rsidRPr="00211A34" w:rsidRDefault="00543FDE" w:rsidP="009C5F88">
            <w:pPr>
              <w:jc w:val="center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lastRenderedPageBreak/>
              <w:t xml:space="preserve">  89,47</w:t>
            </w:r>
          </w:p>
        </w:tc>
      </w:tr>
      <w:tr w:rsidR="00543FDE" w:rsidRPr="00834EF4" w:rsidTr="009C5F88">
        <w:tc>
          <w:tcPr>
            <w:tcW w:w="2169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3FDE">
              <w:rPr>
                <w:sz w:val="20"/>
                <w:szCs w:val="20"/>
              </w:rPr>
              <w:t>Szkolenie: Praca z trudnym studentem</w:t>
            </w:r>
          </w:p>
        </w:tc>
        <w:tc>
          <w:tcPr>
            <w:tcW w:w="2793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43FDE">
              <w:rPr>
                <w:b/>
                <w:bCs/>
                <w:sz w:val="20"/>
                <w:szCs w:val="20"/>
              </w:rPr>
              <w:t>ZESPÓŁ EKSPERTÓW MANAGER Pelczar spółka jawna</w:t>
            </w:r>
          </w:p>
          <w:p w:rsidR="00543FDE" w:rsidRPr="00211A34" w:rsidRDefault="00543FDE" w:rsidP="009C5F88">
            <w:pPr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Wielopole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18b</w:t>
            </w:r>
          </w:p>
          <w:p w:rsidR="00543FDE" w:rsidRPr="00211A34" w:rsidRDefault="00543FDE" w:rsidP="009C5F88">
            <w:pPr>
              <w:spacing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31-072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543FDE" w:rsidRPr="00543FDE" w:rsidRDefault="00543FDE" w:rsidP="009C5F88">
            <w:pPr>
              <w:spacing w:before="40" w:after="40"/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1 - Cena - 51.47</w:t>
            </w:r>
          </w:p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2 - Doświadczenie zawodowe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3FDE" w:rsidRPr="00211A34" w:rsidRDefault="00543FDE" w:rsidP="009C5F88">
            <w:pPr>
              <w:jc w:val="center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 xml:space="preserve">  71,47</w:t>
            </w:r>
          </w:p>
        </w:tc>
      </w:tr>
      <w:tr w:rsidR="00543FDE" w:rsidRPr="00834EF4" w:rsidTr="009C5F88">
        <w:tc>
          <w:tcPr>
            <w:tcW w:w="2169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3FDE">
              <w:rPr>
                <w:sz w:val="20"/>
                <w:szCs w:val="20"/>
              </w:rPr>
              <w:t>Szkolenie: Praca z trudnym studentem</w:t>
            </w:r>
          </w:p>
        </w:tc>
        <w:tc>
          <w:tcPr>
            <w:tcW w:w="2793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43FDE">
              <w:rPr>
                <w:b/>
                <w:bCs/>
                <w:sz w:val="20"/>
                <w:szCs w:val="20"/>
              </w:rPr>
              <w:t>OPTIMA CENTRUM ROZWOJU I KSZTAŁCENIA KADR SPÓŁKA CYWILNA AGATA SCHILF, IZABELA BIAŁASIK</w:t>
            </w:r>
          </w:p>
          <w:p w:rsidR="00543FDE" w:rsidRPr="00211A34" w:rsidRDefault="00543FDE" w:rsidP="009C5F88">
            <w:pPr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DO STUDZIENKI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26</w:t>
            </w:r>
          </w:p>
          <w:p w:rsidR="00543FDE" w:rsidRPr="00211A34" w:rsidRDefault="00543FDE" w:rsidP="009C5F88">
            <w:pPr>
              <w:spacing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80-227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GDAŃSK</w:t>
            </w:r>
          </w:p>
        </w:tc>
        <w:tc>
          <w:tcPr>
            <w:tcW w:w="2976" w:type="dxa"/>
            <w:shd w:val="clear" w:color="auto" w:fill="auto"/>
          </w:tcPr>
          <w:p w:rsidR="00543FDE" w:rsidRPr="00543FDE" w:rsidRDefault="00543FDE" w:rsidP="009C5F88">
            <w:pPr>
              <w:spacing w:before="40" w:after="40"/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1 - Cena - 42.16</w:t>
            </w:r>
          </w:p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2 - Doświadczenie zawodowe - 16.32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3FDE" w:rsidRPr="00211A34" w:rsidRDefault="00543FDE" w:rsidP="009C5F88">
            <w:pPr>
              <w:jc w:val="center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 xml:space="preserve">  58,48</w:t>
            </w:r>
          </w:p>
        </w:tc>
      </w:tr>
      <w:tr w:rsidR="00543FDE" w:rsidRPr="00834EF4" w:rsidTr="009C5F88">
        <w:tc>
          <w:tcPr>
            <w:tcW w:w="2169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3FDE">
              <w:rPr>
                <w:sz w:val="20"/>
                <w:szCs w:val="20"/>
              </w:rPr>
              <w:t>Szkolenie: Praca z trudnym studentem</w:t>
            </w:r>
          </w:p>
        </w:tc>
        <w:tc>
          <w:tcPr>
            <w:tcW w:w="2793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43FDE">
              <w:rPr>
                <w:b/>
                <w:bCs/>
                <w:sz w:val="20"/>
                <w:szCs w:val="20"/>
              </w:rPr>
              <w:t>Towarzystwo Oświatowo-Naukowe "Inter-Wiedza" Sp. z o.o.</w:t>
            </w:r>
          </w:p>
          <w:p w:rsidR="00543FDE" w:rsidRPr="00211A34" w:rsidRDefault="00543FDE" w:rsidP="009C5F88">
            <w:pPr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Reymonta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16</w:t>
            </w:r>
          </w:p>
          <w:p w:rsidR="00543FDE" w:rsidRPr="00211A34" w:rsidRDefault="00543FDE" w:rsidP="009C5F88">
            <w:pPr>
              <w:spacing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45-066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Opole</w:t>
            </w:r>
          </w:p>
        </w:tc>
        <w:tc>
          <w:tcPr>
            <w:tcW w:w="2976" w:type="dxa"/>
            <w:shd w:val="clear" w:color="auto" w:fill="auto"/>
          </w:tcPr>
          <w:p w:rsidR="00543FDE" w:rsidRPr="00543FDE" w:rsidRDefault="00543FDE" w:rsidP="009C5F88">
            <w:pPr>
              <w:spacing w:before="40" w:after="40"/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1 - Cena - 0.00</w:t>
            </w:r>
          </w:p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2 - Doświadczenie zawodowe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3FDE" w:rsidRPr="00211A34" w:rsidRDefault="00543FDE" w:rsidP="009C5F88">
            <w:pPr>
              <w:jc w:val="center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 xml:space="preserve">  0,00</w:t>
            </w:r>
          </w:p>
        </w:tc>
      </w:tr>
      <w:tr w:rsidR="00543FDE" w:rsidRPr="00834EF4" w:rsidTr="009C5F88">
        <w:tc>
          <w:tcPr>
            <w:tcW w:w="2169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3FDE">
              <w:rPr>
                <w:sz w:val="20"/>
                <w:szCs w:val="20"/>
              </w:rPr>
              <w:t>Szkolenie: Sporządzanie aktów wewnętrznych obowiązujących w Uczelni</w:t>
            </w:r>
          </w:p>
        </w:tc>
        <w:tc>
          <w:tcPr>
            <w:tcW w:w="2793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43FDE">
              <w:rPr>
                <w:b/>
                <w:bCs/>
                <w:sz w:val="20"/>
                <w:szCs w:val="20"/>
              </w:rPr>
              <w:t>Centrum Tłumaczeń Doradztwa i Edukacji PRAGMATIC Sp. z o.o.</w:t>
            </w:r>
          </w:p>
          <w:p w:rsidR="00543FDE" w:rsidRPr="00211A34" w:rsidRDefault="00543FDE" w:rsidP="009C5F88">
            <w:pPr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ul. Warszawska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49/50</w:t>
            </w:r>
          </w:p>
          <w:p w:rsidR="00543FDE" w:rsidRPr="00211A34" w:rsidRDefault="00543FDE" w:rsidP="009C5F88">
            <w:pPr>
              <w:spacing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25-531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Kielce</w:t>
            </w:r>
          </w:p>
        </w:tc>
        <w:tc>
          <w:tcPr>
            <w:tcW w:w="2976" w:type="dxa"/>
            <w:shd w:val="clear" w:color="auto" w:fill="auto"/>
          </w:tcPr>
          <w:p w:rsidR="00543FDE" w:rsidRPr="00543FDE" w:rsidRDefault="00543FDE" w:rsidP="009C5F88">
            <w:pPr>
              <w:spacing w:before="40" w:after="40"/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1 - Cena - 80.00</w:t>
            </w:r>
          </w:p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2 - Doświadczenie zawodowe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3FDE" w:rsidRPr="00211A34" w:rsidRDefault="00543FDE" w:rsidP="009C5F88">
            <w:pPr>
              <w:jc w:val="center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 xml:space="preserve">  100,00</w:t>
            </w:r>
          </w:p>
        </w:tc>
      </w:tr>
      <w:tr w:rsidR="00543FDE" w:rsidRPr="00834EF4" w:rsidTr="009C5F88">
        <w:tc>
          <w:tcPr>
            <w:tcW w:w="2169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3FDE">
              <w:rPr>
                <w:sz w:val="20"/>
                <w:szCs w:val="20"/>
              </w:rPr>
              <w:t>Szkolenie: Sporządzanie aktów wewnętrznych obowiązujących w Uczelni</w:t>
            </w:r>
          </w:p>
        </w:tc>
        <w:tc>
          <w:tcPr>
            <w:tcW w:w="2793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43FDE">
              <w:rPr>
                <w:b/>
                <w:bCs/>
                <w:sz w:val="20"/>
                <w:szCs w:val="20"/>
              </w:rPr>
              <w:t>ZESPÓŁ EKSPERTÓW MANAGER Pelczar spółka jawna</w:t>
            </w:r>
          </w:p>
          <w:p w:rsidR="00543FDE" w:rsidRPr="00211A34" w:rsidRDefault="00543FDE" w:rsidP="009C5F88">
            <w:pPr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Wielopole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18b</w:t>
            </w:r>
          </w:p>
          <w:p w:rsidR="00543FDE" w:rsidRPr="00211A34" w:rsidRDefault="00543FDE" w:rsidP="009C5F88">
            <w:pPr>
              <w:spacing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31-072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543FDE" w:rsidRPr="00543FDE" w:rsidRDefault="00543FDE" w:rsidP="009C5F88">
            <w:pPr>
              <w:spacing w:before="40" w:after="40"/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1 - Cena - 58.93</w:t>
            </w:r>
          </w:p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2 - Doświadczenie zawodowe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3FDE" w:rsidRPr="00211A34" w:rsidRDefault="00543FDE" w:rsidP="009C5F88">
            <w:pPr>
              <w:jc w:val="center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 xml:space="preserve">  78,93</w:t>
            </w:r>
          </w:p>
        </w:tc>
      </w:tr>
      <w:tr w:rsidR="00543FDE" w:rsidRPr="00834EF4" w:rsidTr="009C5F88">
        <w:tc>
          <w:tcPr>
            <w:tcW w:w="2169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3FDE">
              <w:rPr>
                <w:sz w:val="20"/>
                <w:szCs w:val="20"/>
              </w:rPr>
              <w:t>Szkolenie: Sporządzanie aktów wewnętrznych obowiązujących w Uczelni</w:t>
            </w:r>
          </w:p>
        </w:tc>
        <w:tc>
          <w:tcPr>
            <w:tcW w:w="2793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43FDE">
              <w:rPr>
                <w:b/>
                <w:bCs/>
                <w:sz w:val="20"/>
                <w:szCs w:val="20"/>
              </w:rPr>
              <w:t>OPTIMA CENTRUM ROZWOJU I KSZTAŁCENIA KADR SPÓŁKA CYWILNA AGATA SCHILF, IZABELA BIAŁASIK</w:t>
            </w:r>
          </w:p>
          <w:p w:rsidR="00543FDE" w:rsidRPr="00211A34" w:rsidRDefault="00543FDE" w:rsidP="009C5F88">
            <w:pPr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DO STUDZIENKI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26</w:t>
            </w:r>
          </w:p>
          <w:p w:rsidR="00543FDE" w:rsidRPr="00211A34" w:rsidRDefault="00543FDE" w:rsidP="009C5F88">
            <w:pPr>
              <w:spacing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80-227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GDAŃSK</w:t>
            </w:r>
          </w:p>
        </w:tc>
        <w:tc>
          <w:tcPr>
            <w:tcW w:w="2976" w:type="dxa"/>
            <w:shd w:val="clear" w:color="auto" w:fill="auto"/>
          </w:tcPr>
          <w:p w:rsidR="00543FDE" w:rsidRPr="00543FDE" w:rsidRDefault="00543FDE" w:rsidP="009C5F88">
            <w:pPr>
              <w:spacing w:before="40" w:after="40"/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1 - Cena - 57.81</w:t>
            </w:r>
          </w:p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2 - Doświadczenie zawodowe - 1.05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3FDE" w:rsidRPr="00211A34" w:rsidRDefault="00543FDE" w:rsidP="009C5F88">
            <w:pPr>
              <w:jc w:val="center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 xml:space="preserve">  58,86</w:t>
            </w:r>
          </w:p>
        </w:tc>
      </w:tr>
      <w:tr w:rsidR="00543FDE" w:rsidRPr="00834EF4" w:rsidTr="009C5F88">
        <w:tc>
          <w:tcPr>
            <w:tcW w:w="2169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3FDE">
              <w:rPr>
                <w:sz w:val="20"/>
                <w:szCs w:val="20"/>
              </w:rPr>
              <w:t>Szkolenie: Sprawozdawczość w systemie POL-on</w:t>
            </w:r>
          </w:p>
        </w:tc>
        <w:tc>
          <w:tcPr>
            <w:tcW w:w="2793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43FDE">
              <w:rPr>
                <w:b/>
                <w:bCs/>
                <w:sz w:val="20"/>
                <w:szCs w:val="20"/>
              </w:rPr>
              <w:t>Centrum Tłumaczeń Doradztwa i Edukacji PRAGMATIC Sp. z o.o.</w:t>
            </w:r>
          </w:p>
          <w:p w:rsidR="00543FDE" w:rsidRPr="00211A34" w:rsidRDefault="00543FDE" w:rsidP="009C5F88">
            <w:pPr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ul. Warszawska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49/50</w:t>
            </w:r>
          </w:p>
          <w:p w:rsidR="00543FDE" w:rsidRPr="00211A34" w:rsidRDefault="00543FDE" w:rsidP="009C5F88">
            <w:pPr>
              <w:spacing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25-531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Kielce</w:t>
            </w:r>
          </w:p>
        </w:tc>
        <w:tc>
          <w:tcPr>
            <w:tcW w:w="2976" w:type="dxa"/>
            <w:shd w:val="clear" w:color="auto" w:fill="auto"/>
          </w:tcPr>
          <w:p w:rsidR="00543FDE" w:rsidRPr="00543FDE" w:rsidRDefault="00543FDE" w:rsidP="009C5F88">
            <w:pPr>
              <w:spacing w:before="40" w:after="40"/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1 - Cena - 0.00</w:t>
            </w:r>
          </w:p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2 - Doświadczenie zawodowe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3FDE" w:rsidRPr="00211A34" w:rsidRDefault="00543FDE" w:rsidP="009C5F88">
            <w:pPr>
              <w:jc w:val="center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 xml:space="preserve">  0,00</w:t>
            </w:r>
          </w:p>
        </w:tc>
      </w:tr>
      <w:tr w:rsidR="00543FDE" w:rsidRPr="00834EF4" w:rsidTr="009C5F88">
        <w:tc>
          <w:tcPr>
            <w:tcW w:w="2169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3FDE">
              <w:rPr>
                <w:sz w:val="20"/>
                <w:szCs w:val="20"/>
              </w:rPr>
              <w:t>Szkolenie: Sprawozdawczość w systemie POL-on</w:t>
            </w:r>
          </w:p>
        </w:tc>
        <w:tc>
          <w:tcPr>
            <w:tcW w:w="2793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43FDE">
              <w:rPr>
                <w:b/>
                <w:bCs/>
                <w:sz w:val="20"/>
                <w:szCs w:val="20"/>
              </w:rPr>
              <w:t>ZESPÓŁ EKSPERTÓW MANAGER Pelczar spółka jawna</w:t>
            </w:r>
          </w:p>
          <w:p w:rsidR="00543FDE" w:rsidRPr="00211A34" w:rsidRDefault="00543FDE" w:rsidP="009C5F88">
            <w:pPr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Wielopole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18b</w:t>
            </w:r>
          </w:p>
          <w:p w:rsidR="00543FDE" w:rsidRPr="00211A34" w:rsidRDefault="00543FDE" w:rsidP="009C5F88">
            <w:pPr>
              <w:spacing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31-072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543FDE" w:rsidRPr="00543FDE" w:rsidRDefault="00543FDE" w:rsidP="009C5F88">
            <w:pPr>
              <w:spacing w:before="40" w:after="40"/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1 - Cena - 80.00</w:t>
            </w:r>
          </w:p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2 - Doświadczenie zawodowe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3FDE" w:rsidRPr="00211A34" w:rsidRDefault="00543FDE" w:rsidP="009C5F88">
            <w:pPr>
              <w:jc w:val="center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 xml:space="preserve">  100,00</w:t>
            </w:r>
          </w:p>
        </w:tc>
      </w:tr>
      <w:tr w:rsidR="00543FDE" w:rsidRPr="00834EF4" w:rsidTr="009C5F88">
        <w:tc>
          <w:tcPr>
            <w:tcW w:w="2169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3FDE">
              <w:rPr>
                <w:sz w:val="20"/>
                <w:szCs w:val="20"/>
              </w:rPr>
              <w:t>Szkolenie: Sprawozdawczość w systemie POL-on</w:t>
            </w:r>
          </w:p>
        </w:tc>
        <w:tc>
          <w:tcPr>
            <w:tcW w:w="2793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43FDE">
              <w:rPr>
                <w:b/>
                <w:bCs/>
                <w:sz w:val="20"/>
                <w:szCs w:val="20"/>
              </w:rPr>
              <w:t>OPTIMA CENTRUM ROZWOJU I KSZTAŁCENIA KADR SPÓŁKA CYWILNA AGATA SCHILF, IZABELA BIAŁASIK</w:t>
            </w:r>
          </w:p>
          <w:p w:rsidR="00543FDE" w:rsidRPr="00211A34" w:rsidRDefault="00543FDE" w:rsidP="009C5F88">
            <w:pPr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DO STUDZIENKI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26</w:t>
            </w:r>
          </w:p>
          <w:p w:rsidR="00543FDE" w:rsidRPr="00211A34" w:rsidRDefault="00543FDE" w:rsidP="009C5F88">
            <w:pPr>
              <w:spacing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80-227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GDAŃSK</w:t>
            </w:r>
          </w:p>
        </w:tc>
        <w:tc>
          <w:tcPr>
            <w:tcW w:w="2976" w:type="dxa"/>
            <w:shd w:val="clear" w:color="auto" w:fill="auto"/>
          </w:tcPr>
          <w:p w:rsidR="00543FDE" w:rsidRPr="00543FDE" w:rsidRDefault="00543FDE" w:rsidP="009C5F88">
            <w:pPr>
              <w:spacing w:before="40" w:after="40"/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1 - Cena - 74.54</w:t>
            </w:r>
          </w:p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2 - Doświadczenie zawodowe - 4.21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3FDE" w:rsidRPr="00211A34" w:rsidRDefault="00543FDE" w:rsidP="009C5F88">
            <w:pPr>
              <w:jc w:val="center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 xml:space="preserve">  78,75</w:t>
            </w:r>
          </w:p>
        </w:tc>
      </w:tr>
      <w:tr w:rsidR="00543FDE" w:rsidRPr="00834EF4" w:rsidTr="009C5F88">
        <w:tc>
          <w:tcPr>
            <w:tcW w:w="2169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3FDE">
              <w:rPr>
                <w:sz w:val="20"/>
                <w:szCs w:val="20"/>
              </w:rPr>
              <w:t xml:space="preserve">Szkolenie: Zasady </w:t>
            </w:r>
            <w:r w:rsidRPr="00543FDE">
              <w:rPr>
                <w:sz w:val="20"/>
                <w:szCs w:val="20"/>
              </w:rPr>
              <w:lastRenderedPageBreak/>
              <w:t>gospodarki finansowej uczelni w świetle obowiązujących przepisów</w:t>
            </w:r>
          </w:p>
        </w:tc>
        <w:tc>
          <w:tcPr>
            <w:tcW w:w="2793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43FDE">
              <w:rPr>
                <w:b/>
                <w:bCs/>
                <w:sz w:val="20"/>
                <w:szCs w:val="20"/>
              </w:rPr>
              <w:lastRenderedPageBreak/>
              <w:t xml:space="preserve">Centrum Tłumaczeń </w:t>
            </w:r>
            <w:r w:rsidRPr="00543FDE">
              <w:rPr>
                <w:b/>
                <w:bCs/>
                <w:sz w:val="20"/>
                <w:szCs w:val="20"/>
              </w:rPr>
              <w:lastRenderedPageBreak/>
              <w:t>Doradztwa i Edukacji PRAGMATIC Sp. z o.o.</w:t>
            </w:r>
          </w:p>
          <w:p w:rsidR="00543FDE" w:rsidRPr="00211A34" w:rsidRDefault="00543FDE" w:rsidP="009C5F88">
            <w:pPr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ul. Warszawska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49/50</w:t>
            </w:r>
          </w:p>
          <w:p w:rsidR="00543FDE" w:rsidRPr="00211A34" w:rsidRDefault="00543FDE" w:rsidP="009C5F88">
            <w:pPr>
              <w:spacing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25-531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Kielce</w:t>
            </w:r>
          </w:p>
        </w:tc>
        <w:tc>
          <w:tcPr>
            <w:tcW w:w="2976" w:type="dxa"/>
            <w:shd w:val="clear" w:color="auto" w:fill="auto"/>
          </w:tcPr>
          <w:p w:rsidR="00543FDE" w:rsidRPr="00543FDE" w:rsidRDefault="00543FDE" w:rsidP="009C5F88">
            <w:pPr>
              <w:spacing w:before="40" w:after="40"/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lastRenderedPageBreak/>
              <w:t>1 - Cena - 0.00</w:t>
            </w:r>
          </w:p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lastRenderedPageBreak/>
              <w:t>2 - Doświadczenie zawodowe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3FDE" w:rsidRPr="00211A34" w:rsidRDefault="00543FDE" w:rsidP="009C5F88">
            <w:pPr>
              <w:jc w:val="center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lastRenderedPageBreak/>
              <w:t xml:space="preserve">  0,00</w:t>
            </w:r>
          </w:p>
        </w:tc>
      </w:tr>
      <w:tr w:rsidR="00543FDE" w:rsidRPr="00834EF4" w:rsidTr="009C5F88">
        <w:tc>
          <w:tcPr>
            <w:tcW w:w="2169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3FDE">
              <w:rPr>
                <w:sz w:val="20"/>
                <w:szCs w:val="20"/>
              </w:rPr>
              <w:t>Szkolenie: Zasady gospodarki finansowej uczelni w świetle obowiązujących przepisów</w:t>
            </w:r>
          </w:p>
        </w:tc>
        <w:tc>
          <w:tcPr>
            <w:tcW w:w="2793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43FDE">
              <w:rPr>
                <w:b/>
                <w:bCs/>
                <w:sz w:val="20"/>
                <w:szCs w:val="20"/>
              </w:rPr>
              <w:t>ZESPÓŁ EKSPERTÓW MANAGER Pelczar spółka jawna</w:t>
            </w:r>
          </w:p>
          <w:p w:rsidR="00543FDE" w:rsidRPr="00211A34" w:rsidRDefault="00543FDE" w:rsidP="009C5F88">
            <w:pPr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Wielopole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18b</w:t>
            </w:r>
          </w:p>
          <w:p w:rsidR="00543FDE" w:rsidRPr="00211A34" w:rsidRDefault="00543FDE" w:rsidP="009C5F88">
            <w:pPr>
              <w:spacing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31-072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543FDE" w:rsidRPr="00543FDE" w:rsidRDefault="00543FDE" w:rsidP="009C5F88">
            <w:pPr>
              <w:spacing w:before="40" w:after="40"/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1 - Cena - 80.00</w:t>
            </w:r>
          </w:p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2 - Doświadczenie zawodowe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3FDE" w:rsidRPr="00211A34" w:rsidRDefault="00543FDE" w:rsidP="009C5F88">
            <w:pPr>
              <w:jc w:val="center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 xml:space="preserve">  100,00</w:t>
            </w:r>
          </w:p>
        </w:tc>
      </w:tr>
      <w:tr w:rsidR="00543FDE" w:rsidRPr="00834EF4" w:rsidTr="009C5F88">
        <w:tc>
          <w:tcPr>
            <w:tcW w:w="2169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3FDE">
              <w:rPr>
                <w:sz w:val="20"/>
                <w:szCs w:val="20"/>
              </w:rPr>
              <w:t>Szkolenie: Zasady gospodarki finansowej uczelni w świetle obowiązujących przepisów</w:t>
            </w:r>
          </w:p>
        </w:tc>
        <w:tc>
          <w:tcPr>
            <w:tcW w:w="2793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43FDE">
              <w:rPr>
                <w:b/>
                <w:bCs/>
                <w:sz w:val="20"/>
                <w:szCs w:val="20"/>
              </w:rPr>
              <w:t>OPTIMA CENTRUM ROZWOJU I KSZTAŁCENIA KADR SPÓŁKA CYWILNA AGATA SCHILF, IZABELA BIAŁASIK</w:t>
            </w:r>
          </w:p>
          <w:p w:rsidR="00543FDE" w:rsidRPr="00211A34" w:rsidRDefault="00543FDE" w:rsidP="009C5F88">
            <w:pPr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DO STUDZIENKI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26</w:t>
            </w:r>
          </w:p>
          <w:p w:rsidR="00543FDE" w:rsidRPr="00211A34" w:rsidRDefault="00543FDE" w:rsidP="009C5F88">
            <w:pPr>
              <w:spacing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80-227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GDAŃSK</w:t>
            </w:r>
          </w:p>
        </w:tc>
        <w:tc>
          <w:tcPr>
            <w:tcW w:w="2976" w:type="dxa"/>
            <w:shd w:val="clear" w:color="auto" w:fill="auto"/>
          </w:tcPr>
          <w:p w:rsidR="00543FDE" w:rsidRPr="00543FDE" w:rsidRDefault="00543FDE" w:rsidP="009C5F88">
            <w:pPr>
              <w:spacing w:before="40" w:after="40"/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1 - Cena - 65.14</w:t>
            </w:r>
          </w:p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2 - Doświadczenie zawodowe - 4.21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3FDE" w:rsidRPr="00211A34" w:rsidRDefault="00543FDE" w:rsidP="009C5F88">
            <w:pPr>
              <w:jc w:val="center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 xml:space="preserve">  69,35</w:t>
            </w:r>
          </w:p>
        </w:tc>
      </w:tr>
      <w:tr w:rsidR="00543FDE" w:rsidRPr="00834EF4" w:rsidTr="009C5F88">
        <w:tc>
          <w:tcPr>
            <w:tcW w:w="2169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3FDE">
              <w:rPr>
                <w:sz w:val="20"/>
                <w:szCs w:val="20"/>
              </w:rPr>
              <w:t>Szkolenie: Zamówienia publiczne w projektach realizowanych na uczelniach w oparciu o nowelizację ustawy Prawo zamówień publicznych</w:t>
            </w:r>
          </w:p>
        </w:tc>
        <w:tc>
          <w:tcPr>
            <w:tcW w:w="2793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43FDE">
              <w:rPr>
                <w:b/>
                <w:bCs/>
                <w:sz w:val="20"/>
                <w:szCs w:val="20"/>
              </w:rPr>
              <w:t>Mirosław Ciołek Szkolenia Specjalistyczne</w:t>
            </w:r>
          </w:p>
          <w:p w:rsidR="00543FDE" w:rsidRPr="00211A34" w:rsidRDefault="00543FDE" w:rsidP="009C5F88">
            <w:pPr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Sowińskiego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7/6</w:t>
            </w:r>
          </w:p>
          <w:p w:rsidR="00543FDE" w:rsidRPr="00211A34" w:rsidRDefault="00543FDE" w:rsidP="009C5F88">
            <w:pPr>
              <w:spacing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20-040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Lublin</w:t>
            </w:r>
          </w:p>
        </w:tc>
        <w:tc>
          <w:tcPr>
            <w:tcW w:w="2976" w:type="dxa"/>
            <w:shd w:val="clear" w:color="auto" w:fill="auto"/>
          </w:tcPr>
          <w:p w:rsidR="00543FDE" w:rsidRPr="00543FDE" w:rsidRDefault="00543FDE" w:rsidP="009C5F88">
            <w:pPr>
              <w:spacing w:before="40" w:after="40"/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1 - Cena - 80.00</w:t>
            </w:r>
          </w:p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2 - Doświadczenie zawodowe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3FDE" w:rsidRPr="00211A34" w:rsidRDefault="00543FDE" w:rsidP="009C5F88">
            <w:pPr>
              <w:jc w:val="center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 xml:space="preserve">  100,00</w:t>
            </w:r>
          </w:p>
        </w:tc>
      </w:tr>
      <w:tr w:rsidR="00543FDE" w:rsidRPr="00834EF4" w:rsidTr="009C5F88">
        <w:tc>
          <w:tcPr>
            <w:tcW w:w="2169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3FDE">
              <w:rPr>
                <w:sz w:val="20"/>
                <w:szCs w:val="20"/>
              </w:rPr>
              <w:t>Szkolenie: Zamówienia publiczne w projektach realizowanych na uczelniach w oparciu o nowelizację ustawy Prawo zamówień publicznych</w:t>
            </w:r>
          </w:p>
        </w:tc>
        <w:tc>
          <w:tcPr>
            <w:tcW w:w="2793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43FDE">
              <w:rPr>
                <w:b/>
                <w:bCs/>
                <w:sz w:val="20"/>
                <w:szCs w:val="20"/>
              </w:rPr>
              <w:t>Centrum Tłumaczeń Doradztwa i Edukacji PRAGMATIC Sp. z o.o.</w:t>
            </w:r>
          </w:p>
          <w:p w:rsidR="00543FDE" w:rsidRPr="00211A34" w:rsidRDefault="00543FDE" w:rsidP="009C5F88">
            <w:pPr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ul. Warszawska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49/50</w:t>
            </w:r>
          </w:p>
          <w:p w:rsidR="00543FDE" w:rsidRPr="00211A34" w:rsidRDefault="00543FDE" w:rsidP="009C5F88">
            <w:pPr>
              <w:spacing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25-531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Kielce</w:t>
            </w:r>
          </w:p>
        </w:tc>
        <w:tc>
          <w:tcPr>
            <w:tcW w:w="2976" w:type="dxa"/>
            <w:shd w:val="clear" w:color="auto" w:fill="auto"/>
          </w:tcPr>
          <w:p w:rsidR="00543FDE" w:rsidRPr="00543FDE" w:rsidRDefault="00543FDE" w:rsidP="009C5F88">
            <w:pPr>
              <w:spacing w:before="40" w:after="40"/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1 - Cena - 35.79</w:t>
            </w:r>
          </w:p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2 - Doświadczenie zawodowe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3FDE" w:rsidRPr="00211A34" w:rsidRDefault="00543FDE" w:rsidP="009C5F88">
            <w:pPr>
              <w:jc w:val="center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 xml:space="preserve">  55,79</w:t>
            </w:r>
          </w:p>
        </w:tc>
      </w:tr>
      <w:tr w:rsidR="00543FDE" w:rsidRPr="00834EF4" w:rsidTr="009C5F88">
        <w:tc>
          <w:tcPr>
            <w:tcW w:w="2169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3FDE">
              <w:rPr>
                <w:sz w:val="20"/>
                <w:szCs w:val="20"/>
              </w:rPr>
              <w:t>Szkolenie: Zamówienia publiczne w projektach realizowanych na uczelniach w oparciu o nowelizację ustawy Prawo zamówień publicznych</w:t>
            </w:r>
          </w:p>
        </w:tc>
        <w:tc>
          <w:tcPr>
            <w:tcW w:w="2793" w:type="dxa"/>
            <w:shd w:val="clear" w:color="auto" w:fill="auto"/>
          </w:tcPr>
          <w:p w:rsidR="00543FDE" w:rsidRPr="00211A34" w:rsidRDefault="00543FDE" w:rsidP="009C5F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43FDE">
              <w:rPr>
                <w:b/>
                <w:bCs/>
                <w:sz w:val="20"/>
                <w:szCs w:val="20"/>
              </w:rPr>
              <w:t>ZESPÓŁ EKSPERTÓW MANAGER Pelczar spółka jawna</w:t>
            </w:r>
          </w:p>
          <w:p w:rsidR="00543FDE" w:rsidRPr="00211A34" w:rsidRDefault="00543FDE" w:rsidP="009C5F88">
            <w:pPr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Wielopole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18b</w:t>
            </w:r>
          </w:p>
          <w:p w:rsidR="00543FDE" w:rsidRPr="00211A34" w:rsidRDefault="00543FDE" w:rsidP="009C5F88">
            <w:pPr>
              <w:spacing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31-072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3FDE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543FDE" w:rsidRPr="00543FDE" w:rsidRDefault="00543FDE" w:rsidP="009C5F88">
            <w:pPr>
              <w:spacing w:before="40" w:after="40"/>
              <w:rPr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1 - Cena - 32.38</w:t>
            </w:r>
          </w:p>
          <w:p w:rsidR="00543FDE" w:rsidRPr="00211A34" w:rsidRDefault="00543FDE" w:rsidP="009C5F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>2 - Doświadczenie zawodowe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3FDE" w:rsidRPr="00211A34" w:rsidRDefault="00543FDE" w:rsidP="009C5F88">
            <w:pPr>
              <w:jc w:val="center"/>
              <w:rPr>
                <w:color w:val="000000"/>
                <w:sz w:val="20"/>
                <w:szCs w:val="20"/>
              </w:rPr>
            </w:pPr>
            <w:r w:rsidRPr="00543FDE">
              <w:rPr>
                <w:sz w:val="20"/>
                <w:szCs w:val="20"/>
              </w:rPr>
              <w:t xml:space="preserve">  52,38</w:t>
            </w:r>
          </w:p>
        </w:tc>
      </w:tr>
      <w:bookmarkEnd w:id="0"/>
    </w:tbl>
    <w:p w:rsidR="008642B3" w:rsidRPr="00B464D3" w:rsidRDefault="008642B3" w:rsidP="0084603C">
      <w:pPr>
        <w:spacing w:before="480" w:after="480" w:line="360" w:lineRule="auto"/>
        <w:ind w:left="3119" w:firstLine="425"/>
        <w:jc w:val="right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3F6" w:rsidRDefault="00B763F6">
      <w:r>
        <w:separator/>
      </w:r>
    </w:p>
  </w:endnote>
  <w:endnote w:type="continuationSeparator" w:id="0">
    <w:p w:rsidR="00B763F6" w:rsidRDefault="00B76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84603C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 w:cs="Arial"/>
        <w:sz w:val="18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6.75pt;height:29.2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3F6" w:rsidRDefault="00B763F6">
      <w:r>
        <w:separator/>
      </w:r>
    </w:p>
  </w:footnote>
  <w:footnote w:type="continuationSeparator" w:id="0">
    <w:p w:rsidR="00B763F6" w:rsidRDefault="00B763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84603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49" type="#_x0000_t75" style="position:absolute;margin-left:-.5pt;margin-top:-31.65pt;width:107.1pt;height:75.1pt;z-index:251658240;visibility:visible;mso-wrap-style:square;mso-wrap-distance-left:9pt;mso-wrap-distance-top:0;mso-wrap-distance-right:9pt;mso-wrap-distance-bottom:0;mso-position-horizontal-relative:margin;mso-position-vertical-relative:text;mso-width-relative:page;mso-height-relative:page">
          <v:imagedata r:id="rId1" o:title=""/>
          <w10:wrap anchorx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63F6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3FDE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4603C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763F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AA0050"/>
  <w15:chartTrackingRefBased/>
  <w15:docId w15:val="{9D9062D9-058E-4390-B1E0-C57667D62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1316</Words>
  <Characters>7785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1601-01-01T00:00:00Z</cp:lastPrinted>
  <dcterms:created xsi:type="dcterms:W3CDTF">2021-08-05T08:54:00Z</dcterms:created>
  <dcterms:modified xsi:type="dcterms:W3CDTF">2021-08-05T08:54:00Z</dcterms:modified>
</cp:coreProperties>
</file>