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107221" w:rsidRPr="00107221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07221" w:rsidRPr="00107221">
        <w:rPr>
          <w:rFonts w:ascii="Times New Roman" w:hAnsi="Times New Roman"/>
          <w:b/>
        </w:rPr>
        <w:t>ZP/D-2</w:t>
      </w:r>
      <w:r w:rsidR="003F7030">
        <w:rPr>
          <w:rFonts w:ascii="Times New Roman" w:hAnsi="Times New Roman"/>
          <w:b/>
        </w:rPr>
        <w:t>7</w:t>
      </w:r>
      <w:r w:rsidR="00107221" w:rsidRPr="00107221">
        <w:rPr>
          <w:rFonts w:ascii="Times New Roman" w:hAnsi="Times New Roman"/>
          <w:b/>
        </w:rPr>
        <w:t>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7221" w:rsidRPr="0010722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7221" w:rsidRPr="0010722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07221" w:rsidRPr="0010722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7221" w:rsidRPr="0010722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07221" w:rsidRPr="0010722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07221" w:rsidRPr="00110593" w:rsidTr="00496E06">
        <w:tc>
          <w:tcPr>
            <w:tcW w:w="9212" w:type="dxa"/>
            <w:shd w:val="clear" w:color="auto" w:fill="D9D9D9"/>
          </w:tcPr>
          <w:p w:rsidR="00107221" w:rsidRPr="00110593" w:rsidRDefault="00107221" w:rsidP="00496E0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07221" w:rsidRPr="00110593" w:rsidRDefault="00107221" w:rsidP="00496E0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07221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07221" w:rsidRPr="00110593" w:rsidRDefault="00107221" w:rsidP="00496E0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07221" w:rsidRPr="00110593" w:rsidRDefault="00107221" w:rsidP="00496E0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07221" w:rsidRPr="00107221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10722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07221">
        <w:rPr>
          <w:rFonts w:ascii="Times New Roman" w:hAnsi="Times New Roman"/>
          <w:b/>
        </w:rPr>
        <w:t>Dostawa  skanera optyczno-laserowego 3D do analizy geometrii obiektów dla  Wydziału Inżynierii Produkcji i Technologii Materiałów Politechniki Częstochowskiej</w:t>
      </w:r>
    </w:p>
    <w:p w:rsidR="00F90CD1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30433C" w:rsidRPr="00232DF0" w:rsidRDefault="0030433C" w:rsidP="00232DF0">
      <w:pPr>
        <w:spacing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0433C" w:rsidRDefault="0030433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0433C" w:rsidRDefault="0030433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0433C" w:rsidRDefault="0030433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0433C" w:rsidRDefault="0030433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0433C" w:rsidRDefault="0030433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F4F" w:rsidRDefault="00E10F4F" w:rsidP="0038231F">
      <w:pPr>
        <w:spacing w:after="0" w:line="240" w:lineRule="auto"/>
      </w:pPr>
      <w:r>
        <w:separator/>
      </w:r>
    </w:p>
  </w:endnote>
  <w:endnote w:type="continuationSeparator" w:id="0">
    <w:p w:rsidR="00E10F4F" w:rsidRDefault="00E10F4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221" w:rsidRDefault="001072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43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43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221" w:rsidRDefault="00107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F4F" w:rsidRDefault="00E10F4F" w:rsidP="0038231F">
      <w:pPr>
        <w:spacing w:after="0" w:line="240" w:lineRule="auto"/>
      </w:pPr>
      <w:r>
        <w:separator/>
      </w:r>
    </w:p>
  </w:footnote>
  <w:footnote w:type="continuationSeparator" w:id="0">
    <w:p w:rsidR="00E10F4F" w:rsidRDefault="00E10F4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221" w:rsidRDefault="00107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221" w:rsidRDefault="001072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221" w:rsidRDefault="001072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F4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7221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33C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7030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6EDD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F4F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4E6D00"/>
  <w15:docId w15:val="{240F2A03-B652-4056-A093-93719BF67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2C4EF-AA5B-47B5-B496-4BDF45A63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2021-08-05T09:56:00Z</cp:lastPrinted>
  <dcterms:created xsi:type="dcterms:W3CDTF">2021-08-05T09:56:00Z</dcterms:created>
  <dcterms:modified xsi:type="dcterms:W3CDTF">2021-08-05T09:56:00Z</dcterms:modified>
</cp:coreProperties>
</file>