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46A9A" w:rsidRPr="00E46A9A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46A9A" w:rsidRPr="00E46A9A">
        <w:rPr>
          <w:rFonts w:ascii="Times New Roman" w:hAnsi="Times New Roman"/>
          <w:b/>
        </w:rPr>
        <w:t>ZP/D-26/A/21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46A9A" w:rsidRPr="00E46A9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46A9A" w:rsidRPr="00E46A9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46A9A" w:rsidRPr="00E46A9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46A9A" w:rsidRPr="00E46A9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46A9A" w:rsidRPr="00E46A9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46A9A" w:rsidRPr="00110593" w:rsidTr="002E0F07">
        <w:tc>
          <w:tcPr>
            <w:tcW w:w="9212" w:type="dxa"/>
            <w:shd w:val="clear" w:color="auto" w:fill="D9D9D9"/>
          </w:tcPr>
          <w:p w:rsidR="00E46A9A" w:rsidRPr="00110593" w:rsidRDefault="00E46A9A" w:rsidP="002E0F0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46A9A" w:rsidRPr="00110593" w:rsidRDefault="00E46A9A" w:rsidP="002E0F0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46A9A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E46A9A" w:rsidRPr="00C57915" w:rsidRDefault="00E46A9A" w:rsidP="00C5791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46A9A" w:rsidRPr="00E46A9A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E46A9A" w:rsidP="005434B3">
      <w:pPr>
        <w:spacing w:after="240" w:line="276" w:lineRule="auto"/>
        <w:jc w:val="center"/>
        <w:rPr>
          <w:rFonts w:ascii="Times New Roman" w:hAnsi="Times New Roman"/>
        </w:rPr>
      </w:pPr>
      <w:r w:rsidRPr="00E46A9A">
        <w:rPr>
          <w:rFonts w:ascii="Times New Roman" w:hAnsi="Times New Roman"/>
          <w:b/>
        </w:rPr>
        <w:t>Dostawa drukarki 3D w ramach projektu ,,Regionalna Inicjatywa Doskonałości w Dyscyplinach Informatyki, Elektrotechniki, Elektroniki, Automatyki i Robotyki na Politechnice Częstochowskiej"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C57915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57915" w:rsidRDefault="00C57915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EA7" w:rsidRDefault="00FB3EA7" w:rsidP="0038231F">
      <w:pPr>
        <w:spacing w:after="0" w:line="240" w:lineRule="auto"/>
      </w:pPr>
      <w:r>
        <w:separator/>
      </w:r>
    </w:p>
  </w:endnote>
  <w:endnote w:type="continuationSeparator" w:id="0">
    <w:p w:rsidR="00FB3EA7" w:rsidRDefault="00FB3E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9A" w:rsidRDefault="00E46A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791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791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9A" w:rsidRDefault="00E46A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EA7" w:rsidRDefault="00FB3EA7" w:rsidP="0038231F">
      <w:pPr>
        <w:spacing w:after="0" w:line="240" w:lineRule="auto"/>
      </w:pPr>
      <w:r>
        <w:separator/>
      </w:r>
    </w:p>
  </w:footnote>
  <w:footnote w:type="continuationSeparator" w:id="0">
    <w:p w:rsidR="00FB3EA7" w:rsidRDefault="00FB3E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9A" w:rsidRDefault="00E46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9A" w:rsidRDefault="00C57915">
    <w:pPr>
      <w:pStyle w:val="Nagwek"/>
    </w:pPr>
    <w:r w:rsidRPr="00466AB0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A9A" w:rsidRDefault="00E46A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3EA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915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6A9A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3EA7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F846C7"/>
  <w15:docId w15:val="{476645F5-F1A0-46F9-9E70-80C692897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26DAB-A87E-4E08-A6FE-5D99C92D0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2021-08-05T11:50:00Z</cp:lastPrinted>
  <dcterms:created xsi:type="dcterms:W3CDTF">2021-08-05T11:50:00Z</dcterms:created>
  <dcterms:modified xsi:type="dcterms:W3CDTF">2021-08-05T11:50:00Z</dcterms:modified>
</cp:coreProperties>
</file>