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5D0F01" w:rsidRPr="005D0F01">
        <w:rPr>
          <w:b/>
        </w:rPr>
        <w:t>NA/O/182/2021</w:t>
      </w:r>
      <w:r>
        <w:rPr>
          <w:b/>
          <w:lang w:val="pl-PL"/>
        </w:rPr>
        <w:t xml:space="preserve"> </w:t>
      </w:r>
      <w:r w:rsidR="005D0F01" w:rsidRPr="005D0F01">
        <w:rPr>
          <w:lang w:val="pl-PL"/>
        </w:rPr>
        <w:t>Rzeszów</w:t>
      </w:r>
      <w:r w:rsidR="00211900" w:rsidRPr="003209A8">
        <w:t xml:space="preserve">, </w:t>
      </w:r>
      <w:r w:rsidR="005D0F01" w:rsidRPr="005D0F01">
        <w:t>2021-08-05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607953" w:rsidRPr="00782CE7" w:rsidRDefault="00607953" w:rsidP="00607953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D0F01" w:rsidP="00583EF9">
      <w:pPr>
        <w:spacing w:line="360" w:lineRule="auto"/>
        <w:rPr>
          <w:b/>
        </w:rPr>
      </w:pPr>
      <w:r w:rsidRPr="005D0F01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D0F01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5D0F01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5D0F01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D0F01" w:rsidTr="00B933D2">
        <w:tc>
          <w:tcPr>
            <w:tcW w:w="1510" w:type="dxa"/>
            <w:vAlign w:val="center"/>
          </w:tcPr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D0F01">
              <w:t>Dostawa zużywalnych części zamiennych do spektrometru GD-OES</w:t>
            </w:r>
          </w:p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D0F01">
              <w:t>38636000-2 - Specjalistyczne przyrządy optyczne, 42514310-8 - Filtry powietrza, 38000000-5 - Sprzęt laboratoryjny, optyczny i precyzyjny (z wyjątkiem szklanego), 44111300-4 - Ceramika</w:t>
            </w:r>
            <w:r>
              <w:t xml:space="preserve"> </w:t>
            </w:r>
          </w:p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D0F01" w:rsidRDefault="00607953" w:rsidP="00B933D2">
            <w:pPr>
              <w:spacing w:after="120"/>
              <w:jc w:val="both"/>
            </w:pPr>
            <w:r w:rsidRPr="005D0F01">
              <w:t>Szczegółowy</w:t>
            </w:r>
            <w:r w:rsidR="005D0F01" w:rsidRPr="005D0F01">
              <w:t xml:space="preserve"> opis zawiera </w:t>
            </w:r>
            <w:r w:rsidRPr="005D0F01">
              <w:t>załącznik</w:t>
            </w:r>
            <w:r w:rsidR="005D0F01" w:rsidRPr="005D0F01">
              <w:t xml:space="preserve"> nr 1 SWZ.</w:t>
            </w:r>
          </w:p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D0F01" w:rsidTr="00B933D2">
        <w:tc>
          <w:tcPr>
            <w:tcW w:w="1510" w:type="dxa"/>
            <w:vAlign w:val="center"/>
          </w:tcPr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D0F01">
              <w:t>Dostawa  urządzenia do badania udarności metodą spadającego grota</w:t>
            </w:r>
          </w:p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D0F01">
              <w:t>31000000-6 - Maszyny, aparatura, urządzenia i wyroby elektryczne; oświetlenie</w:t>
            </w:r>
            <w:r>
              <w:t xml:space="preserve"> </w:t>
            </w:r>
          </w:p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D0F01" w:rsidRDefault="00607953" w:rsidP="00B933D2">
            <w:pPr>
              <w:spacing w:after="120"/>
              <w:jc w:val="both"/>
            </w:pPr>
            <w:r w:rsidRPr="005D0F01">
              <w:t>Szczegółowy</w:t>
            </w:r>
            <w:r w:rsidR="005D0F01" w:rsidRPr="005D0F01">
              <w:t xml:space="preserve"> opis zawiera </w:t>
            </w:r>
            <w:r w:rsidRPr="005D0F01">
              <w:t>załącznik</w:t>
            </w:r>
            <w:r w:rsidR="005D0F01" w:rsidRPr="005D0F01">
              <w:t xml:space="preserve"> nr 1 SWZ.</w:t>
            </w:r>
          </w:p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D0F01" w:rsidTr="00B933D2">
        <w:tc>
          <w:tcPr>
            <w:tcW w:w="1510" w:type="dxa"/>
            <w:vAlign w:val="center"/>
          </w:tcPr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D0F01">
              <w:t>Dostawa analizatora jakości zasilania z cęgami prądowymi</w:t>
            </w:r>
          </w:p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D0F01">
              <w:t>38434000-6 - Analizatory</w:t>
            </w:r>
            <w:r>
              <w:t xml:space="preserve"> </w:t>
            </w:r>
          </w:p>
          <w:p w:rsidR="005D0F01" w:rsidRDefault="005D0F01" w:rsidP="00B933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D0F01" w:rsidRDefault="00607953" w:rsidP="00B933D2">
            <w:pPr>
              <w:spacing w:after="120"/>
              <w:jc w:val="both"/>
            </w:pPr>
            <w:r w:rsidRPr="005D0F01">
              <w:lastRenderedPageBreak/>
              <w:t>Szczegółowy</w:t>
            </w:r>
            <w:r w:rsidR="005D0F01" w:rsidRPr="005D0F01">
              <w:t xml:space="preserve"> opis zawiera </w:t>
            </w:r>
            <w:r w:rsidRPr="005D0F01">
              <w:t>załącznik</w:t>
            </w:r>
            <w:r w:rsidR="005D0F01" w:rsidRPr="005D0F01">
              <w:t xml:space="preserve"> nr 1 SWZ.</w:t>
            </w:r>
          </w:p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D0F01" w:rsidRPr="003209A8" w:rsidTr="00B933D2">
        <w:tc>
          <w:tcPr>
            <w:tcW w:w="8640" w:type="dxa"/>
          </w:tcPr>
          <w:p w:rsidR="005D0F01" w:rsidRPr="003209A8" w:rsidRDefault="005D0F01" w:rsidP="00B933D2">
            <w:pPr>
              <w:pStyle w:val="Tekstpodstawowy"/>
            </w:pPr>
            <w:r w:rsidRPr="005D0F01">
              <w:rPr>
                <w:b/>
              </w:rPr>
              <w:t>28 dni od daty udzielenia zamówienia</w:t>
            </w:r>
            <w:r w:rsidRPr="003209A8">
              <w:t xml:space="preserve"> – dla zadania częściowego: </w:t>
            </w:r>
            <w:r w:rsidRPr="005D0F01">
              <w:t>3</w:t>
            </w:r>
          </w:p>
        </w:tc>
        <w:tc>
          <w:tcPr>
            <w:tcW w:w="8640" w:type="dxa"/>
          </w:tcPr>
          <w:p w:rsidR="005D0F01" w:rsidRPr="003209A8" w:rsidRDefault="005D0F01" w:rsidP="00B933D2">
            <w:pPr>
              <w:pStyle w:val="Tekstpodstawowy"/>
            </w:pPr>
          </w:p>
        </w:tc>
      </w:tr>
      <w:tr w:rsidR="005D0F01" w:rsidRPr="003209A8" w:rsidTr="00B933D2">
        <w:tc>
          <w:tcPr>
            <w:tcW w:w="8640" w:type="dxa"/>
          </w:tcPr>
          <w:p w:rsidR="005D0F01" w:rsidRPr="003209A8" w:rsidRDefault="005D0F01" w:rsidP="00B933D2">
            <w:pPr>
              <w:pStyle w:val="Tekstpodstawowy"/>
            </w:pPr>
            <w:r w:rsidRPr="005D0F01">
              <w:rPr>
                <w:b/>
              </w:rPr>
              <w:t>42 dni od daty udzielenia zamówienia</w:t>
            </w:r>
            <w:r w:rsidRPr="003209A8">
              <w:t xml:space="preserve"> – dla zadania częściowego: </w:t>
            </w:r>
            <w:r w:rsidRPr="005D0F01">
              <w:t>1</w:t>
            </w:r>
          </w:p>
        </w:tc>
        <w:tc>
          <w:tcPr>
            <w:tcW w:w="8640" w:type="dxa"/>
          </w:tcPr>
          <w:p w:rsidR="005D0F01" w:rsidRPr="003209A8" w:rsidRDefault="005D0F01" w:rsidP="00B933D2">
            <w:pPr>
              <w:pStyle w:val="Tekstpodstawowy"/>
            </w:pPr>
          </w:p>
        </w:tc>
      </w:tr>
      <w:tr w:rsidR="005D0F01" w:rsidRPr="003209A8" w:rsidTr="00B933D2">
        <w:tc>
          <w:tcPr>
            <w:tcW w:w="8640" w:type="dxa"/>
          </w:tcPr>
          <w:p w:rsidR="005D0F01" w:rsidRPr="003209A8" w:rsidRDefault="005D0F01" w:rsidP="00B933D2">
            <w:pPr>
              <w:pStyle w:val="Tekstpodstawowy"/>
            </w:pPr>
            <w:r w:rsidRPr="005D0F01">
              <w:rPr>
                <w:b/>
              </w:rPr>
              <w:t>63 dni od daty udzielenia zamówienia</w:t>
            </w:r>
            <w:r w:rsidRPr="003209A8">
              <w:t xml:space="preserve"> – dla zadania częściowego: </w:t>
            </w:r>
            <w:r w:rsidRPr="005D0F01">
              <w:t>2</w:t>
            </w:r>
          </w:p>
        </w:tc>
        <w:tc>
          <w:tcPr>
            <w:tcW w:w="8640" w:type="dxa"/>
          </w:tcPr>
          <w:p w:rsidR="005D0F01" w:rsidRPr="003209A8" w:rsidRDefault="005D0F01" w:rsidP="00B933D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C99" w:rsidRPr="00782CE7" w:rsidRDefault="00055C99" w:rsidP="00055C99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055C99" w:rsidRPr="00782CE7" w:rsidRDefault="00055C99" w:rsidP="00055C99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55C99" w:rsidRPr="00782CE7" w:rsidRDefault="00055C99" w:rsidP="00055C99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055C99" w:rsidRPr="00782CE7" w:rsidRDefault="00055C99" w:rsidP="00055C99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055C99" w:rsidRPr="00782CE7" w:rsidRDefault="00055C99" w:rsidP="00055C99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055C99" w:rsidRPr="00782CE7" w:rsidRDefault="00055C99" w:rsidP="00055C99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55C99" w:rsidRPr="00782CE7" w:rsidRDefault="00055C99" w:rsidP="00055C99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55C99" w:rsidRPr="00782CE7" w:rsidRDefault="00055C99" w:rsidP="00055C99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055C99" w:rsidRPr="00782CE7" w:rsidRDefault="00055C99" w:rsidP="00055C99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055C99" w:rsidRPr="00782CE7" w:rsidRDefault="00055C99" w:rsidP="00055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55C99" w:rsidRPr="00782CE7" w:rsidRDefault="00055C99" w:rsidP="00055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55C99" w:rsidRPr="00782CE7" w:rsidRDefault="00055C99" w:rsidP="00055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55C99" w:rsidRPr="00782CE7" w:rsidRDefault="00055C99" w:rsidP="00055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55C99" w:rsidRPr="00782CE7" w:rsidRDefault="00055C99" w:rsidP="00055C99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055C99" w:rsidRPr="00782CE7" w:rsidRDefault="00055C99" w:rsidP="00055C99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055C99" w:rsidRPr="00782CE7" w:rsidRDefault="00055C99" w:rsidP="00055C9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055C99" w:rsidRPr="00782CE7" w:rsidRDefault="00055C99" w:rsidP="00055C9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055C99" w:rsidRPr="00782CE7" w:rsidRDefault="00055C99" w:rsidP="00055C9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055C99" w:rsidP="00055C99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055C99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055C99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175" w:rsidRPr="00811175" w:rsidRDefault="00811175" w:rsidP="00811175">
            <w:pPr>
              <w:rPr>
                <w:b/>
                <w:bCs/>
                <w:color w:val="000000"/>
              </w:rPr>
            </w:pPr>
            <w:r w:rsidRPr="00811175">
              <w:rPr>
                <w:b/>
                <w:bCs/>
                <w:color w:val="000000"/>
              </w:rPr>
              <w:t>VII. MIEJSCE I TERMIN SKŁADANIA OFERT</w:t>
            </w:r>
          </w:p>
          <w:p w:rsidR="00811175" w:rsidRPr="00811175" w:rsidRDefault="00811175" w:rsidP="00811175">
            <w:pPr>
              <w:jc w:val="both"/>
              <w:rPr>
                <w:color w:val="000000"/>
              </w:rPr>
            </w:pPr>
            <w:r w:rsidRPr="00811175">
              <w:rPr>
                <w:color w:val="000000"/>
              </w:rPr>
              <w:t>Ofertę należy przygotować w wersji elektronicznej i przesłać odpowiednio drogą </w:t>
            </w:r>
            <w:r w:rsidRPr="00811175">
              <w:rPr>
                <w:color w:val="000000"/>
              </w:rPr>
              <w:br/>
              <w:t xml:space="preserve">e-mailową na adres </w:t>
            </w:r>
            <w:r w:rsidRPr="00811175">
              <w:rPr>
                <w:lang w:val="en-US"/>
              </w:rPr>
              <w:t xml:space="preserve">e-mail kaczork@prz.edu.pl </w:t>
            </w:r>
            <w:r w:rsidRPr="00811175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811175" w:rsidRPr="00811175" w:rsidRDefault="00811175" w:rsidP="00811175">
            <w:r w:rsidRPr="00811175">
              <w:rPr>
                <w:color w:val="000000"/>
              </w:rPr>
              <w:t>Nieprzekraczalny termin dostarczenia oferty: </w:t>
            </w:r>
          </w:p>
          <w:p w:rsidR="00811175" w:rsidRPr="00811175" w:rsidRDefault="00811175" w:rsidP="00811175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811175">
              <w:rPr>
                <w:b/>
                <w:noProof/>
              </w:rPr>
              <w:t>Miejsce i termin składania ofert (e-mail): do dnia 2021-08-1</w:t>
            </w:r>
            <w:r>
              <w:rPr>
                <w:b/>
                <w:noProof/>
              </w:rPr>
              <w:t>6</w:t>
            </w:r>
            <w:r w:rsidRPr="00811175">
              <w:rPr>
                <w:b/>
                <w:noProof/>
              </w:rPr>
              <w:t xml:space="preserve"> do godz. 10:00.</w:t>
            </w:r>
          </w:p>
          <w:p w:rsidR="00811175" w:rsidRPr="00811175" w:rsidRDefault="00811175" w:rsidP="00811175">
            <w:pPr>
              <w:spacing w:after="120"/>
              <w:jc w:val="both"/>
              <w:rPr>
                <w:bCs/>
              </w:rPr>
            </w:pPr>
            <w:r w:rsidRPr="00811175">
              <w:rPr>
                <w:b/>
              </w:rPr>
              <w:t xml:space="preserve">Termin związania ofertą: </w:t>
            </w:r>
            <w:r w:rsidRPr="00811175">
              <w:t>30 dn</w:t>
            </w:r>
            <w:r w:rsidRPr="00811175">
              <w:rPr>
                <w:bCs/>
              </w:rPr>
              <w:t>i</w:t>
            </w:r>
          </w:p>
          <w:p w:rsidR="00EB415D" w:rsidRDefault="00811175" w:rsidP="0081117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811175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811175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2021-08-1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6</w:t>
            </w:r>
            <w:r w:rsidRPr="00811175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811175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811175" w:rsidRPr="00811175" w:rsidRDefault="00811175" w:rsidP="00811175"/>
        </w:tc>
      </w:tr>
      <w:tr w:rsidR="00811175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F9" w:rsidRPr="00782CE7" w:rsidRDefault="005863F9" w:rsidP="005863F9">
            <w:pPr>
              <w:jc w:val="both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VIII. BADANIE OFERTY</w:t>
            </w:r>
          </w:p>
          <w:p w:rsidR="005863F9" w:rsidRPr="00782CE7" w:rsidRDefault="005863F9" w:rsidP="005863F9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863F9" w:rsidRPr="00782CE7" w:rsidRDefault="005863F9" w:rsidP="005863F9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5863F9" w:rsidRPr="00782CE7" w:rsidRDefault="005863F9" w:rsidP="005863F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5863F9" w:rsidRPr="00782CE7" w:rsidRDefault="005863F9" w:rsidP="005863F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5863F9" w:rsidRPr="00782CE7" w:rsidRDefault="005863F9" w:rsidP="005863F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863F9" w:rsidRPr="00782CE7" w:rsidRDefault="005863F9" w:rsidP="005863F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5863F9" w:rsidRPr="00782CE7" w:rsidRDefault="005863F9" w:rsidP="005863F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5863F9" w:rsidRPr="00782CE7" w:rsidRDefault="005863F9" w:rsidP="005863F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5863F9" w:rsidRPr="00782CE7" w:rsidRDefault="005863F9" w:rsidP="005863F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5863F9" w:rsidRPr="00782CE7" w:rsidRDefault="005863F9" w:rsidP="005863F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5863F9" w:rsidRPr="00782CE7" w:rsidRDefault="005863F9" w:rsidP="005863F9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11175" w:rsidRPr="00811175" w:rsidRDefault="005863F9" w:rsidP="005863F9">
            <w:pPr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5863F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F9" w:rsidRDefault="005863F9" w:rsidP="005863F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 xml:space="preserve">ODPOWIEDZI NA PYTANIA WYKONAWCÓW ORAZ ZMIANY TREŚCI </w:t>
            </w:r>
            <w:r w:rsidRPr="00033AF1">
              <w:rPr>
                <w:b/>
                <w:bCs/>
                <w:color w:val="000000"/>
              </w:rPr>
              <w:lastRenderedPageBreak/>
              <w:t>OGŁOSZENIA</w:t>
            </w:r>
          </w:p>
          <w:p w:rsidR="005863F9" w:rsidRPr="00693802" w:rsidRDefault="005863F9" w:rsidP="005863F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5D0F01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5863F9" w:rsidRPr="00693802" w:rsidRDefault="005863F9" w:rsidP="005863F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863F9" w:rsidRPr="00693802" w:rsidRDefault="005863F9" w:rsidP="005863F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5863F9" w:rsidRPr="00693802" w:rsidRDefault="005863F9" w:rsidP="005863F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863F9" w:rsidRPr="00782CE7" w:rsidRDefault="005863F9" w:rsidP="005863F9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863F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F9" w:rsidRDefault="005863F9" w:rsidP="005863F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Default="005863F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863F9" w:rsidRPr="005863F9" w:rsidRDefault="005863F9" w:rsidP="005863F9">
      <w:pPr>
        <w:jc w:val="right"/>
        <w:rPr>
          <w:rFonts w:ascii="Arial" w:hAnsi="Arial" w:cs="Arial"/>
          <w:b/>
          <w:sz w:val="22"/>
          <w:szCs w:val="22"/>
        </w:rPr>
      </w:pPr>
      <w:r w:rsidRPr="005863F9">
        <w:rPr>
          <w:rFonts w:ascii="Arial" w:hAnsi="Arial" w:cs="Arial"/>
          <w:b/>
          <w:sz w:val="22"/>
          <w:szCs w:val="22"/>
        </w:rPr>
        <w:t xml:space="preserve">Załącznik nr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5863F9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NA/O/182/2021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D0F0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0F01">
        <w:rPr>
          <w:rFonts w:ascii="Arial" w:hAnsi="Arial" w:cs="Arial"/>
        </w:rPr>
        <w:t>POLITECHNIKA RZESZOWSKA</w:t>
      </w:r>
    </w:p>
    <w:p w:rsidR="001B541E" w:rsidRPr="00A40632" w:rsidRDefault="005D0F0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0F0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D0F0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D0F0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0F0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D0F01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5D0F01" w:rsidRPr="005863F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5D0F01" w:rsidRPr="005D0F01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D0F01" w:rsidP="001B541E">
      <w:pPr>
        <w:ind w:left="142"/>
        <w:jc w:val="center"/>
        <w:rPr>
          <w:rFonts w:ascii="Arial" w:hAnsi="Arial" w:cs="Arial"/>
        </w:rPr>
      </w:pPr>
      <w:r w:rsidRPr="005D0F01">
        <w:rPr>
          <w:rFonts w:ascii="Arial" w:hAnsi="Arial" w:cs="Arial"/>
          <w:b/>
        </w:rPr>
        <w:t>Dostawa zużywalnych części zamiennych do spektrometru GD-OES, dostawa  urządzenia do badania udarności metodą spadającego grota, dostawa analizatora jakości zasilania z cęgami prądowymi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863F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D0F01" w:rsidTr="00B933D2">
        <w:tc>
          <w:tcPr>
            <w:tcW w:w="1510" w:type="dxa"/>
            <w:vAlign w:val="center"/>
          </w:tcPr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0F01">
              <w:rPr>
                <w:rFonts w:ascii="Arial" w:hAnsi="Arial" w:cs="Arial"/>
                <w:b/>
                <w:sz w:val="22"/>
                <w:szCs w:val="22"/>
              </w:rPr>
              <w:t>Dostawa zużywalnych części zamiennych do spektrometru GD-OES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D0F01" w:rsidTr="00B933D2">
        <w:tc>
          <w:tcPr>
            <w:tcW w:w="1510" w:type="dxa"/>
            <w:vAlign w:val="center"/>
          </w:tcPr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0F01">
              <w:rPr>
                <w:rFonts w:ascii="Arial" w:hAnsi="Arial" w:cs="Arial"/>
                <w:b/>
                <w:sz w:val="22"/>
                <w:szCs w:val="22"/>
              </w:rPr>
              <w:t>Dostawa  urządzenia do badania udarności metodą spadającego grota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D0F01" w:rsidTr="00B933D2">
        <w:tc>
          <w:tcPr>
            <w:tcW w:w="1510" w:type="dxa"/>
            <w:vAlign w:val="center"/>
          </w:tcPr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F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0F01">
              <w:rPr>
                <w:rFonts w:ascii="Arial" w:hAnsi="Arial" w:cs="Arial"/>
                <w:b/>
                <w:sz w:val="22"/>
                <w:szCs w:val="22"/>
              </w:rPr>
              <w:t>Dostawa analizatora jakości zasilania z cęgami prądowymi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D0F01" w:rsidRPr="002661CA" w:rsidRDefault="005D0F01" w:rsidP="00B933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D0F01" w:rsidRDefault="005D0F01" w:rsidP="00B933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5863F9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5863F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5863F9" w:rsidP="005863F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zadania częściowego nr 1 SWZ- </w:t>
      </w:r>
      <w:r w:rsidR="001B541E"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  <w:r w:rsidR="005D0F01" w:rsidRPr="005D0F01">
        <w:rPr>
          <w:rFonts w:ascii="Arial" w:hAnsi="Arial" w:cs="Arial"/>
        </w:rPr>
        <w:t xml:space="preserve"> dni od daty udzielenia zamówienia</w:t>
      </w:r>
      <w:r w:rsidR="001B541E" w:rsidRPr="00A40632">
        <w:rPr>
          <w:rFonts w:ascii="Arial" w:hAnsi="Arial" w:cs="Arial"/>
        </w:rPr>
        <w:t>,</w:t>
      </w:r>
    </w:p>
    <w:p w:rsidR="005863F9" w:rsidRPr="00A40632" w:rsidRDefault="005863F9" w:rsidP="005863F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SWZ-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  <w:r w:rsidRPr="005D0F01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5863F9" w:rsidRPr="00A40632" w:rsidRDefault="005863F9" w:rsidP="005863F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zadania częściowego nr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SWZ-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  <w:r w:rsidRPr="005D0F01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5863F9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5863F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5863F9">
        <w:rPr>
          <w:rFonts w:ascii="Arial" w:hAnsi="Arial" w:cs="Arial"/>
        </w:rPr>
        <w:t>:</w:t>
      </w:r>
    </w:p>
    <w:p w:rsidR="005863F9" w:rsidRDefault="005863F9" w:rsidP="005863F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zadania częściowego nr 1 SWZ-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</w:p>
    <w:p w:rsidR="005863F9" w:rsidRDefault="005863F9" w:rsidP="005863F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SWZ-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</w:p>
    <w:p w:rsidR="005863F9" w:rsidRDefault="005863F9" w:rsidP="005863F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zadania częściowego nr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SWZ-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D0F01" w:rsidRPr="005D0F01">
        <w:rPr>
          <w:rFonts w:ascii="Arial" w:hAnsi="Arial" w:cs="Arial"/>
        </w:rPr>
        <w:t>30</w:t>
      </w:r>
      <w:r w:rsidR="005863F9">
        <w:rPr>
          <w:rFonts w:ascii="Arial" w:hAnsi="Arial" w:cs="Arial"/>
        </w:rPr>
        <w:t xml:space="preserve"> dni</w:t>
      </w:r>
      <w:bookmarkStart w:id="0" w:name="_GoBack"/>
      <w:bookmarkEnd w:id="0"/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130" w:rsidRDefault="00512130">
      <w:r>
        <w:separator/>
      </w:r>
    </w:p>
  </w:endnote>
  <w:endnote w:type="continuationSeparator" w:id="0">
    <w:p w:rsidR="00512130" w:rsidRDefault="00512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863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3F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3F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213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130" w:rsidRDefault="00512130">
      <w:r>
        <w:separator/>
      </w:r>
    </w:p>
  </w:footnote>
  <w:footnote w:type="continuationSeparator" w:id="0">
    <w:p w:rsidR="00512130" w:rsidRDefault="00512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F01" w:rsidRDefault="005D0F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F01" w:rsidRDefault="005D0F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F01" w:rsidRDefault="005D0F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130"/>
    <w:rsid w:val="00006B5B"/>
    <w:rsid w:val="00014627"/>
    <w:rsid w:val="00055C99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12130"/>
    <w:rsid w:val="00534EBA"/>
    <w:rsid w:val="00577E99"/>
    <w:rsid w:val="00583EF9"/>
    <w:rsid w:val="005863F9"/>
    <w:rsid w:val="00587DBF"/>
    <w:rsid w:val="005A476D"/>
    <w:rsid w:val="005D0F01"/>
    <w:rsid w:val="005D3C55"/>
    <w:rsid w:val="005D78E1"/>
    <w:rsid w:val="005E67CB"/>
    <w:rsid w:val="00607953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11175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A5DA4D-E21B-432A-BFFC-525FF7474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8</Pages>
  <Words>1403</Words>
  <Characters>11718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13095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2021-08-05T06:16:00Z</dcterms:created>
  <dcterms:modified xsi:type="dcterms:W3CDTF">2021-08-05T06:20:00Z</dcterms:modified>
</cp:coreProperties>
</file>