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511F6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11F6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11F68">
        <w:rPr>
          <w:sz w:val="22"/>
          <w:szCs w:val="22"/>
        </w:rPr>
        <w:t>2021-08-03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11F68" w:rsidRPr="00511F68" w:rsidRDefault="00511F68" w:rsidP="00FB7F50">
      <w:pPr>
        <w:spacing w:after="40"/>
        <w:rPr>
          <w:b/>
          <w:bCs/>
          <w:sz w:val="22"/>
          <w:szCs w:val="22"/>
        </w:rPr>
      </w:pPr>
      <w:r w:rsidRPr="00511F68">
        <w:rPr>
          <w:b/>
          <w:bCs/>
          <w:sz w:val="22"/>
          <w:szCs w:val="22"/>
        </w:rPr>
        <w:t>Politechnika Rzeszowska</w:t>
      </w:r>
    </w:p>
    <w:p w:rsidR="00FB7F50" w:rsidRPr="002245BE" w:rsidRDefault="00511F68" w:rsidP="00FB7F50">
      <w:pPr>
        <w:spacing w:after="40"/>
        <w:rPr>
          <w:b/>
          <w:bCs/>
          <w:sz w:val="22"/>
          <w:szCs w:val="22"/>
        </w:rPr>
      </w:pPr>
      <w:r w:rsidRPr="00511F68">
        <w:rPr>
          <w:b/>
          <w:bCs/>
          <w:sz w:val="22"/>
          <w:szCs w:val="22"/>
        </w:rPr>
        <w:t>Dział Zamówień Publicznych</w:t>
      </w:r>
    </w:p>
    <w:p w:rsidR="00FB7F50" w:rsidRPr="002245BE" w:rsidRDefault="00511F68" w:rsidP="00FB7F50">
      <w:pPr>
        <w:rPr>
          <w:sz w:val="22"/>
          <w:szCs w:val="22"/>
        </w:rPr>
      </w:pPr>
      <w:r w:rsidRPr="00511F6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11F68">
        <w:rPr>
          <w:sz w:val="22"/>
          <w:szCs w:val="22"/>
        </w:rPr>
        <w:t>12</w:t>
      </w:r>
    </w:p>
    <w:p w:rsidR="00FB7F50" w:rsidRPr="002245BE" w:rsidRDefault="00511F68" w:rsidP="00FB7F50">
      <w:pPr>
        <w:rPr>
          <w:sz w:val="22"/>
          <w:szCs w:val="22"/>
        </w:rPr>
      </w:pPr>
      <w:r w:rsidRPr="00511F6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11F68">
        <w:rPr>
          <w:sz w:val="22"/>
          <w:szCs w:val="22"/>
        </w:rPr>
        <w:t>Rzeszów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511F68" w:rsidRPr="00607F9B" w:rsidTr="00614299">
        <w:trPr>
          <w:trHeight w:val="638"/>
        </w:trPr>
        <w:tc>
          <w:tcPr>
            <w:tcW w:w="959" w:type="dxa"/>
            <w:shd w:val="clear" w:color="auto" w:fill="auto"/>
          </w:tcPr>
          <w:p w:rsidR="00511F68" w:rsidRPr="00607F9B" w:rsidRDefault="00511F68" w:rsidP="006142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11F68" w:rsidRPr="00607F9B" w:rsidRDefault="00511F68" w:rsidP="006142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11F6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11F68">
              <w:rPr>
                <w:b/>
                <w:bCs/>
                <w:sz w:val="22"/>
                <w:szCs w:val="22"/>
              </w:rPr>
              <w:t>Dostawa sprzętu, szkła i odczynników laboratoryjnych.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11F68">
              <w:rPr>
                <w:b/>
                <w:sz w:val="22"/>
                <w:szCs w:val="22"/>
              </w:rPr>
              <w:t>NA/O/143/2021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0115C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11F68" w:rsidRPr="00511F68">
        <w:rPr>
          <w:b/>
          <w:sz w:val="22"/>
          <w:szCs w:val="22"/>
        </w:rPr>
        <w:t>Politechnika Rzeszowska</w:t>
      </w:r>
      <w:r w:rsidR="000115C6">
        <w:rPr>
          <w:b/>
          <w:sz w:val="22"/>
          <w:szCs w:val="22"/>
        </w:rPr>
        <w:t>,</w:t>
      </w:r>
      <w:r w:rsidR="00D26ED6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511F68" w:rsidTr="00614299">
        <w:trPr>
          <w:cantSplit/>
        </w:trPr>
        <w:tc>
          <w:tcPr>
            <w:tcW w:w="9498" w:type="dxa"/>
          </w:tcPr>
          <w:p w:rsidR="00511F68" w:rsidRPr="00D26ED6" w:rsidRDefault="00511F68" w:rsidP="00614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11F68">
              <w:rPr>
                <w:b/>
                <w:sz w:val="22"/>
                <w:szCs w:val="22"/>
              </w:rPr>
              <w:t>AB SYSTEM Andrzej Białoń</w:t>
            </w:r>
          </w:p>
          <w:p w:rsidR="00511F68" w:rsidRPr="009F0E5C" w:rsidRDefault="00511F68" w:rsidP="00614299">
            <w:pPr>
              <w:jc w:val="both"/>
              <w:rPr>
                <w:bCs/>
                <w:sz w:val="22"/>
                <w:szCs w:val="22"/>
              </w:rPr>
            </w:pPr>
            <w:r w:rsidRPr="00511F68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1F68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11F68" w:rsidRPr="009F0E5C" w:rsidRDefault="00511F68" w:rsidP="00614299">
            <w:pPr>
              <w:jc w:val="both"/>
              <w:rPr>
                <w:bCs/>
                <w:sz w:val="22"/>
                <w:szCs w:val="22"/>
              </w:rPr>
            </w:pPr>
            <w:r w:rsidRPr="00511F68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1F68">
              <w:rPr>
                <w:bCs/>
                <w:sz w:val="22"/>
                <w:szCs w:val="22"/>
              </w:rPr>
              <w:t>Zagórzany</w:t>
            </w:r>
          </w:p>
          <w:p w:rsidR="00511F68" w:rsidRDefault="00511F68" w:rsidP="00614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11F68" w:rsidRPr="00211A34" w:rsidRDefault="00511F68" w:rsidP="00614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11F68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11F68">
              <w:rPr>
                <w:sz w:val="22"/>
                <w:szCs w:val="22"/>
              </w:rPr>
              <w:t xml:space="preserve">Akcesoria laboratoryjne do syntezy </w:t>
            </w:r>
            <w:proofErr w:type="spellStart"/>
            <w:r w:rsidRPr="00511F68">
              <w:rPr>
                <w:sz w:val="22"/>
                <w:szCs w:val="22"/>
              </w:rPr>
              <w:t>dendrymerów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11F68">
              <w:rPr>
                <w:b/>
                <w:sz w:val="22"/>
                <w:szCs w:val="22"/>
              </w:rPr>
              <w:t>3 941.04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11F68" w:rsidRPr="00D26ED6" w:rsidRDefault="00511F68" w:rsidP="00614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11F68" w:rsidRDefault="00511F68" w:rsidP="00614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1F68">
              <w:t>Oferta najkorzystniejsza spełnia wymagania Zamawiającego określone w Ogłoszeniu.</w:t>
            </w:r>
          </w:p>
        </w:tc>
      </w:tr>
      <w:tr w:rsidR="00511F68" w:rsidTr="00614299">
        <w:trPr>
          <w:cantSplit/>
        </w:trPr>
        <w:tc>
          <w:tcPr>
            <w:tcW w:w="9498" w:type="dxa"/>
          </w:tcPr>
          <w:p w:rsidR="00511F68" w:rsidRPr="00D26ED6" w:rsidRDefault="00511F68" w:rsidP="00614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11F68">
              <w:rPr>
                <w:b/>
                <w:sz w:val="22"/>
                <w:szCs w:val="22"/>
              </w:rPr>
              <w:t>ALCHEM Grupa Sp. z o.o.</w:t>
            </w:r>
          </w:p>
          <w:p w:rsidR="00511F68" w:rsidRPr="009F0E5C" w:rsidRDefault="00511F68" w:rsidP="00614299">
            <w:pPr>
              <w:jc w:val="both"/>
              <w:rPr>
                <w:bCs/>
                <w:sz w:val="22"/>
                <w:szCs w:val="22"/>
              </w:rPr>
            </w:pPr>
            <w:r w:rsidRPr="00511F68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1F68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11F68" w:rsidRPr="009F0E5C" w:rsidRDefault="00511F68" w:rsidP="00614299">
            <w:pPr>
              <w:jc w:val="both"/>
              <w:rPr>
                <w:bCs/>
                <w:sz w:val="22"/>
                <w:szCs w:val="22"/>
              </w:rPr>
            </w:pPr>
            <w:r w:rsidRPr="00511F68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1F68">
              <w:rPr>
                <w:bCs/>
                <w:sz w:val="22"/>
                <w:szCs w:val="22"/>
              </w:rPr>
              <w:t>Toruń</w:t>
            </w:r>
          </w:p>
          <w:p w:rsidR="00511F68" w:rsidRDefault="00511F68" w:rsidP="00614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11F68" w:rsidRPr="00211A34" w:rsidRDefault="00511F68" w:rsidP="00614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11F68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11F68">
              <w:rPr>
                <w:sz w:val="22"/>
                <w:szCs w:val="22"/>
              </w:rPr>
              <w:t>Odczynniki chemiczne cz.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11F68">
              <w:rPr>
                <w:b/>
                <w:sz w:val="22"/>
                <w:szCs w:val="22"/>
              </w:rPr>
              <w:t>6 267.95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11F68" w:rsidRPr="00D26ED6" w:rsidRDefault="00511F68" w:rsidP="00614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11F68" w:rsidRDefault="00511F68" w:rsidP="00614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1F68">
              <w:t>Oferta najkorzystniejsza spełnia wymagania Zamawiającego określone w Ogłoszeniu.</w:t>
            </w:r>
          </w:p>
        </w:tc>
      </w:tr>
      <w:tr w:rsidR="00511F68" w:rsidTr="00614299">
        <w:trPr>
          <w:cantSplit/>
        </w:trPr>
        <w:tc>
          <w:tcPr>
            <w:tcW w:w="9498" w:type="dxa"/>
          </w:tcPr>
          <w:p w:rsidR="00511F68" w:rsidRPr="00D26ED6" w:rsidRDefault="00511F68" w:rsidP="00614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11F68">
              <w:rPr>
                <w:b/>
                <w:sz w:val="22"/>
                <w:szCs w:val="22"/>
              </w:rPr>
              <w:t>Element Urszula Bryja</w:t>
            </w:r>
          </w:p>
          <w:p w:rsidR="00511F68" w:rsidRPr="009F0E5C" w:rsidRDefault="00511F68" w:rsidP="0061429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11F68">
              <w:rPr>
                <w:bCs/>
                <w:sz w:val="22"/>
                <w:szCs w:val="22"/>
              </w:rPr>
              <w:t>Prof</w:t>
            </w:r>
            <w:proofErr w:type="spellEnd"/>
            <w:r w:rsidRPr="00511F68">
              <w:rPr>
                <w:bCs/>
                <w:sz w:val="22"/>
                <w:szCs w:val="22"/>
              </w:rPr>
              <w:t xml:space="preserve"> L. </w:t>
            </w:r>
            <w:proofErr w:type="spellStart"/>
            <w:r w:rsidRPr="00511F68">
              <w:rPr>
                <w:bCs/>
                <w:sz w:val="22"/>
                <w:szCs w:val="22"/>
              </w:rPr>
              <w:t>Chmaja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1F68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11F68" w:rsidRPr="009F0E5C" w:rsidRDefault="00511F68" w:rsidP="00614299">
            <w:pPr>
              <w:jc w:val="both"/>
              <w:rPr>
                <w:bCs/>
                <w:sz w:val="22"/>
                <w:szCs w:val="22"/>
              </w:rPr>
            </w:pPr>
            <w:r w:rsidRPr="00511F68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1F68">
              <w:rPr>
                <w:bCs/>
                <w:sz w:val="22"/>
                <w:szCs w:val="22"/>
              </w:rPr>
              <w:t>Rzeszów</w:t>
            </w:r>
          </w:p>
          <w:p w:rsidR="00511F68" w:rsidRDefault="00511F68" w:rsidP="00614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11F68" w:rsidRPr="00211A34" w:rsidRDefault="00511F68" w:rsidP="00614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11F68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11F68">
              <w:rPr>
                <w:sz w:val="22"/>
                <w:szCs w:val="22"/>
              </w:rPr>
              <w:t>Odczynniki chemiczne cz.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11F68">
              <w:rPr>
                <w:b/>
                <w:sz w:val="22"/>
                <w:szCs w:val="22"/>
              </w:rPr>
              <w:t>2 224.48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11F68" w:rsidRPr="00D26ED6" w:rsidRDefault="00511F68" w:rsidP="00614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11F68" w:rsidRDefault="00511F68" w:rsidP="00614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1F68">
              <w:t>Oferta najkorzystniejsza spełnia wymagania Zamawiającego określone w Ogłoszeniu.</w:t>
            </w:r>
          </w:p>
        </w:tc>
      </w:tr>
      <w:tr w:rsidR="00511F68" w:rsidTr="00614299">
        <w:trPr>
          <w:cantSplit/>
        </w:trPr>
        <w:tc>
          <w:tcPr>
            <w:tcW w:w="9498" w:type="dxa"/>
          </w:tcPr>
          <w:p w:rsidR="00511F68" w:rsidRPr="00D26ED6" w:rsidRDefault="00511F68" w:rsidP="00614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11F68">
              <w:rPr>
                <w:b/>
                <w:sz w:val="22"/>
                <w:szCs w:val="22"/>
              </w:rPr>
              <w:lastRenderedPageBreak/>
              <w:t>AB SYSTEM Andrzej Białoń</w:t>
            </w:r>
          </w:p>
          <w:p w:rsidR="00511F68" w:rsidRPr="009F0E5C" w:rsidRDefault="00511F68" w:rsidP="00614299">
            <w:pPr>
              <w:jc w:val="both"/>
              <w:rPr>
                <w:bCs/>
                <w:sz w:val="22"/>
                <w:szCs w:val="22"/>
              </w:rPr>
            </w:pPr>
            <w:r w:rsidRPr="00511F68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1F68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11F68" w:rsidRPr="009F0E5C" w:rsidRDefault="00511F68" w:rsidP="00614299">
            <w:pPr>
              <w:jc w:val="both"/>
              <w:rPr>
                <w:bCs/>
                <w:sz w:val="22"/>
                <w:szCs w:val="22"/>
              </w:rPr>
            </w:pPr>
            <w:r w:rsidRPr="00511F68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1F68">
              <w:rPr>
                <w:bCs/>
                <w:sz w:val="22"/>
                <w:szCs w:val="22"/>
              </w:rPr>
              <w:t>Zagórzany</w:t>
            </w:r>
          </w:p>
          <w:p w:rsidR="00511F68" w:rsidRDefault="00511F68" w:rsidP="00614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11F68" w:rsidRPr="00211A34" w:rsidRDefault="00511F68" w:rsidP="00614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11F68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11F68">
              <w:rPr>
                <w:sz w:val="22"/>
                <w:szCs w:val="22"/>
              </w:rPr>
              <w:t>Materiały eksploatacyjne do laboratorium cz.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11F68">
              <w:rPr>
                <w:b/>
                <w:sz w:val="22"/>
                <w:szCs w:val="22"/>
              </w:rPr>
              <w:t>13 755.64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11F68" w:rsidRPr="00D26ED6" w:rsidRDefault="00511F68" w:rsidP="00614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11F68" w:rsidRDefault="00511F68" w:rsidP="00614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1F68">
              <w:t>Oferta najkorzystniejsza spełnia wymagania Zamawiającego określone w Ogłoszeniu.</w:t>
            </w:r>
          </w:p>
        </w:tc>
      </w:tr>
      <w:tr w:rsidR="00511F68" w:rsidTr="00614299">
        <w:trPr>
          <w:cantSplit/>
        </w:trPr>
        <w:tc>
          <w:tcPr>
            <w:tcW w:w="9498" w:type="dxa"/>
          </w:tcPr>
          <w:p w:rsidR="00511F68" w:rsidRPr="00D26ED6" w:rsidRDefault="00511F68" w:rsidP="006142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11F68">
              <w:rPr>
                <w:b/>
                <w:sz w:val="22"/>
                <w:szCs w:val="22"/>
              </w:rPr>
              <w:t>AB SYSTEM Andrzej Białoń</w:t>
            </w:r>
          </w:p>
          <w:p w:rsidR="00511F68" w:rsidRPr="009F0E5C" w:rsidRDefault="00511F68" w:rsidP="00614299">
            <w:pPr>
              <w:jc w:val="both"/>
              <w:rPr>
                <w:bCs/>
                <w:sz w:val="22"/>
                <w:szCs w:val="22"/>
              </w:rPr>
            </w:pPr>
            <w:r w:rsidRPr="00511F68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1F68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11F68" w:rsidRPr="009F0E5C" w:rsidRDefault="00511F68" w:rsidP="00614299">
            <w:pPr>
              <w:jc w:val="both"/>
              <w:rPr>
                <w:bCs/>
                <w:sz w:val="22"/>
                <w:szCs w:val="22"/>
              </w:rPr>
            </w:pPr>
            <w:r w:rsidRPr="00511F68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1F68">
              <w:rPr>
                <w:bCs/>
                <w:sz w:val="22"/>
                <w:szCs w:val="22"/>
              </w:rPr>
              <w:t>Zagórzany</w:t>
            </w:r>
          </w:p>
          <w:p w:rsidR="00511F68" w:rsidRDefault="00511F68" w:rsidP="00614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11F68" w:rsidRPr="00211A34" w:rsidRDefault="00511F68" w:rsidP="006142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11F68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11F68">
              <w:rPr>
                <w:sz w:val="22"/>
                <w:szCs w:val="22"/>
              </w:rPr>
              <w:t>Szkło laboratoryjne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11F68">
              <w:rPr>
                <w:b/>
                <w:sz w:val="22"/>
                <w:szCs w:val="22"/>
              </w:rPr>
              <w:t>1 869.60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11F68" w:rsidRPr="00D26ED6" w:rsidRDefault="00511F68" w:rsidP="006142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11F68" w:rsidRDefault="00511F68" w:rsidP="006142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1F68">
              <w:t>Oferta najkorzystniejsza spełnia wymagania Zamawiającego określone w Ogłoszeniu.</w:t>
            </w:r>
          </w:p>
        </w:tc>
      </w:tr>
      <w:bookmarkEnd w:id="0"/>
    </w:tbl>
    <w:p w:rsidR="009C221C" w:rsidRPr="009C221C" w:rsidRDefault="009C221C" w:rsidP="009C221C">
      <w:pPr>
        <w:spacing w:before="120" w:after="120" w:line="276" w:lineRule="auto"/>
        <w:jc w:val="both"/>
        <w:rPr>
          <w:b/>
          <w:sz w:val="22"/>
          <w:szCs w:val="22"/>
        </w:rPr>
      </w:pPr>
    </w:p>
    <w:p w:rsidR="009C221C" w:rsidRPr="009C221C" w:rsidRDefault="009C221C" w:rsidP="009C221C">
      <w:pPr>
        <w:spacing w:before="120" w:after="120" w:line="276" w:lineRule="auto"/>
        <w:jc w:val="both"/>
        <w:rPr>
          <w:b/>
          <w:sz w:val="22"/>
          <w:szCs w:val="22"/>
        </w:rPr>
      </w:pPr>
      <w:r w:rsidRPr="009C221C">
        <w:rPr>
          <w:b/>
          <w:sz w:val="22"/>
          <w:szCs w:val="22"/>
        </w:rPr>
        <w:t>Informacje:</w:t>
      </w:r>
    </w:p>
    <w:p w:rsidR="009C221C" w:rsidRDefault="009C221C" w:rsidP="009C221C">
      <w:pPr>
        <w:spacing w:before="120" w:after="120" w:line="276" w:lineRule="auto"/>
        <w:jc w:val="both"/>
        <w:rPr>
          <w:sz w:val="22"/>
          <w:szCs w:val="22"/>
        </w:rPr>
      </w:pPr>
      <w:r w:rsidRPr="009C221C">
        <w:rPr>
          <w:sz w:val="22"/>
          <w:szCs w:val="22"/>
          <w:u w:val="single"/>
        </w:rPr>
        <w:t>Zadanie 6 unieważniono</w:t>
      </w:r>
      <w:r>
        <w:rPr>
          <w:sz w:val="22"/>
          <w:szCs w:val="22"/>
        </w:rPr>
        <w:t xml:space="preserve"> – z powodu braku jakiejkolwiek ważnej oferty.</w:t>
      </w:r>
    </w:p>
    <w:p w:rsidR="009C221C" w:rsidRDefault="009C221C" w:rsidP="009C221C">
      <w:pPr>
        <w:spacing w:before="120" w:after="120" w:line="276" w:lineRule="auto"/>
        <w:jc w:val="both"/>
        <w:rPr>
          <w:sz w:val="22"/>
          <w:szCs w:val="22"/>
        </w:rPr>
      </w:pPr>
    </w:p>
    <w:p w:rsidR="009C221C" w:rsidRDefault="009C221C" w:rsidP="009C221C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Podczas otwarcia ofert, mającego miejsce w dniu </w:t>
      </w:r>
      <w:r w:rsidRPr="00B721C4">
        <w:rPr>
          <w:sz w:val="22"/>
          <w:szCs w:val="22"/>
        </w:rPr>
        <w:t>30/07/2021</w:t>
      </w:r>
      <w:r w:rsidRPr="00577BC6">
        <w:rPr>
          <w:sz w:val="22"/>
          <w:szCs w:val="22"/>
        </w:rPr>
        <w:t xml:space="preserve"> o godz. </w:t>
      </w:r>
      <w:r w:rsidRPr="00B721C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3261"/>
      </w:tblGrid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Cena oferty brutto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ALCHEM Grupa Sp. z o.o.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Polna 21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87-100 Toruń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4 575.90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ALCHEM Grupa Sp. z o.o.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Polna 21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87-100 Toruń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5 938.07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ALCHEM Grupa Sp. z o.o.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Polna 21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87-100 Toruń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2 374.82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ALCHEM Grupa Sp. z o.o.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Polna 21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87-100 Toruń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2 292.41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TH GEYER POLSKA Sp. z o.o.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ul. Czeska 22a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03-902 Warszawa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6 334.50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TH GEYER POLSKA Sp. z o.o.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ul. Czeska 22a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03-902 Warszawa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7 398.45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TH GEYER POLSKA Sp. z o.o.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ul. Czeska 22a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03-902 Warszawa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3 838.83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AB SYSTEM Andrzej Białoń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Klęczany 165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lastRenderedPageBreak/>
              <w:t>38-333 Zagórzany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lastRenderedPageBreak/>
              <w:t>3 941.04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AB SYSTEM Andrzej Białoń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Klęczany 165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38-333 Zagórzany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6 734.25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AB SYSTEM Andrzej Białoń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Klęczany 165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38-333 Zagórzany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2 632.20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AB SYSTEM Andrzej Białoń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Klęczany 165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38-333 Zagórzany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13 755.64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AB SYSTEM Andrzej Białoń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 xml:space="preserve">Klęczany 165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38-333 Zagórzany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1 869.60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Element Urszula Bryja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proofErr w:type="spellStart"/>
            <w:r w:rsidRPr="009C221C">
              <w:rPr>
                <w:sz w:val="20"/>
                <w:szCs w:val="20"/>
              </w:rPr>
              <w:t>Prof</w:t>
            </w:r>
            <w:proofErr w:type="spellEnd"/>
            <w:r w:rsidRPr="009C221C">
              <w:rPr>
                <w:sz w:val="20"/>
                <w:szCs w:val="20"/>
              </w:rPr>
              <w:t xml:space="preserve"> L. </w:t>
            </w:r>
            <w:proofErr w:type="spellStart"/>
            <w:r w:rsidRPr="009C221C">
              <w:rPr>
                <w:sz w:val="20"/>
                <w:szCs w:val="20"/>
              </w:rPr>
              <w:t>Chmaja</w:t>
            </w:r>
            <w:proofErr w:type="spellEnd"/>
            <w:r w:rsidRPr="009C221C">
              <w:rPr>
                <w:sz w:val="20"/>
                <w:szCs w:val="20"/>
              </w:rPr>
              <w:t xml:space="preserve"> 4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35-021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6 082.77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Element Urszula Bryja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proofErr w:type="spellStart"/>
            <w:r w:rsidRPr="009C221C">
              <w:rPr>
                <w:sz w:val="20"/>
                <w:szCs w:val="20"/>
              </w:rPr>
              <w:t>Prof</w:t>
            </w:r>
            <w:proofErr w:type="spellEnd"/>
            <w:r w:rsidRPr="009C221C">
              <w:rPr>
                <w:sz w:val="20"/>
                <w:szCs w:val="20"/>
              </w:rPr>
              <w:t xml:space="preserve"> L. </w:t>
            </w:r>
            <w:proofErr w:type="spellStart"/>
            <w:r w:rsidRPr="009C221C">
              <w:rPr>
                <w:sz w:val="20"/>
                <w:szCs w:val="20"/>
              </w:rPr>
              <w:t>Chmaja</w:t>
            </w:r>
            <w:proofErr w:type="spellEnd"/>
            <w:r w:rsidRPr="009C221C">
              <w:rPr>
                <w:sz w:val="20"/>
                <w:szCs w:val="20"/>
              </w:rPr>
              <w:t xml:space="preserve"> 4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35-021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7 978.67 zł</w:t>
            </w:r>
          </w:p>
        </w:tc>
      </w:tr>
      <w:tr w:rsidR="009C221C" w:rsidRPr="009C221C" w:rsidTr="009C221C">
        <w:tc>
          <w:tcPr>
            <w:tcW w:w="993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C221C" w:rsidRPr="009C221C" w:rsidRDefault="009C221C" w:rsidP="00614299">
            <w:pPr>
              <w:spacing w:before="40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Element Urszula Bryja</w:t>
            </w:r>
          </w:p>
          <w:p w:rsidR="009C221C" w:rsidRPr="009C221C" w:rsidRDefault="009C221C" w:rsidP="00614299">
            <w:pPr>
              <w:rPr>
                <w:sz w:val="20"/>
                <w:szCs w:val="20"/>
              </w:rPr>
            </w:pPr>
            <w:proofErr w:type="spellStart"/>
            <w:r w:rsidRPr="009C221C">
              <w:rPr>
                <w:sz w:val="20"/>
                <w:szCs w:val="20"/>
              </w:rPr>
              <w:t>Prof</w:t>
            </w:r>
            <w:proofErr w:type="spellEnd"/>
            <w:r w:rsidRPr="009C221C">
              <w:rPr>
                <w:sz w:val="20"/>
                <w:szCs w:val="20"/>
              </w:rPr>
              <w:t xml:space="preserve"> L. </w:t>
            </w:r>
            <w:proofErr w:type="spellStart"/>
            <w:r w:rsidRPr="009C221C">
              <w:rPr>
                <w:sz w:val="20"/>
                <w:szCs w:val="20"/>
              </w:rPr>
              <w:t>Chmaja</w:t>
            </w:r>
            <w:proofErr w:type="spellEnd"/>
            <w:r w:rsidRPr="009C221C">
              <w:rPr>
                <w:sz w:val="20"/>
                <w:szCs w:val="20"/>
              </w:rPr>
              <w:t xml:space="preserve"> 4 </w:t>
            </w:r>
          </w:p>
          <w:p w:rsidR="009C221C" w:rsidRPr="009C221C" w:rsidRDefault="009C221C" w:rsidP="00614299">
            <w:pPr>
              <w:spacing w:after="120"/>
              <w:jc w:val="both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35-021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C221C" w:rsidRPr="009C221C" w:rsidRDefault="009C221C" w:rsidP="006142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C221C">
              <w:rPr>
                <w:sz w:val="20"/>
                <w:szCs w:val="20"/>
              </w:rPr>
              <w:t>2 224.48 zł</w:t>
            </w:r>
          </w:p>
        </w:tc>
      </w:tr>
    </w:tbl>
    <w:p w:rsidR="008642B3" w:rsidRPr="00B464D3" w:rsidRDefault="008642B3" w:rsidP="009C221C">
      <w:pPr>
        <w:spacing w:before="240" w:after="120"/>
        <w:jc w:val="both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510" w:rsidRDefault="00763510">
      <w:r>
        <w:separator/>
      </w:r>
    </w:p>
  </w:endnote>
  <w:endnote w:type="continuationSeparator" w:id="0">
    <w:p w:rsidR="00763510" w:rsidRDefault="007635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510" w:rsidRDefault="00763510">
      <w:r>
        <w:separator/>
      </w:r>
    </w:p>
  </w:footnote>
  <w:footnote w:type="continuationSeparator" w:id="0">
    <w:p w:rsidR="00763510" w:rsidRDefault="007635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0115C6">
    <w:pPr>
      <w:pStyle w:val="Nagwek"/>
    </w:pPr>
    <w:r>
      <w:t>NA/O/143/2021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1F68"/>
    <w:rsid w:val="000115C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1F68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3510"/>
    <w:rsid w:val="007D11F7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221C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11F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D11F7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D11F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D11F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D11F7"/>
  </w:style>
  <w:style w:type="paragraph" w:styleId="Tekstpodstawowy">
    <w:name w:val="Body Text"/>
    <w:basedOn w:val="Normalny"/>
    <w:rsid w:val="007D11F7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469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2021-08-03T12:34:00Z</cp:lastPrinted>
  <dcterms:created xsi:type="dcterms:W3CDTF">2021-08-03T12:34:00Z</dcterms:created>
  <dcterms:modified xsi:type="dcterms:W3CDTF">2021-08-03T12:34:00Z</dcterms:modified>
</cp:coreProperties>
</file>