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8603E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8603E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8603E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8603E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8603E" w:rsidRPr="00A8603E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8603E" w:rsidRPr="00A8603E">
        <w:rPr>
          <w:rFonts w:ascii="Tahoma" w:hAnsi="Tahoma" w:cs="Tahoma"/>
          <w:b/>
          <w:sz w:val="16"/>
          <w:szCs w:val="16"/>
        </w:rPr>
        <w:t xml:space="preserve">Dostawa </w:t>
      </w:r>
      <w:r w:rsidR="003F3D86">
        <w:rPr>
          <w:rFonts w:ascii="Tahoma" w:hAnsi="Tahoma" w:cs="Tahoma"/>
          <w:b/>
          <w:sz w:val="16"/>
          <w:szCs w:val="16"/>
        </w:rPr>
        <w:t>stacji obliczeniowych do badań nad sztuczną inteligencją dla Politechniki Czę</w:t>
      </w:r>
      <w:r w:rsidR="0016491E">
        <w:rPr>
          <w:rFonts w:ascii="Tahoma" w:hAnsi="Tahoma" w:cs="Tahoma"/>
          <w:b/>
          <w:sz w:val="16"/>
          <w:szCs w:val="16"/>
        </w:rPr>
        <w:t>stochowskiej w ramach programu R</w:t>
      </w:r>
      <w:bookmarkStart w:id="0" w:name="_GoBack"/>
      <w:bookmarkEnd w:id="0"/>
      <w:r w:rsidR="003F3D86">
        <w:rPr>
          <w:rFonts w:ascii="Tahoma" w:hAnsi="Tahoma" w:cs="Tahoma"/>
          <w:b/>
          <w:sz w:val="16"/>
          <w:szCs w:val="16"/>
        </w:rPr>
        <w:t>egionalna Inicjatywa Doskonałości</w:t>
      </w:r>
      <w:r w:rsidR="00A8603E" w:rsidRPr="00A8603E">
        <w:rPr>
          <w:rFonts w:ascii="Tahoma" w:hAnsi="Tahoma" w:cs="Tahoma"/>
          <w:b/>
          <w:sz w:val="16"/>
          <w:szCs w:val="16"/>
        </w:rPr>
        <w:t>.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3F3D86">
        <w:rPr>
          <w:rFonts w:ascii="Tahoma" w:hAnsi="Tahoma" w:cs="Tahoma"/>
          <w:b/>
          <w:sz w:val="16"/>
          <w:szCs w:val="16"/>
        </w:rPr>
        <w:t>ZP/DK-17</w:t>
      </w:r>
      <w:r w:rsidR="00A8603E" w:rsidRPr="00A8603E">
        <w:rPr>
          <w:rFonts w:ascii="Tahoma" w:hAnsi="Tahoma" w:cs="Tahoma"/>
          <w:b/>
          <w:sz w:val="16"/>
          <w:szCs w:val="16"/>
        </w:rPr>
        <w:t>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3D71A1" w:rsidRPr="00AF2CA7" w:rsidRDefault="003D71A1" w:rsidP="003D71A1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oferujemy wykonanie</w:t>
      </w:r>
      <w:r w:rsidRPr="00AF2CA7">
        <w:rPr>
          <w:rFonts w:ascii="Tahoma" w:hAnsi="Tahoma" w:cs="Tahoma"/>
          <w:sz w:val="16"/>
          <w:szCs w:val="16"/>
        </w:rPr>
        <w:t xml:space="preserve"> przedmiotu zamówienia,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3D71A1" w:rsidRPr="00AF2CA7" w:rsidTr="00593E85">
        <w:trPr>
          <w:trHeight w:val="704"/>
        </w:trPr>
        <w:tc>
          <w:tcPr>
            <w:tcW w:w="8044" w:type="dxa"/>
            <w:vAlign w:val="center"/>
          </w:tcPr>
          <w:p w:rsidR="003D71A1" w:rsidRPr="00AF2CA7" w:rsidRDefault="003D71A1" w:rsidP="00593E8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D71A1" w:rsidRPr="00AF2CA7" w:rsidTr="00593E85">
        <w:tc>
          <w:tcPr>
            <w:tcW w:w="8044" w:type="dxa"/>
          </w:tcPr>
          <w:p w:rsidR="003D71A1" w:rsidRDefault="003D71A1" w:rsidP="00593E8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</w:t>
            </w:r>
            <w:r>
              <w:rPr>
                <w:rFonts w:ascii="Tahoma" w:hAnsi="Tahoma" w:cs="Tahoma"/>
                <w:sz w:val="16"/>
                <w:szCs w:val="16"/>
              </w:rPr>
              <w:t>zamówienia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3D71A1" w:rsidRDefault="003D71A1" w:rsidP="00593E8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(słownie: ……………………………………………………………………………zł)</w:t>
            </w:r>
          </w:p>
          <w:p w:rsidR="003D71A1" w:rsidRPr="00AF2CA7" w:rsidRDefault="003D71A1" w:rsidP="00593E8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D71A1" w:rsidRPr="00AF2CA7" w:rsidRDefault="003D71A1" w:rsidP="00593E8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D71A1" w:rsidRDefault="003D71A1" w:rsidP="00593E8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24A62">
              <w:rPr>
                <w:rFonts w:ascii="Tahoma" w:hAnsi="Tahoma" w:cs="Tahoma"/>
                <w:b/>
                <w:sz w:val="16"/>
                <w:szCs w:val="16"/>
              </w:rPr>
              <w:t>wynosi kwotę brutto ....................... zł</w:t>
            </w:r>
          </w:p>
          <w:p w:rsidR="003D71A1" w:rsidRPr="006B13C2" w:rsidRDefault="003D71A1" w:rsidP="00593E8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B13C2">
              <w:rPr>
                <w:rFonts w:ascii="Tahoma" w:hAnsi="Tahoma" w:cs="Tahoma"/>
                <w:sz w:val="16"/>
                <w:szCs w:val="16"/>
              </w:rPr>
              <w:t>(słownie: ………………………………………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……………..</w:t>
            </w:r>
            <w:r w:rsidRPr="006B13C2">
              <w:rPr>
                <w:rFonts w:ascii="Tahoma" w:hAnsi="Tahoma" w:cs="Tahoma"/>
                <w:sz w:val="16"/>
                <w:szCs w:val="16"/>
              </w:rPr>
              <w:t>……………………zł)</w:t>
            </w:r>
          </w:p>
          <w:p w:rsidR="003D71A1" w:rsidRDefault="003D71A1" w:rsidP="00593E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D71A1" w:rsidRPr="00AF2CA7" w:rsidRDefault="003D71A1" w:rsidP="00593E8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…….</w:t>
            </w:r>
            <w:r w:rsidRPr="00AF2CA7">
              <w:rPr>
                <w:rFonts w:ascii="Tahoma" w:hAnsi="Tahoma" w:cs="Tahoma"/>
                <w:bCs/>
                <w:sz w:val="16"/>
                <w:szCs w:val="16"/>
              </w:rPr>
              <w:t>…………..</w:t>
            </w:r>
          </w:p>
          <w:p w:rsidR="003D71A1" w:rsidRPr="00AF2CA7" w:rsidRDefault="003D71A1" w:rsidP="00593E8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D71A1" w:rsidRPr="00AF2CA7" w:rsidRDefault="003D71A1" w:rsidP="00593E8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CE2036">
        <w:rPr>
          <w:rFonts w:ascii="Tahoma" w:hAnsi="Tahoma" w:cs="Tahoma"/>
          <w:sz w:val="16"/>
          <w:szCs w:val="16"/>
        </w:rPr>
        <w:t>produk</w:t>
      </w:r>
      <w:proofErr w:type="spellEnd"/>
      <w:r w:rsidRPr="00CE2036">
        <w:rPr>
          <w:rFonts w:ascii="Tahoma" w:hAnsi="Tahoma" w:cs="Tahoma"/>
          <w:sz w:val="16"/>
          <w:szCs w:val="16"/>
        </w:rPr>
        <w:t>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80B" w:rsidRDefault="0043280B">
      <w:r>
        <w:separator/>
      </w:r>
    </w:p>
  </w:endnote>
  <w:endnote w:type="continuationSeparator" w:id="0">
    <w:p w:rsidR="0043280B" w:rsidRDefault="0043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6491E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80B" w:rsidRDefault="0043280B">
      <w:r>
        <w:separator/>
      </w:r>
    </w:p>
  </w:footnote>
  <w:footnote w:type="continuationSeparator" w:id="0">
    <w:p w:rsidR="0043280B" w:rsidRDefault="0043280B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3E" w:rsidRDefault="003F3D86" w:rsidP="003F3D86">
    <w:pPr>
      <w:pStyle w:val="Nagwek"/>
      <w:jc w:val="center"/>
    </w:pPr>
    <w:r>
      <w:rPr>
        <w:noProof/>
      </w:rPr>
      <w:drawing>
        <wp:inline distT="0" distB="0" distL="0" distR="0" wp14:anchorId="3DAC8200" wp14:editId="1E03FEA3">
          <wp:extent cx="5759450" cy="942132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1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6BB"/>
    <w:rsid w:val="00036A09"/>
    <w:rsid w:val="000771B3"/>
    <w:rsid w:val="00095649"/>
    <w:rsid w:val="000F18FA"/>
    <w:rsid w:val="0016491E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D71A1"/>
    <w:rsid w:val="003F3D86"/>
    <w:rsid w:val="003F4800"/>
    <w:rsid w:val="0043280B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24A62"/>
    <w:rsid w:val="00A8603E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246BB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0F59B4"/>
  <w15:chartTrackingRefBased/>
  <w15:docId w15:val="{0EA5EB5D-2BDE-4443-A619-754061B5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3D71A1"/>
    <w:rPr>
      <w:sz w:val="24"/>
      <w:szCs w:val="24"/>
    </w:rPr>
  </w:style>
  <w:style w:type="paragraph" w:styleId="Tekstdymka">
    <w:name w:val="Balloon Text"/>
    <w:basedOn w:val="Normalny"/>
    <w:link w:val="TekstdymkaZnak"/>
    <w:rsid w:val="003D71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7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0930874-DD7E-4F4F-918F-0ACAD9137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2021-08-03T11:22:00Z</cp:lastPrinted>
  <dcterms:created xsi:type="dcterms:W3CDTF">2021-08-03T11:22:00Z</dcterms:created>
  <dcterms:modified xsi:type="dcterms:W3CDTF">2021-08-03T11:22:00Z</dcterms:modified>
</cp:coreProperties>
</file>