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FF2B0D" w:rsidRPr="00FF2B0D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F2B0D" w:rsidRPr="00FF2B0D">
        <w:rPr>
          <w:b/>
          <w:sz w:val="22"/>
          <w:szCs w:val="22"/>
        </w:rPr>
        <w:t>ZP/DK-17/21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F2B0D" w:rsidRPr="00110593" w:rsidTr="008716A8">
        <w:tc>
          <w:tcPr>
            <w:tcW w:w="9104" w:type="dxa"/>
            <w:shd w:val="clear" w:color="auto" w:fill="D9D9D9"/>
          </w:tcPr>
          <w:p w:rsidR="00FF2B0D" w:rsidRPr="00110593" w:rsidRDefault="00FF2B0D" w:rsidP="008716A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>O</w:t>
            </w:r>
            <w:bookmarkStart w:id="0" w:name="_GoBack"/>
            <w:bookmarkEnd w:id="0"/>
            <w:r w:rsidRPr="00110593">
              <w:rPr>
                <w:b/>
                <w:sz w:val="32"/>
                <w:szCs w:val="32"/>
              </w:rPr>
              <w:t xml:space="preserve">świadczenie Wykonawcy </w:t>
            </w:r>
          </w:p>
          <w:p w:rsidR="00FF2B0D" w:rsidRPr="00110593" w:rsidRDefault="00FF2B0D" w:rsidP="008716A8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F2B0D">
              <w:t>(Dz.U. poz. 2019 ze zm.)</w:t>
            </w:r>
            <w:r w:rsidRPr="00110593">
              <w:t xml:space="preserve"> (dalej jako: ustawa Pzp), dotyczące:</w:t>
            </w:r>
          </w:p>
          <w:p w:rsidR="00FF2B0D" w:rsidRPr="0043102D" w:rsidRDefault="00FF2B0D" w:rsidP="008716A8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F2B0D" w:rsidRPr="00110593" w:rsidRDefault="00FF2B0D" w:rsidP="008716A8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F2B0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F2B0D">
        <w:rPr>
          <w:b/>
          <w:sz w:val="22"/>
          <w:szCs w:val="22"/>
        </w:rPr>
        <w:t>Dostawa stacji obliczeniowych do badań nad sztuczną inteligencją dla Politechniki Częstochowskiej  w ramach programu Regionalna Inicjatywa Doskonałości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lastRenderedPageBreak/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9C2" w:rsidRDefault="00C229C2">
      <w:r>
        <w:separator/>
      </w:r>
    </w:p>
  </w:endnote>
  <w:endnote w:type="continuationSeparator" w:id="0">
    <w:p w:rsidR="00C229C2" w:rsidRDefault="00C22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7E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7EA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B0D" w:rsidRDefault="00FF2B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9C2" w:rsidRDefault="00C229C2">
      <w:r>
        <w:separator/>
      </w:r>
    </w:p>
  </w:footnote>
  <w:footnote w:type="continuationSeparator" w:id="0">
    <w:p w:rsidR="00C229C2" w:rsidRDefault="00C229C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B0D" w:rsidRDefault="00FF2B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B0D" w:rsidRDefault="00677EAB">
    <w:pPr>
      <w:pStyle w:val="Nagwek"/>
    </w:pPr>
    <w:r w:rsidRPr="00CA2A3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B0D" w:rsidRDefault="00FF2B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29C2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7EAB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229C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2B0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6D72413-8F1C-4670-9CBE-2A273BF68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29350-E2D5-4C0F-9A94-31A9FB722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2021-08-03T07:03:00Z</dcterms:created>
  <dcterms:modified xsi:type="dcterms:W3CDTF">2021-08-03T07:03:00Z</dcterms:modified>
</cp:coreProperties>
</file>