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CE043" w14:textId="77777777" w:rsidR="00D665F5" w:rsidRDefault="00225AE5" w:rsidP="00D665F5">
      <w:pPr>
        <w:spacing w:after="240"/>
        <w:jc w:val="right"/>
        <w:rPr>
          <w:sz w:val="22"/>
          <w:szCs w:val="22"/>
        </w:rPr>
      </w:pPr>
      <w:r w:rsidRPr="00225AE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5AE5">
        <w:rPr>
          <w:sz w:val="22"/>
          <w:szCs w:val="22"/>
        </w:rPr>
        <w:t>2021-08-03</w:t>
      </w:r>
    </w:p>
    <w:p w14:paraId="7F44550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B7F2D48" w14:textId="77777777" w:rsidR="00225AE5" w:rsidRPr="00225AE5" w:rsidRDefault="00225AE5" w:rsidP="00577BC6">
      <w:pPr>
        <w:spacing w:after="40"/>
        <w:rPr>
          <w:b/>
          <w:bCs/>
          <w:sz w:val="22"/>
          <w:szCs w:val="22"/>
        </w:rPr>
      </w:pPr>
      <w:r w:rsidRPr="00225AE5">
        <w:rPr>
          <w:b/>
          <w:bCs/>
          <w:sz w:val="22"/>
          <w:szCs w:val="22"/>
        </w:rPr>
        <w:t>Akademia Górniczo - Hutnicza</w:t>
      </w:r>
    </w:p>
    <w:p w14:paraId="58F91C77" w14:textId="77777777" w:rsidR="00225AE5" w:rsidRPr="00225AE5" w:rsidRDefault="00225AE5" w:rsidP="00577BC6">
      <w:pPr>
        <w:spacing w:after="40"/>
        <w:rPr>
          <w:b/>
          <w:bCs/>
          <w:sz w:val="22"/>
          <w:szCs w:val="22"/>
        </w:rPr>
      </w:pPr>
      <w:r w:rsidRPr="00225AE5">
        <w:rPr>
          <w:b/>
          <w:bCs/>
          <w:sz w:val="22"/>
          <w:szCs w:val="22"/>
        </w:rPr>
        <w:t>im. Stanisława Staszica w Krakowie</w:t>
      </w:r>
    </w:p>
    <w:p w14:paraId="67C5DE11" w14:textId="77777777" w:rsidR="00D665F5" w:rsidRPr="00D91931" w:rsidRDefault="00225AE5" w:rsidP="00577BC6">
      <w:pPr>
        <w:spacing w:after="40"/>
        <w:rPr>
          <w:b/>
          <w:bCs/>
          <w:sz w:val="22"/>
          <w:szCs w:val="22"/>
        </w:rPr>
      </w:pPr>
      <w:r w:rsidRPr="00225AE5">
        <w:rPr>
          <w:b/>
          <w:bCs/>
          <w:sz w:val="22"/>
          <w:szCs w:val="22"/>
        </w:rPr>
        <w:t>Dział Zamówień Publicznych</w:t>
      </w:r>
    </w:p>
    <w:p w14:paraId="2CE50E0A" w14:textId="77777777" w:rsidR="00D665F5" w:rsidRPr="00BD5546" w:rsidRDefault="00225AE5" w:rsidP="00D665F5">
      <w:pPr>
        <w:rPr>
          <w:sz w:val="22"/>
          <w:szCs w:val="22"/>
        </w:rPr>
      </w:pPr>
      <w:r w:rsidRPr="00225AE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5AE5">
        <w:rPr>
          <w:sz w:val="22"/>
          <w:szCs w:val="22"/>
        </w:rPr>
        <w:t>30</w:t>
      </w:r>
    </w:p>
    <w:p w14:paraId="6A5863A2" w14:textId="77777777" w:rsidR="00D665F5" w:rsidRPr="00BD5546" w:rsidRDefault="00225AE5" w:rsidP="00D665F5">
      <w:pPr>
        <w:rPr>
          <w:sz w:val="22"/>
          <w:szCs w:val="22"/>
        </w:rPr>
      </w:pPr>
      <w:r w:rsidRPr="00225AE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5AE5">
        <w:rPr>
          <w:sz w:val="22"/>
          <w:szCs w:val="22"/>
        </w:rPr>
        <w:t>Kraków</w:t>
      </w:r>
    </w:p>
    <w:p w14:paraId="049F70E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BC132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138B8C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5AE5" w:rsidRPr="00225AE5">
        <w:rPr>
          <w:b/>
          <w:sz w:val="22"/>
          <w:szCs w:val="22"/>
        </w:rPr>
        <w:t>KC-zp272-341/21</w:t>
      </w:r>
      <w:r w:rsidR="00A80738">
        <w:rPr>
          <w:sz w:val="24"/>
        </w:rPr>
        <w:tab/>
        <w:t xml:space="preserve"> </w:t>
      </w:r>
    </w:p>
    <w:p w14:paraId="4816A2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6AEF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7223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C767A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9DFEF7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EF3AAB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5AE5" w:rsidRPr="00225AE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4E8DE35" w14:textId="77777777" w:rsidR="00A80738" w:rsidRPr="00577BC6" w:rsidRDefault="00225A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5AE5">
        <w:rPr>
          <w:b/>
          <w:sz w:val="22"/>
          <w:szCs w:val="22"/>
        </w:rPr>
        <w:t>Modernizacja instalacji klimatyzacji Sali wykładowej nr 100 w hali H-B1B2 AGH w Krakowie  - KC-zp.272-341/21</w:t>
      </w:r>
    </w:p>
    <w:p w14:paraId="24A18C2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25AE5" w:rsidRPr="00225AE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48A28B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5AE5" w:rsidRPr="00225AE5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225AE5" w:rsidRPr="00225AE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463A172" w14:textId="77777777" w:rsidTr="003F57CD">
        <w:tc>
          <w:tcPr>
            <w:tcW w:w="993" w:type="dxa"/>
            <w:shd w:val="clear" w:color="auto" w:fill="auto"/>
            <w:vAlign w:val="center"/>
          </w:tcPr>
          <w:p w14:paraId="234863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B144A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71FF8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5AE5" w:rsidRPr="00493F8C" w14:paraId="56455F5B" w14:textId="77777777" w:rsidTr="00F07643">
        <w:tc>
          <w:tcPr>
            <w:tcW w:w="993" w:type="dxa"/>
            <w:shd w:val="clear" w:color="auto" w:fill="auto"/>
            <w:vAlign w:val="center"/>
          </w:tcPr>
          <w:p w14:paraId="5D358B59" w14:textId="77777777" w:rsidR="00225AE5" w:rsidRPr="00490DC0" w:rsidRDefault="00225AE5" w:rsidP="00F07643">
            <w:pPr>
              <w:spacing w:before="120" w:after="120"/>
              <w:jc w:val="center"/>
            </w:pPr>
            <w:r w:rsidRPr="00225AE5">
              <w:t>1</w:t>
            </w:r>
          </w:p>
        </w:tc>
        <w:tc>
          <w:tcPr>
            <w:tcW w:w="5244" w:type="dxa"/>
            <w:shd w:val="clear" w:color="auto" w:fill="auto"/>
          </w:tcPr>
          <w:p w14:paraId="6A2FB59D" w14:textId="77777777" w:rsidR="00225AE5" w:rsidRPr="00490DC0" w:rsidRDefault="00225AE5" w:rsidP="00F07643">
            <w:pPr>
              <w:spacing w:before="40"/>
            </w:pPr>
            <w:r w:rsidRPr="00225AE5">
              <w:t>Przedsiębiorstwo Handlowo-Usługowe AQUAKLIM Sp. z o.o.</w:t>
            </w:r>
          </w:p>
          <w:p w14:paraId="43573189" w14:textId="77777777" w:rsidR="00225AE5" w:rsidRPr="00490DC0" w:rsidRDefault="00225AE5" w:rsidP="00F07643">
            <w:r w:rsidRPr="00225AE5">
              <w:t>Łódzka</w:t>
            </w:r>
            <w:r w:rsidRPr="00490DC0">
              <w:t xml:space="preserve"> </w:t>
            </w:r>
            <w:r w:rsidRPr="00225AE5">
              <w:t>290</w:t>
            </w:r>
            <w:r w:rsidRPr="00490DC0">
              <w:t xml:space="preserve"> </w:t>
            </w:r>
          </w:p>
          <w:p w14:paraId="03142506" w14:textId="77777777" w:rsidR="00225AE5" w:rsidRPr="00490DC0" w:rsidRDefault="00225AE5" w:rsidP="00F07643">
            <w:pPr>
              <w:spacing w:after="40"/>
              <w:jc w:val="both"/>
            </w:pPr>
            <w:r w:rsidRPr="00225AE5">
              <w:t>25-655</w:t>
            </w:r>
            <w:r w:rsidRPr="00490DC0">
              <w:t xml:space="preserve"> </w:t>
            </w:r>
            <w:r w:rsidRPr="00225AE5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DCF8E6" w14:textId="77777777" w:rsidR="00225AE5" w:rsidRPr="00490DC0" w:rsidRDefault="00225AE5" w:rsidP="00F07643">
            <w:pPr>
              <w:spacing w:before="120" w:after="120"/>
              <w:jc w:val="both"/>
            </w:pPr>
            <w:r w:rsidRPr="00225AE5">
              <w:t>236 996.40 zł</w:t>
            </w:r>
          </w:p>
        </w:tc>
      </w:tr>
      <w:tr w:rsidR="00225AE5" w:rsidRPr="00493F8C" w14:paraId="217B0AB1" w14:textId="77777777" w:rsidTr="00F07643">
        <w:tc>
          <w:tcPr>
            <w:tcW w:w="993" w:type="dxa"/>
            <w:shd w:val="clear" w:color="auto" w:fill="auto"/>
            <w:vAlign w:val="center"/>
          </w:tcPr>
          <w:p w14:paraId="3E6801B2" w14:textId="77777777" w:rsidR="00225AE5" w:rsidRPr="00490DC0" w:rsidRDefault="00225AE5" w:rsidP="00F07643">
            <w:pPr>
              <w:spacing w:before="120" w:after="120"/>
              <w:jc w:val="center"/>
            </w:pPr>
            <w:r w:rsidRPr="00225AE5">
              <w:t>2</w:t>
            </w:r>
          </w:p>
        </w:tc>
        <w:tc>
          <w:tcPr>
            <w:tcW w:w="5244" w:type="dxa"/>
            <w:shd w:val="clear" w:color="auto" w:fill="auto"/>
          </w:tcPr>
          <w:p w14:paraId="3715E920" w14:textId="77777777" w:rsidR="00225AE5" w:rsidRPr="00490DC0" w:rsidRDefault="00225AE5" w:rsidP="00F07643">
            <w:pPr>
              <w:spacing w:before="40"/>
            </w:pPr>
            <w:r w:rsidRPr="00225AE5">
              <w:t xml:space="preserve">AKW Jakub </w:t>
            </w:r>
            <w:proofErr w:type="spellStart"/>
            <w:r w:rsidRPr="00225AE5">
              <w:t>Janawa</w:t>
            </w:r>
            <w:proofErr w:type="spellEnd"/>
          </w:p>
          <w:p w14:paraId="5E9D33D6" w14:textId="77777777" w:rsidR="00225AE5" w:rsidRPr="00490DC0" w:rsidRDefault="00225AE5" w:rsidP="00F07643">
            <w:r w:rsidRPr="00225AE5">
              <w:t>Partyzantów</w:t>
            </w:r>
            <w:r w:rsidRPr="00490DC0">
              <w:t xml:space="preserve"> </w:t>
            </w:r>
            <w:r w:rsidRPr="00225AE5">
              <w:t>7</w:t>
            </w:r>
            <w:r w:rsidRPr="00490DC0">
              <w:t xml:space="preserve"> </w:t>
            </w:r>
          </w:p>
          <w:p w14:paraId="4FDA6FF5" w14:textId="77777777" w:rsidR="00225AE5" w:rsidRPr="00490DC0" w:rsidRDefault="00225AE5" w:rsidP="00F07643">
            <w:pPr>
              <w:spacing w:after="40"/>
              <w:jc w:val="both"/>
            </w:pPr>
            <w:r w:rsidRPr="00225AE5">
              <w:t>32-700</w:t>
            </w:r>
            <w:r w:rsidRPr="00490DC0">
              <w:t xml:space="preserve"> </w:t>
            </w:r>
            <w:r w:rsidRPr="00225AE5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05F455" w14:textId="77777777" w:rsidR="00225AE5" w:rsidRPr="00490DC0" w:rsidRDefault="00225AE5" w:rsidP="00F07643">
            <w:pPr>
              <w:spacing w:before="120" w:after="120"/>
              <w:jc w:val="both"/>
            </w:pPr>
            <w:r w:rsidRPr="00225AE5">
              <w:t>377 610.00 zł</w:t>
            </w:r>
          </w:p>
        </w:tc>
      </w:tr>
      <w:tr w:rsidR="00225AE5" w:rsidRPr="00493F8C" w14:paraId="03342136" w14:textId="77777777" w:rsidTr="00F07643">
        <w:tc>
          <w:tcPr>
            <w:tcW w:w="993" w:type="dxa"/>
            <w:shd w:val="clear" w:color="auto" w:fill="auto"/>
            <w:vAlign w:val="center"/>
          </w:tcPr>
          <w:p w14:paraId="0855E96B" w14:textId="77777777" w:rsidR="00225AE5" w:rsidRPr="00490DC0" w:rsidRDefault="00225AE5" w:rsidP="00F07643">
            <w:pPr>
              <w:spacing w:before="120" w:after="120"/>
              <w:jc w:val="center"/>
            </w:pPr>
            <w:r w:rsidRPr="00225AE5">
              <w:t>3</w:t>
            </w:r>
          </w:p>
        </w:tc>
        <w:tc>
          <w:tcPr>
            <w:tcW w:w="5244" w:type="dxa"/>
            <w:shd w:val="clear" w:color="auto" w:fill="auto"/>
          </w:tcPr>
          <w:p w14:paraId="62E85B6D" w14:textId="77777777" w:rsidR="00225AE5" w:rsidRPr="00490DC0" w:rsidRDefault="00225AE5" w:rsidP="00F07643">
            <w:pPr>
              <w:spacing w:before="40"/>
            </w:pPr>
            <w:r w:rsidRPr="00225AE5">
              <w:t>Przedsiębiorstwo Wielobranżowe COOL-KLIMAT Grzegorz Szymkiewicz</w:t>
            </w:r>
          </w:p>
          <w:p w14:paraId="07084F39" w14:textId="77777777" w:rsidR="00225AE5" w:rsidRPr="00490DC0" w:rsidRDefault="00225AE5" w:rsidP="00F07643">
            <w:r w:rsidRPr="00225AE5">
              <w:t>Korczyn</w:t>
            </w:r>
            <w:r w:rsidRPr="00490DC0">
              <w:t xml:space="preserve"> </w:t>
            </w:r>
            <w:r w:rsidRPr="00225AE5">
              <w:t>35c</w:t>
            </w:r>
            <w:r w:rsidRPr="00490DC0">
              <w:t xml:space="preserve"> </w:t>
            </w:r>
          </w:p>
          <w:p w14:paraId="64D40363" w14:textId="77777777" w:rsidR="00225AE5" w:rsidRPr="00490DC0" w:rsidRDefault="00225AE5" w:rsidP="00F07643">
            <w:pPr>
              <w:spacing w:after="40"/>
              <w:jc w:val="both"/>
            </w:pPr>
            <w:r w:rsidRPr="00225AE5">
              <w:t>26-067</w:t>
            </w:r>
            <w:r w:rsidRPr="00490DC0">
              <w:t xml:space="preserve"> </w:t>
            </w:r>
            <w:r w:rsidRPr="00225AE5">
              <w:t>Korczyn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92EA52" w14:textId="77777777" w:rsidR="00225AE5" w:rsidRPr="00490DC0" w:rsidRDefault="00225AE5" w:rsidP="00F07643">
            <w:pPr>
              <w:spacing w:before="120" w:after="120"/>
              <w:jc w:val="both"/>
            </w:pPr>
            <w:r w:rsidRPr="00225AE5">
              <w:t>380 000.00 zł</w:t>
            </w:r>
          </w:p>
        </w:tc>
      </w:tr>
      <w:tr w:rsidR="00225AE5" w:rsidRPr="00493F8C" w14:paraId="4CFF511C" w14:textId="77777777" w:rsidTr="00F07643">
        <w:tc>
          <w:tcPr>
            <w:tcW w:w="993" w:type="dxa"/>
            <w:shd w:val="clear" w:color="auto" w:fill="auto"/>
            <w:vAlign w:val="center"/>
          </w:tcPr>
          <w:p w14:paraId="01EACACB" w14:textId="77777777" w:rsidR="00225AE5" w:rsidRPr="00490DC0" w:rsidRDefault="00225AE5" w:rsidP="00F07643">
            <w:pPr>
              <w:spacing w:before="120" w:after="120"/>
              <w:jc w:val="center"/>
            </w:pPr>
            <w:r w:rsidRPr="00225AE5">
              <w:t>4</w:t>
            </w:r>
          </w:p>
        </w:tc>
        <w:tc>
          <w:tcPr>
            <w:tcW w:w="5244" w:type="dxa"/>
            <w:shd w:val="clear" w:color="auto" w:fill="auto"/>
          </w:tcPr>
          <w:p w14:paraId="27728DBD" w14:textId="77777777" w:rsidR="00225AE5" w:rsidRPr="00490DC0" w:rsidRDefault="00225AE5" w:rsidP="00F07643">
            <w:pPr>
              <w:spacing w:before="40"/>
            </w:pPr>
            <w:proofErr w:type="spellStart"/>
            <w:r w:rsidRPr="00225AE5">
              <w:t>Klimatechnika</w:t>
            </w:r>
            <w:proofErr w:type="spellEnd"/>
            <w:r w:rsidRPr="00225AE5">
              <w:t xml:space="preserve"> s.c. Krzysztof </w:t>
            </w:r>
            <w:proofErr w:type="spellStart"/>
            <w:r w:rsidRPr="00225AE5">
              <w:t>Cienciała</w:t>
            </w:r>
            <w:proofErr w:type="spellEnd"/>
            <w:r w:rsidRPr="00225AE5">
              <w:t xml:space="preserve">, Anna </w:t>
            </w:r>
            <w:proofErr w:type="spellStart"/>
            <w:r w:rsidRPr="00225AE5">
              <w:t>Cienciała</w:t>
            </w:r>
            <w:proofErr w:type="spellEnd"/>
          </w:p>
          <w:p w14:paraId="70B45AC7" w14:textId="77777777" w:rsidR="00225AE5" w:rsidRPr="00490DC0" w:rsidRDefault="00225AE5" w:rsidP="00F07643">
            <w:r w:rsidRPr="00225AE5">
              <w:t>ul. Wita Stwosza</w:t>
            </w:r>
            <w:r w:rsidRPr="00490DC0">
              <w:t xml:space="preserve"> </w:t>
            </w:r>
            <w:r w:rsidRPr="00225AE5">
              <w:t>73</w:t>
            </w:r>
            <w:r w:rsidRPr="00490DC0">
              <w:t xml:space="preserve"> </w:t>
            </w:r>
          </w:p>
          <w:p w14:paraId="520B75A9" w14:textId="77777777" w:rsidR="00225AE5" w:rsidRPr="00490DC0" w:rsidRDefault="00225AE5" w:rsidP="00F07643">
            <w:pPr>
              <w:spacing w:after="40"/>
              <w:jc w:val="both"/>
            </w:pPr>
            <w:r w:rsidRPr="00225AE5">
              <w:t>25-453</w:t>
            </w:r>
            <w:r w:rsidRPr="00490DC0">
              <w:t xml:space="preserve"> </w:t>
            </w:r>
            <w:r w:rsidRPr="00225AE5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ADA77E" w14:textId="77777777" w:rsidR="00225AE5" w:rsidRPr="00490DC0" w:rsidRDefault="00225AE5" w:rsidP="00F07643">
            <w:pPr>
              <w:spacing w:before="120" w:after="120"/>
              <w:jc w:val="both"/>
            </w:pPr>
            <w:r w:rsidRPr="00225AE5">
              <w:t>278 044.62 zł</w:t>
            </w:r>
          </w:p>
        </w:tc>
      </w:tr>
      <w:tr w:rsidR="00225AE5" w:rsidRPr="00493F8C" w14:paraId="2A09D1A8" w14:textId="77777777" w:rsidTr="00F07643">
        <w:tc>
          <w:tcPr>
            <w:tcW w:w="993" w:type="dxa"/>
            <w:shd w:val="clear" w:color="auto" w:fill="auto"/>
            <w:vAlign w:val="center"/>
          </w:tcPr>
          <w:p w14:paraId="79D76BD2" w14:textId="77777777" w:rsidR="00225AE5" w:rsidRPr="00490DC0" w:rsidRDefault="00225AE5" w:rsidP="00F07643">
            <w:pPr>
              <w:spacing w:before="120" w:after="120"/>
              <w:jc w:val="center"/>
            </w:pPr>
            <w:r w:rsidRPr="00225AE5">
              <w:t>5</w:t>
            </w:r>
          </w:p>
        </w:tc>
        <w:tc>
          <w:tcPr>
            <w:tcW w:w="5244" w:type="dxa"/>
            <w:shd w:val="clear" w:color="auto" w:fill="auto"/>
          </w:tcPr>
          <w:p w14:paraId="58505086" w14:textId="77777777" w:rsidR="00225AE5" w:rsidRPr="00490DC0" w:rsidRDefault="00225AE5" w:rsidP="00F07643">
            <w:pPr>
              <w:spacing w:before="40"/>
            </w:pPr>
            <w:r w:rsidRPr="00225AE5">
              <w:t>PALMER Spółka z ograniczoną odpowiedzialnością</w:t>
            </w:r>
          </w:p>
          <w:p w14:paraId="1C2DFAA0" w14:textId="77777777" w:rsidR="00225AE5" w:rsidRPr="00490DC0" w:rsidRDefault="00225AE5" w:rsidP="00F07643">
            <w:r w:rsidRPr="00225AE5">
              <w:t>Myślenicka</w:t>
            </w:r>
            <w:r w:rsidRPr="00490DC0">
              <w:t xml:space="preserve"> </w:t>
            </w:r>
            <w:r w:rsidRPr="00225AE5">
              <w:t>95</w:t>
            </w:r>
            <w:r w:rsidRPr="00490DC0">
              <w:t xml:space="preserve"> </w:t>
            </w:r>
          </w:p>
          <w:p w14:paraId="2AF48CB7" w14:textId="77777777" w:rsidR="00225AE5" w:rsidRPr="00490DC0" w:rsidRDefault="00225AE5" w:rsidP="00F07643">
            <w:pPr>
              <w:spacing w:after="40"/>
              <w:jc w:val="both"/>
            </w:pPr>
            <w:r w:rsidRPr="00225AE5">
              <w:t>30-698</w:t>
            </w:r>
            <w:r w:rsidRPr="00490DC0">
              <w:t xml:space="preserve"> </w:t>
            </w:r>
            <w:r w:rsidRPr="00225A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C711FD" w14:textId="77777777" w:rsidR="00225AE5" w:rsidRPr="00490DC0" w:rsidRDefault="00225AE5" w:rsidP="00F07643">
            <w:pPr>
              <w:spacing w:before="120" w:after="120"/>
              <w:jc w:val="both"/>
            </w:pPr>
            <w:r w:rsidRPr="00225AE5">
              <w:t>269 982.52 zł</w:t>
            </w:r>
          </w:p>
        </w:tc>
      </w:tr>
    </w:tbl>
    <w:p w14:paraId="55BCDD1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97AC20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A02F5BF" w14:textId="1298A75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B8065" w14:textId="77777777" w:rsidR="00C516E4" w:rsidRDefault="00C516E4">
      <w:r>
        <w:separator/>
      </w:r>
    </w:p>
  </w:endnote>
  <w:endnote w:type="continuationSeparator" w:id="0">
    <w:p w14:paraId="60FF856E" w14:textId="77777777" w:rsidR="00C516E4" w:rsidRDefault="00C51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5E6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9483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F53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E39C52">
        <v:line id="_x0000_s2049" style="position:absolute;left:0;text-align:left;z-index:251657728" from="-3.85pt,8.7pt" to="455.15pt,8.7pt"/>
      </w:pict>
    </w:r>
  </w:p>
  <w:p w14:paraId="5A2A9E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11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B1A5BF" w14:textId="77777777" w:rsidR="009F189D" w:rsidRDefault="009F189D">
    <w:pPr>
      <w:pStyle w:val="Stopka"/>
      <w:tabs>
        <w:tab w:val="clear" w:pos="4536"/>
      </w:tabs>
      <w:jc w:val="center"/>
    </w:pPr>
  </w:p>
  <w:p w14:paraId="58306F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6742D" w14:textId="77777777" w:rsidR="00C516E4" w:rsidRDefault="00C516E4">
      <w:r>
        <w:separator/>
      </w:r>
    </w:p>
  </w:footnote>
  <w:footnote w:type="continuationSeparator" w:id="0">
    <w:p w14:paraId="3A93C133" w14:textId="77777777" w:rsidR="00C516E4" w:rsidRDefault="00C51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47BF3" w14:textId="77777777" w:rsidR="00225AE5" w:rsidRDefault="00225A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9F1D0" w14:textId="77777777" w:rsidR="00225AE5" w:rsidRDefault="00225A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51525" w14:textId="77777777" w:rsidR="00225AE5" w:rsidRDefault="00225A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16E4"/>
    <w:rsid w:val="00007727"/>
    <w:rsid w:val="00017720"/>
    <w:rsid w:val="00035488"/>
    <w:rsid w:val="000D7F25"/>
    <w:rsid w:val="000E00E5"/>
    <w:rsid w:val="001146A4"/>
    <w:rsid w:val="00173B20"/>
    <w:rsid w:val="001C69FF"/>
    <w:rsid w:val="00225AE5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12CA"/>
    <w:rsid w:val="00843263"/>
    <w:rsid w:val="00861E75"/>
    <w:rsid w:val="009D19BD"/>
    <w:rsid w:val="009F189D"/>
    <w:rsid w:val="00A80738"/>
    <w:rsid w:val="00C236D3"/>
    <w:rsid w:val="00C516E4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60676E"/>
  <w15:chartTrackingRefBased/>
  <w15:docId w15:val="{9501DBC3-8BBD-4453-A70F-98B073973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2021-08-03T08:30:00Z</cp:lastPrinted>
  <dcterms:created xsi:type="dcterms:W3CDTF">2021-08-03T08:30:00Z</dcterms:created>
  <dcterms:modified xsi:type="dcterms:W3CDTF">2021-08-03T08:30:00Z</dcterms:modified>
</cp:coreProperties>
</file>