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4875FF">
        <w:rPr>
          <w:rFonts w:ascii="Calibri" w:hAnsi="Calibri"/>
          <w:bCs/>
          <w:i w:val="0"/>
          <w:sz w:val="22"/>
          <w:szCs w:val="22"/>
        </w:rPr>
        <w:t xml:space="preserve"> </w:t>
      </w:r>
      <w:bookmarkStart w:id="0" w:name="_GoBack"/>
      <w:bookmarkEnd w:id="0"/>
      <w:r w:rsidR="004875F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56A34" w:rsidRPr="00C56A34">
        <w:rPr>
          <w:b/>
        </w:rPr>
        <w:t>CRZP/92/2021/AZP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56A34" w:rsidRPr="004A5DB6" w:rsidTr="00326694">
        <w:tc>
          <w:tcPr>
            <w:tcW w:w="9212" w:type="dxa"/>
            <w:shd w:val="clear" w:color="auto" w:fill="auto"/>
          </w:tcPr>
          <w:p w:rsidR="00C56A34" w:rsidRPr="004A5DB6" w:rsidRDefault="00C56A34" w:rsidP="0032669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56A34" w:rsidRPr="004A5DB6" w:rsidRDefault="00C56A34" w:rsidP="0032669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56A34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56A34" w:rsidRPr="004A5DB6" w:rsidRDefault="00C56A34" w:rsidP="003266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56A34" w:rsidRPr="004A5DB6" w:rsidRDefault="00C56A34" w:rsidP="003266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56A34" w:rsidRPr="004A5DB6" w:rsidRDefault="00C56A34" w:rsidP="0032669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56A34" w:rsidRPr="00C56A3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56A34" w:rsidP="005434B3">
      <w:pPr>
        <w:spacing w:after="240" w:line="276" w:lineRule="auto"/>
        <w:jc w:val="center"/>
      </w:pPr>
      <w:r w:rsidRPr="00C56A34">
        <w:rPr>
          <w:b/>
        </w:rPr>
        <w:t>Przeprowadzenie szkolenia- Certyfikowany tester oprogramowania poziom podstawowy (</w:t>
      </w:r>
      <w:proofErr w:type="spellStart"/>
      <w:r w:rsidRPr="00C56A34">
        <w:rPr>
          <w:b/>
        </w:rPr>
        <w:t>Certified</w:t>
      </w:r>
      <w:proofErr w:type="spellEnd"/>
      <w:r w:rsidRPr="00C56A34">
        <w:rPr>
          <w:b/>
        </w:rPr>
        <w:t xml:space="preserve"> Tester Foundation Level) + przeprowadzenie egzaminu ISTQB CTF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A534C" w:rsidRDefault="004F23F7" w:rsidP="000857C0">
      <w:pPr>
        <w:spacing w:after="120" w:line="276" w:lineRule="auto"/>
        <w:jc w:val="both"/>
      </w:pPr>
      <w:r w:rsidRPr="00AA534C">
        <w:t>Oświadczam,</w:t>
      </w:r>
      <w:r w:rsidR="00313417" w:rsidRPr="00AA534C">
        <w:t xml:space="preserve"> że spełniam</w:t>
      </w:r>
      <w:r w:rsidR="004541F9" w:rsidRPr="00AA534C">
        <w:t>, określone przez Zamawiającego,</w:t>
      </w:r>
      <w:r w:rsidR="00313417" w:rsidRPr="00AA534C">
        <w:t xml:space="preserve"> warunki udziału </w:t>
      </w:r>
      <w:r w:rsidR="004541F9" w:rsidRPr="00AA53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5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A534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A534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A534C" w:rsidRDefault="00D2702A" w:rsidP="00D2702A">
            <w:pPr>
              <w:spacing w:before="60" w:after="120"/>
            </w:pPr>
            <w:r w:rsidRPr="00AA534C">
              <w:rPr>
                <w:b/>
              </w:rPr>
              <w:t>Warunki udziału w postępowaniu</w:t>
            </w:r>
          </w:p>
        </w:tc>
      </w:tr>
      <w:tr w:rsidR="00D2702A" w:rsidRPr="00AA5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A534C" w:rsidRDefault="00AA534C" w:rsidP="00D2702A">
            <w:pPr>
              <w:spacing w:before="60" w:after="120"/>
              <w:jc w:val="both"/>
            </w:pPr>
            <w:r w:rsidRPr="00AA534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A534C" w:rsidRDefault="00AA534C" w:rsidP="00AA534C">
            <w:pPr>
              <w:spacing w:before="120" w:line="276" w:lineRule="auto"/>
              <w:jc w:val="both"/>
            </w:pPr>
            <w:r w:rsidRPr="00AA534C">
              <w:t>Wykonawca będzie dysponował instruktorami kompetentnymi do przeprowadzenia szkolenia: co najmniej jeden dyplomowany  inżynier posiadający doświadczenie w dziedzinie testowania  poświadczone co najmniej trzema certyfikatami ISTQB.</w:t>
            </w:r>
          </w:p>
          <w:p w:rsidR="00D2702A" w:rsidRPr="00AA534C" w:rsidRDefault="00D2702A" w:rsidP="00AA534C">
            <w:pPr>
              <w:spacing w:before="120" w:line="276" w:lineRule="auto"/>
              <w:jc w:val="both"/>
            </w:pPr>
          </w:p>
        </w:tc>
      </w:tr>
    </w:tbl>
    <w:p w:rsidR="00D2702A" w:rsidRPr="00AA534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A53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A534C">
        <w:rPr>
          <w:sz w:val="20"/>
          <w:szCs w:val="20"/>
        </w:rPr>
        <w:t xml:space="preserve">…………….……. </w:t>
      </w:r>
      <w:r w:rsidRPr="00AA534C">
        <w:rPr>
          <w:i/>
          <w:sz w:val="16"/>
          <w:szCs w:val="16"/>
        </w:rPr>
        <w:t>(miejscowość),</w:t>
      </w:r>
      <w:r w:rsidRPr="00AA534C">
        <w:rPr>
          <w:i/>
          <w:sz w:val="18"/>
          <w:szCs w:val="18"/>
        </w:rPr>
        <w:t xml:space="preserve"> </w:t>
      </w:r>
      <w:r w:rsidRPr="00AA534C">
        <w:rPr>
          <w:sz w:val="20"/>
          <w:szCs w:val="20"/>
        </w:rPr>
        <w:t xml:space="preserve">dnia ………….……. r. </w:t>
      </w:r>
    </w:p>
    <w:p w:rsidR="00025C8D" w:rsidRPr="00AA53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</w:r>
      <w:r w:rsidRPr="00AA534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A53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B44" w:rsidRDefault="00AB3B44" w:rsidP="0038231F">
      <w:pPr>
        <w:spacing w:after="0" w:line="240" w:lineRule="auto"/>
      </w:pPr>
      <w:r>
        <w:separator/>
      </w:r>
    </w:p>
  </w:endnote>
  <w:endnote w:type="continuationSeparator" w:id="0">
    <w:p w:rsidR="00AB3B44" w:rsidRDefault="00AB3B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34" w:rsidRDefault="00C56A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4875FF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34" w:rsidRDefault="00C56A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B44" w:rsidRDefault="00AB3B44" w:rsidP="0038231F">
      <w:pPr>
        <w:spacing w:after="0" w:line="240" w:lineRule="auto"/>
      </w:pPr>
      <w:r>
        <w:separator/>
      </w:r>
    </w:p>
  </w:footnote>
  <w:footnote w:type="continuationSeparator" w:id="0">
    <w:p w:rsidR="00AB3B44" w:rsidRDefault="00AB3B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34" w:rsidRDefault="00C56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4875F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34" w:rsidRDefault="00C56A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B4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75FF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A534C"/>
    <w:rsid w:val="00AB3B4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6A34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105BD8A0"/>
  <w15:chartTrackingRefBased/>
  <w15:docId w15:val="{DB45BB94-25CB-4024-80F1-D3F40383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99"/>
    <w:qFormat/>
    <w:locked/>
    <w:rsid w:val="00AA534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FF5E0-3095-4C8B-BCC3-2110209D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2021-08-02T07:31:00Z</cp:lastPrinted>
  <dcterms:created xsi:type="dcterms:W3CDTF">2021-08-02T07:31:00Z</dcterms:created>
  <dcterms:modified xsi:type="dcterms:W3CDTF">2021-08-02T07:31:00Z</dcterms:modified>
</cp:coreProperties>
</file>