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64B5F" w14:textId="77777777" w:rsidR="00D665F5" w:rsidRDefault="00637234" w:rsidP="00D665F5">
      <w:pPr>
        <w:spacing w:after="240"/>
        <w:jc w:val="right"/>
        <w:rPr>
          <w:sz w:val="22"/>
          <w:szCs w:val="22"/>
        </w:rPr>
      </w:pPr>
      <w:r w:rsidRPr="0063723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7234">
        <w:rPr>
          <w:sz w:val="22"/>
          <w:szCs w:val="22"/>
        </w:rPr>
        <w:t>2021-07-30</w:t>
      </w:r>
    </w:p>
    <w:p w14:paraId="0BA651F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A3D531" w14:textId="77777777" w:rsidR="00637234" w:rsidRPr="00637234" w:rsidRDefault="00637234" w:rsidP="00577BC6">
      <w:pPr>
        <w:spacing w:after="40"/>
        <w:rPr>
          <w:b/>
          <w:bCs/>
          <w:sz w:val="22"/>
          <w:szCs w:val="22"/>
        </w:rPr>
      </w:pPr>
      <w:r w:rsidRPr="00637234">
        <w:rPr>
          <w:b/>
          <w:bCs/>
          <w:sz w:val="22"/>
          <w:szCs w:val="22"/>
        </w:rPr>
        <w:t>Akademia Górniczo - Hutnicza</w:t>
      </w:r>
    </w:p>
    <w:p w14:paraId="56366575" w14:textId="77777777" w:rsidR="00637234" w:rsidRPr="00637234" w:rsidRDefault="00637234" w:rsidP="00577BC6">
      <w:pPr>
        <w:spacing w:after="40"/>
        <w:rPr>
          <w:b/>
          <w:bCs/>
          <w:sz w:val="22"/>
          <w:szCs w:val="22"/>
        </w:rPr>
      </w:pPr>
      <w:r w:rsidRPr="00637234">
        <w:rPr>
          <w:b/>
          <w:bCs/>
          <w:sz w:val="22"/>
          <w:szCs w:val="22"/>
        </w:rPr>
        <w:t>im. Stanisława Staszica w Krakowie</w:t>
      </w:r>
    </w:p>
    <w:p w14:paraId="7FDF1D3B" w14:textId="77777777" w:rsidR="00D665F5" w:rsidRPr="00D91931" w:rsidRDefault="00637234" w:rsidP="00577BC6">
      <w:pPr>
        <w:spacing w:after="40"/>
        <w:rPr>
          <w:b/>
          <w:bCs/>
          <w:sz w:val="22"/>
          <w:szCs w:val="22"/>
        </w:rPr>
      </w:pPr>
      <w:r w:rsidRPr="00637234">
        <w:rPr>
          <w:b/>
          <w:bCs/>
          <w:sz w:val="22"/>
          <w:szCs w:val="22"/>
        </w:rPr>
        <w:t>Dział Zamówień Publicznych</w:t>
      </w:r>
    </w:p>
    <w:p w14:paraId="2D715792" w14:textId="77777777" w:rsidR="00D665F5" w:rsidRPr="00BD5546" w:rsidRDefault="00637234" w:rsidP="00D665F5">
      <w:pPr>
        <w:rPr>
          <w:sz w:val="22"/>
          <w:szCs w:val="22"/>
        </w:rPr>
      </w:pPr>
      <w:r w:rsidRPr="0063723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7234">
        <w:rPr>
          <w:sz w:val="22"/>
          <w:szCs w:val="22"/>
        </w:rPr>
        <w:t>30</w:t>
      </w:r>
    </w:p>
    <w:p w14:paraId="70394EAF" w14:textId="77777777" w:rsidR="00D665F5" w:rsidRPr="00BD5546" w:rsidRDefault="00637234" w:rsidP="00D665F5">
      <w:pPr>
        <w:rPr>
          <w:sz w:val="22"/>
          <w:szCs w:val="22"/>
        </w:rPr>
      </w:pPr>
      <w:r w:rsidRPr="0063723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7234">
        <w:rPr>
          <w:sz w:val="22"/>
          <w:szCs w:val="22"/>
        </w:rPr>
        <w:t>Kraków</w:t>
      </w:r>
    </w:p>
    <w:p w14:paraId="6A3E5D4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8D02B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DAF3BB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7234" w:rsidRPr="00637234">
        <w:rPr>
          <w:b/>
          <w:sz w:val="22"/>
          <w:szCs w:val="22"/>
        </w:rPr>
        <w:t>KC-zp.272-366/21</w:t>
      </w:r>
      <w:r w:rsidR="00A80738">
        <w:rPr>
          <w:sz w:val="24"/>
        </w:rPr>
        <w:tab/>
        <w:t xml:space="preserve"> </w:t>
      </w:r>
    </w:p>
    <w:p w14:paraId="0691DB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9055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1BF2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3887B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BC822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D8FA5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7234" w:rsidRPr="0063723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3099B7A" w14:textId="77777777" w:rsidR="00A80738" w:rsidRPr="00577BC6" w:rsidRDefault="0063723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7234">
        <w:rPr>
          <w:b/>
          <w:sz w:val="22"/>
          <w:szCs w:val="22"/>
        </w:rPr>
        <w:t>Wykonanie instalacji klimatyzacji dla wybranych pomieszczeń we wschodnim skrzydle pawilonu A-0 AGH w Krakowie  - KC-zp.272-366/21</w:t>
      </w:r>
    </w:p>
    <w:p w14:paraId="229E5B0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37234" w:rsidRPr="0063723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1809B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7234" w:rsidRPr="00637234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637234" w:rsidRPr="0063723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EAFE8D0" w14:textId="77777777" w:rsidTr="003F57CD">
        <w:tc>
          <w:tcPr>
            <w:tcW w:w="993" w:type="dxa"/>
            <w:shd w:val="clear" w:color="auto" w:fill="auto"/>
            <w:vAlign w:val="center"/>
          </w:tcPr>
          <w:p w14:paraId="2539BC5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FA85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EEFE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7234" w:rsidRPr="00493F8C" w14:paraId="5D7A6AA2" w14:textId="77777777" w:rsidTr="000D7697">
        <w:tc>
          <w:tcPr>
            <w:tcW w:w="993" w:type="dxa"/>
            <w:shd w:val="clear" w:color="auto" w:fill="auto"/>
            <w:vAlign w:val="center"/>
          </w:tcPr>
          <w:p w14:paraId="5D833DF7" w14:textId="77777777" w:rsidR="00637234" w:rsidRPr="00490DC0" w:rsidRDefault="00637234" w:rsidP="000D7697">
            <w:pPr>
              <w:spacing w:before="120" w:after="120"/>
              <w:jc w:val="center"/>
            </w:pPr>
            <w:r w:rsidRPr="00637234">
              <w:t>1</w:t>
            </w:r>
          </w:p>
        </w:tc>
        <w:tc>
          <w:tcPr>
            <w:tcW w:w="5244" w:type="dxa"/>
            <w:shd w:val="clear" w:color="auto" w:fill="auto"/>
          </w:tcPr>
          <w:p w14:paraId="0EED14BC" w14:textId="77777777" w:rsidR="00637234" w:rsidRPr="00490DC0" w:rsidRDefault="00637234" w:rsidP="000D7697">
            <w:pPr>
              <w:spacing w:before="40"/>
            </w:pPr>
            <w:proofErr w:type="spellStart"/>
            <w:r w:rsidRPr="00637234">
              <w:t>Klimatechnika</w:t>
            </w:r>
            <w:proofErr w:type="spellEnd"/>
            <w:r w:rsidRPr="00637234">
              <w:t xml:space="preserve"> s.c. Krzysztof </w:t>
            </w:r>
            <w:proofErr w:type="spellStart"/>
            <w:r w:rsidRPr="00637234">
              <w:t>Cienciała</w:t>
            </w:r>
            <w:proofErr w:type="spellEnd"/>
            <w:r w:rsidRPr="00637234">
              <w:t xml:space="preserve">, Anna </w:t>
            </w:r>
            <w:proofErr w:type="spellStart"/>
            <w:r w:rsidRPr="00637234">
              <w:t>Cienciała</w:t>
            </w:r>
            <w:proofErr w:type="spellEnd"/>
          </w:p>
          <w:p w14:paraId="38412845" w14:textId="77777777" w:rsidR="00637234" w:rsidRPr="00490DC0" w:rsidRDefault="00637234" w:rsidP="000D7697">
            <w:r w:rsidRPr="00637234">
              <w:t>ul. Wita Stwosza</w:t>
            </w:r>
            <w:r w:rsidRPr="00490DC0">
              <w:t xml:space="preserve"> </w:t>
            </w:r>
            <w:r w:rsidRPr="00637234">
              <w:t>73</w:t>
            </w:r>
            <w:r w:rsidRPr="00490DC0">
              <w:t xml:space="preserve"> </w:t>
            </w:r>
          </w:p>
          <w:p w14:paraId="36B2ACD8" w14:textId="77777777" w:rsidR="00637234" w:rsidRPr="00490DC0" w:rsidRDefault="00637234" w:rsidP="000D7697">
            <w:pPr>
              <w:spacing w:after="40"/>
              <w:jc w:val="both"/>
            </w:pPr>
            <w:r w:rsidRPr="00637234">
              <w:t>25-453</w:t>
            </w:r>
            <w:r w:rsidRPr="00490DC0">
              <w:t xml:space="preserve"> </w:t>
            </w:r>
            <w:r w:rsidRPr="00637234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9DA2C5" w14:textId="77777777" w:rsidR="00637234" w:rsidRPr="00490DC0" w:rsidRDefault="00637234" w:rsidP="000D7697">
            <w:pPr>
              <w:spacing w:before="120" w:after="120"/>
              <w:jc w:val="both"/>
            </w:pPr>
            <w:r w:rsidRPr="00637234">
              <w:t>603 913.58 zł</w:t>
            </w:r>
          </w:p>
        </w:tc>
      </w:tr>
      <w:tr w:rsidR="00637234" w:rsidRPr="00493F8C" w14:paraId="2EB048E2" w14:textId="77777777" w:rsidTr="000D7697">
        <w:tc>
          <w:tcPr>
            <w:tcW w:w="993" w:type="dxa"/>
            <w:shd w:val="clear" w:color="auto" w:fill="auto"/>
            <w:vAlign w:val="center"/>
          </w:tcPr>
          <w:p w14:paraId="3C59A77D" w14:textId="77777777" w:rsidR="00637234" w:rsidRPr="00490DC0" w:rsidRDefault="00637234" w:rsidP="000D7697">
            <w:pPr>
              <w:spacing w:before="120" w:after="120"/>
              <w:jc w:val="center"/>
            </w:pPr>
            <w:r w:rsidRPr="00637234">
              <w:t>2</w:t>
            </w:r>
          </w:p>
        </w:tc>
        <w:tc>
          <w:tcPr>
            <w:tcW w:w="5244" w:type="dxa"/>
            <w:shd w:val="clear" w:color="auto" w:fill="auto"/>
          </w:tcPr>
          <w:p w14:paraId="567B29B2" w14:textId="77777777" w:rsidR="00637234" w:rsidRPr="00490DC0" w:rsidRDefault="00637234" w:rsidP="000D7697">
            <w:pPr>
              <w:spacing w:before="40"/>
            </w:pPr>
            <w:r w:rsidRPr="00637234">
              <w:t xml:space="preserve">AKW Jakub </w:t>
            </w:r>
            <w:proofErr w:type="spellStart"/>
            <w:r w:rsidRPr="00637234">
              <w:t>Janawa</w:t>
            </w:r>
            <w:proofErr w:type="spellEnd"/>
          </w:p>
          <w:p w14:paraId="4DFB6FD9" w14:textId="77777777" w:rsidR="00637234" w:rsidRPr="00490DC0" w:rsidRDefault="00637234" w:rsidP="000D7697">
            <w:r w:rsidRPr="00637234">
              <w:t>Partyzantów</w:t>
            </w:r>
            <w:r w:rsidRPr="00490DC0">
              <w:t xml:space="preserve"> </w:t>
            </w:r>
            <w:r w:rsidRPr="00637234">
              <w:t>7</w:t>
            </w:r>
            <w:r w:rsidRPr="00490DC0">
              <w:t xml:space="preserve"> </w:t>
            </w:r>
          </w:p>
          <w:p w14:paraId="41FEBE09" w14:textId="77777777" w:rsidR="00637234" w:rsidRPr="00490DC0" w:rsidRDefault="00637234" w:rsidP="000D7697">
            <w:pPr>
              <w:spacing w:after="40"/>
              <w:jc w:val="both"/>
            </w:pPr>
            <w:r w:rsidRPr="00637234">
              <w:t>32-700</w:t>
            </w:r>
            <w:r w:rsidRPr="00490DC0">
              <w:t xml:space="preserve"> </w:t>
            </w:r>
            <w:r w:rsidRPr="00637234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CD2FD1" w14:textId="77777777" w:rsidR="00637234" w:rsidRPr="00490DC0" w:rsidRDefault="00637234" w:rsidP="000D7697">
            <w:pPr>
              <w:spacing w:before="120" w:after="120"/>
              <w:jc w:val="both"/>
            </w:pPr>
            <w:r w:rsidRPr="00637234">
              <w:t>718 885.00 zł</w:t>
            </w:r>
          </w:p>
        </w:tc>
      </w:tr>
      <w:tr w:rsidR="00637234" w:rsidRPr="00493F8C" w14:paraId="10142822" w14:textId="77777777" w:rsidTr="000D7697">
        <w:tc>
          <w:tcPr>
            <w:tcW w:w="993" w:type="dxa"/>
            <w:shd w:val="clear" w:color="auto" w:fill="auto"/>
            <w:vAlign w:val="center"/>
          </w:tcPr>
          <w:p w14:paraId="3BE8C56B" w14:textId="77777777" w:rsidR="00637234" w:rsidRPr="00490DC0" w:rsidRDefault="00637234" w:rsidP="000D7697">
            <w:pPr>
              <w:spacing w:before="120" w:after="120"/>
              <w:jc w:val="center"/>
            </w:pPr>
            <w:r w:rsidRPr="00637234">
              <w:t>3</w:t>
            </w:r>
          </w:p>
        </w:tc>
        <w:tc>
          <w:tcPr>
            <w:tcW w:w="5244" w:type="dxa"/>
            <w:shd w:val="clear" w:color="auto" w:fill="auto"/>
          </w:tcPr>
          <w:p w14:paraId="6BEA6000" w14:textId="77777777" w:rsidR="00637234" w:rsidRPr="00490DC0" w:rsidRDefault="00637234" w:rsidP="000D7697">
            <w:pPr>
              <w:spacing w:before="40"/>
            </w:pPr>
            <w:r w:rsidRPr="00637234">
              <w:t>Przedsiębiorstwo Wielobranżowe COOL-KLIMAT Grzegorz Szymkiewicz</w:t>
            </w:r>
          </w:p>
          <w:p w14:paraId="1971E0CE" w14:textId="77777777" w:rsidR="00637234" w:rsidRPr="00490DC0" w:rsidRDefault="00637234" w:rsidP="000D7697">
            <w:r w:rsidRPr="00637234">
              <w:t>Korczyn</w:t>
            </w:r>
            <w:r w:rsidRPr="00490DC0">
              <w:t xml:space="preserve"> </w:t>
            </w:r>
            <w:r w:rsidRPr="00637234">
              <w:t>35c</w:t>
            </w:r>
            <w:r w:rsidRPr="00490DC0">
              <w:t xml:space="preserve"> </w:t>
            </w:r>
          </w:p>
          <w:p w14:paraId="40C9FB9A" w14:textId="77777777" w:rsidR="00637234" w:rsidRPr="00490DC0" w:rsidRDefault="00637234" w:rsidP="000D7697">
            <w:pPr>
              <w:spacing w:after="40"/>
              <w:jc w:val="both"/>
            </w:pPr>
            <w:r w:rsidRPr="00637234">
              <w:t>26-067</w:t>
            </w:r>
            <w:r w:rsidRPr="00490DC0">
              <w:t xml:space="preserve"> </w:t>
            </w:r>
            <w:r w:rsidRPr="00637234">
              <w:t>Korczyn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C628B3" w14:textId="77777777" w:rsidR="00637234" w:rsidRPr="00490DC0" w:rsidRDefault="00637234" w:rsidP="000D7697">
            <w:pPr>
              <w:spacing w:before="120" w:after="120"/>
              <w:jc w:val="both"/>
            </w:pPr>
            <w:r w:rsidRPr="00637234">
              <w:t>342 000.00 zł</w:t>
            </w:r>
          </w:p>
        </w:tc>
      </w:tr>
    </w:tbl>
    <w:p w14:paraId="7054504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60CA528" w14:textId="6A453BD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B6880" w14:textId="77777777" w:rsidR="00741093" w:rsidRDefault="00741093">
      <w:r>
        <w:separator/>
      </w:r>
    </w:p>
  </w:endnote>
  <w:endnote w:type="continuationSeparator" w:id="0">
    <w:p w14:paraId="6ED4FB50" w14:textId="77777777" w:rsidR="00741093" w:rsidRDefault="00741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582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A1FE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CA3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F07B52">
        <v:line id="_x0000_s2049" style="position:absolute;left:0;text-align:left;z-index:251657728" from="-3.85pt,8.7pt" to="455.15pt,8.7pt"/>
      </w:pict>
    </w:r>
  </w:p>
  <w:p w14:paraId="2DB624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4AE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3BAAB4" w14:textId="77777777" w:rsidR="009F189D" w:rsidRDefault="009F189D">
    <w:pPr>
      <w:pStyle w:val="Stopka"/>
      <w:tabs>
        <w:tab w:val="clear" w:pos="4536"/>
      </w:tabs>
      <w:jc w:val="center"/>
    </w:pPr>
  </w:p>
  <w:p w14:paraId="5C107CA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BB26A" w14:textId="77777777" w:rsidR="00741093" w:rsidRDefault="00741093">
      <w:r>
        <w:separator/>
      </w:r>
    </w:p>
  </w:footnote>
  <w:footnote w:type="continuationSeparator" w:id="0">
    <w:p w14:paraId="40436FF1" w14:textId="77777777" w:rsidR="00741093" w:rsidRDefault="00741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76C3C" w14:textId="77777777" w:rsidR="00637234" w:rsidRDefault="00637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39AE9" w14:textId="77777777" w:rsidR="00637234" w:rsidRDefault="006372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2A23D" w14:textId="77777777" w:rsidR="00637234" w:rsidRDefault="006372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093"/>
    <w:rsid w:val="00007727"/>
    <w:rsid w:val="00017720"/>
    <w:rsid w:val="00035488"/>
    <w:rsid w:val="000D7064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7234"/>
    <w:rsid w:val="0069085C"/>
    <w:rsid w:val="0074109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A82134"/>
  <w15:chartTrackingRefBased/>
  <w15:docId w15:val="{8AA3C961-1728-4036-88FD-B839702C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2021-07-30T08:27:00Z</cp:lastPrinted>
  <dcterms:created xsi:type="dcterms:W3CDTF">2021-07-30T08:27:00Z</dcterms:created>
  <dcterms:modified xsi:type="dcterms:W3CDTF">2021-07-30T08:27:00Z</dcterms:modified>
</cp:coreProperties>
</file>