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537E64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E677C">
        <w:rPr>
          <w:sz w:val="24"/>
          <w:szCs w:val="24"/>
        </w:rPr>
        <w:t>NA/O/168</w:t>
      </w:r>
      <w:r w:rsidR="00B609D0" w:rsidRPr="00B609D0">
        <w:rPr>
          <w:sz w:val="24"/>
          <w:szCs w:val="24"/>
        </w:rPr>
        <w:t>/2021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7E677C" w:rsidRDefault="00BB080B" w:rsidP="00301E81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609D0" w:rsidRPr="00B609D0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301E81">
        <w:rPr>
          <w:sz w:val="24"/>
        </w:rPr>
        <w:t xml:space="preserve"> </w:t>
      </w:r>
      <w:r w:rsidR="007E677C" w:rsidRPr="007E677C">
        <w:rPr>
          <w:b/>
          <w:sz w:val="24"/>
          <w:szCs w:val="24"/>
        </w:rPr>
        <w:t>Modernizacji układu pompowego w węźle energetycznym C.O w budynku DS. Ikar Politechniki Rzeszowskiej</w:t>
      </w:r>
      <w:r w:rsidR="007E677C">
        <w:rPr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</w:t>
      </w:r>
      <w:r w:rsidR="00301E81">
        <w:rPr>
          <w:sz w:val="24"/>
        </w:rPr>
        <w:t>y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2DD" w:rsidRDefault="004932DD">
      <w:r>
        <w:separator/>
      </w:r>
    </w:p>
  </w:endnote>
  <w:endnote w:type="continuationSeparator" w:id="0">
    <w:p w:rsidR="004932DD" w:rsidRDefault="0049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E677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E677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1B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2DD" w:rsidRDefault="004932DD">
      <w:r>
        <w:separator/>
      </w:r>
    </w:p>
  </w:footnote>
  <w:footnote w:type="continuationSeparator" w:id="0">
    <w:p w:rsidR="004932DD" w:rsidRDefault="00493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D0" w:rsidRDefault="00B60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9D0" w:rsidRDefault="00B60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31F"/>
    <w:rsid w:val="00013C96"/>
    <w:rsid w:val="00035F1B"/>
    <w:rsid w:val="00065ADD"/>
    <w:rsid w:val="000B231F"/>
    <w:rsid w:val="000D6FE5"/>
    <w:rsid w:val="001F059E"/>
    <w:rsid w:val="00260E96"/>
    <w:rsid w:val="002F5E7A"/>
    <w:rsid w:val="00301E81"/>
    <w:rsid w:val="00343281"/>
    <w:rsid w:val="00425DD9"/>
    <w:rsid w:val="0046146C"/>
    <w:rsid w:val="004932DD"/>
    <w:rsid w:val="00537E64"/>
    <w:rsid w:val="005674B2"/>
    <w:rsid w:val="005A629F"/>
    <w:rsid w:val="005E43A0"/>
    <w:rsid w:val="00624512"/>
    <w:rsid w:val="0073682B"/>
    <w:rsid w:val="00792635"/>
    <w:rsid w:val="00796AEC"/>
    <w:rsid w:val="007B5F89"/>
    <w:rsid w:val="007E677C"/>
    <w:rsid w:val="007F23DA"/>
    <w:rsid w:val="0087082D"/>
    <w:rsid w:val="0089797C"/>
    <w:rsid w:val="008C7282"/>
    <w:rsid w:val="008F50C0"/>
    <w:rsid w:val="00901871"/>
    <w:rsid w:val="00946738"/>
    <w:rsid w:val="009A2D6F"/>
    <w:rsid w:val="00A43C8C"/>
    <w:rsid w:val="00A658AE"/>
    <w:rsid w:val="00AB17BF"/>
    <w:rsid w:val="00B609D0"/>
    <w:rsid w:val="00BB080B"/>
    <w:rsid w:val="00C75AFF"/>
    <w:rsid w:val="00C82240"/>
    <w:rsid w:val="00DD74AE"/>
    <w:rsid w:val="00DF1B0F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EC224"/>
  <w15:chartTrackingRefBased/>
  <w15:docId w15:val="{B9FDF668-E9AB-4CE8-BFB0-0A6B9B8D7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1B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0C217-E1F5-4DE1-A980-0B5E7C59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2021-07-13T11:17:00Z</cp:lastPrinted>
  <dcterms:created xsi:type="dcterms:W3CDTF">2021-07-29T06:11:00Z</dcterms:created>
  <dcterms:modified xsi:type="dcterms:W3CDTF">2021-07-29T06:11:00Z</dcterms:modified>
</cp:coreProperties>
</file>