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1D8A7" w14:textId="2BB23A5A" w:rsidR="00D665F5" w:rsidRDefault="001F368D" w:rsidP="00D665F5">
      <w:pPr>
        <w:spacing w:after="240"/>
        <w:jc w:val="right"/>
        <w:rPr>
          <w:sz w:val="22"/>
          <w:szCs w:val="22"/>
        </w:rPr>
      </w:pPr>
      <w:r w:rsidRPr="001F368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F368D">
        <w:rPr>
          <w:sz w:val="22"/>
          <w:szCs w:val="22"/>
        </w:rPr>
        <w:t>2021-07-29</w:t>
      </w:r>
    </w:p>
    <w:p w14:paraId="46F1387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5069CD0" w14:textId="77777777" w:rsidR="001F368D" w:rsidRPr="001F368D" w:rsidRDefault="001F368D" w:rsidP="00577BC6">
      <w:pPr>
        <w:spacing w:after="40"/>
        <w:rPr>
          <w:b/>
          <w:bCs/>
          <w:sz w:val="22"/>
          <w:szCs w:val="22"/>
        </w:rPr>
      </w:pPr>
      <w:r w:rsidRPr="001F368D">
        <w:rPr>
          <w:b/>
          <w:bCs/>
          <w:sz w:val="22"/>
          <w:szCs w:val="22"/>
        </w:rPr>
        <w:t>Akademia Górniczo - Hutnicza</w:t>
      </w:r>
    </w:p>
    <w:p w14:paraId="44BCAD12" w14:textId="77777777" w:rsidR="001F368D" w:rsidRPr="001F368D" w:rsidRDefault="001F368D" w:rsidP="00577BC6">
      <w:pPr>
        <w:spacing w:after="40"/>
        <w:rPr>
          <w:b/>
          <w:bCs/>
          <w:sz w:val="22"/>
          <w:szCs w:val="22"/>
        </w:rPr>
      </w:pPr>
      <w:r w:rsidRPr="001F368D">
        <w:rPr>
          <w:b/>
          <w:bCs/>
          <w:sz w:val="22"/>
          <w:szCs w:val="22"/>
        </w:rPr>
        <w:t>im. Stanisława Staszica w Krakowie</w:t>
      </w:r>
    </w:p>
    <w:p w14:paraId="2F0EFC40" w14:textId="154870FF" w:rsidR="00D665F5" w:rsidRPr="00D91931" w:rsidRDefault="001F368D" w:rsidP="00577BC6">
      <w:pPr>
        <w:spacing w:after="40"/>
        <w:rPr>
          <w:b/>
          <w:bCs/>
          <w:sz w:val="22"/>
          <w:szCs w:val="22"/>
        </w:rPr>
      </w:pPr>
      <w:r w:rsidRPr="001F368D">
        <w:rPr>
          <w:b/>
          <w:bCs/>
          <w:sz w:val="22"/>
          <w:szCs w:val="22"/>
        </w:rPr>
        <w:t>Dział Zamówień Publicznych</w:t>
      </w:r>
    </w:p>
    <w:p w14:paraId="6CEFFBBD" w14:textId="1AAD8E4E" w:rsidR="00D665F5" w:rsidRPr="00BD5546" w:rsidRDefault="001F368D" w:rsidP="00D665F5">
      <w:pPr>
        <w:rPr>
          <w:sz w:val="22"/>
          <w:szCs w:val="22"/>
        </w:rPr>
      </w:pPr>
      <w:r w:rsidRPr="001F368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F368D">
        <w:rPr>
          <w:sz w:val="22"/>
          <w:szCs w:val="22"/>
        </w:rPr>
        <w:t>30</w:t>
      </w:r>
    </w:p>
    <w:p w14:paraId="4D996F5B" w14:textId="41A93ABA" w:rsidR="00D665F5" w:rsidRPr="00BD5546" w:rsidRDefault="001F368D" w:rsidP="00D665F5">
      <w:pPr>
        <w:rPr>
          <w:sz w:val="22"/>
          <w:szCs w:val="22"/>
        </w:rPr>
      </w:pPr>
      <w:r w:rsidRPr="001F368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F368D">
        <w:rPr>
          <w:sz w:val="22"/>
          <w:szCs w:val="22"/>
        </w:rPr>
        <w:t>Kraków</w:t>
      </w:r>
    </w:p>
    <w:p w14:paraId="7E270AD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D772F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7662ECB5" w14:textId="49BA998C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F368D" w:rsidRPr="001F368D">
        <w:rPr>
          <w:b/>
          <w:sz w:val="22"/>
          <w:szCs w:val="22"/>
        </w:rPr>
        <w:t>KC-zp.272-360/21</w:t>
      </w:r>
      <w:r w:rsidR="00A80738">
        <w:rPr>
          <w:sz w:val="24"/>
        </w:rPr>
        <w:tab/>
        <w:t xml:space="preserve"> </w:t>
      </w:r>
    </w:p>
    <w:p w14:paraId="4C1FE0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FB2F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860F01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9E7801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129D51D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CE17C73" w14:textId="197BE990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F368D" w:rsidRPr="001F368D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170031E" w14:textId="4946EADD" w:rsidR="00A80738" w:rsidRPr="00577BC6" w:rsidRDefault="001F368D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F368D">
        <w:rPr>
          <w:b/>
          <w:sz w:val="22"/>
          <w:szCs w:val="22"/>
        </w:rPr>
        <w:t>Modernizacja układu wody lodowej dla centrali wentylacyjnej obsługującej sale 103 i 104 w budynku D-1 AGH w Krakowie - KC-zp.272-360/21</w:t>
      </w:r>
    </w:p>
    <w:p w14:paraId="213490B5" w14:textId="46C25245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F368D" w:rsidRPr="001F368D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8A03E6D" w14:textId="235405C6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F368D" w:rsidRPr="001F368D">
        <w:rPr>
          <w:sz w:val="22"/>
          <w:szCs w:val="22"/>
        </w:rPr>
        <w:t>29/07/2021</w:t>
      </w:r>
      <w:r w:rsidR="00FF4AB1" w:rsidRPr="00577BC6">
        <w:rPr>
          <w:sz w:val="22"/>
          <w:szCs w:val="22"/>
        </w:rPr>
        <w:t xml:space="preserve"> o godz. </w:t>
      </w:r>
      <w:r w:rsidR="001F368D" w:rsidRPr="001F368D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A759BB3" w14:textId="77777777" w:rsidTr="003F57CD">
        <w:tc>
          <w:tcPr>
            <w:tcW w:w="993" w:type="dxa"/>
            <w:shd w:val="clear" w:color="auto" w:fill="auto"/>
            <w:vAlign w:val="center"/>
          </w:tcPr>
          <w:p w14:paraId="3687D12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136FEB9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AD9D3A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F368D" w:rsidRPr="00493F8C" w14:paraId="050D10B5" w14:textId="77777777" w:rsidTr="001234D2">
        <w:tc>
          <w:tcPr>
            <w:tcW w:w="993" w:type="dxa"/>
            <w:shd w:val="clear" w:color="auto" w:fill="auto"/>
            <w:vAlign w:val="center"/>
          </w:tcPr>
          <w:p w14:paraId="40342021" w14:textId="6BD75849" w:rsidR="001F368D" w:rsidRPr="00490DC0" w:rsidRDefault="001F368D" w:rsidP="001234D2">
            <w:pPr>
              <w:spacing w:before="120" w:after="120"/>
              <w:jc w:val="center"/>
            </w:pPr>
            <w:r w:rsidRPr="001F368D">
              <w:t>1</w:t>
            </w:r>
          </w:p>
        </w:tc>
        <w:tc>
          <w:tcPr>
            <w:tcW w:w="5244" w:type="dxa"/>
            <w:shd w:val="clear" w:color="auto" w:fill="auto"/>
          </w:tcPr>
          <w:p w14:paraId="2AC16FE0" w14:textId="50F6EDFC" w:rsidR="001F368D" w:rsidRPr="00490DC0" w:rsidRDefault="001F368D" w:rsidP="001234D2">
            <w:pPr>
              <w:spacing w:before="40"/>
            </w:pPr>
            <w:r w:rsidRPr="001F368D">
              <w:t xml:space="preserve">AKW Jakub </w:t>
            </w:r>
            <w:proofErr w:type="spellStart"/>
            <w:r w:rsidRPr="001F368D">
              <w:t>Janawa</w:t>
            </w:r>
            <w:proofErr w:type="spellEnd"/>
          </w:p>
          <w:p w14:paraId="59EDAEB4" w14:textId="6A69245C" w:rsidR="001F368D" w:rsidRPr="00490DC0" w:rsidRDefault="001F368D" w:rsidP="001234D2">
            <w:r w:rsidRPr="001F368D">
              <w:t>Partyzantów</w:t>
            </w:r>
            <w:r w:rsidRPr="00490DC0">
              <w:t xml:space="preserve"> </w:t>
            </w:r>
            <w:r w:rsidRPr="001F368D">
              <w:t>7</w:t>
            </w:r>
            <w:r w:rsidRPr="00490DC0">
              <w:t xml:space="preserve"> </w:t>
            </w:r>
          </w:p>
          <w:p w14:paraId="0E54106D" w14:textId="26960A7E" w:rsidR="001F368D" w:rsidRPr="00490DC0" w:rsidRDefault="001F368D" w:rsidP="001234D2">
            <w:pPr>
              <w:spacing w:after="40"/>
              <w:jc w:val="both"/>
            </w:pPr>
            <w:r w:rsidRPr="001F368D">
              <w:t>32-700</w:t>
            </w:r>
            <w:r w:rsidRPr="00490DC0">
              <w:t xml:space="preserve"> </w:t>
            </w:r>
            <w:r w:rsidRPr="001F368D">
              <w:t>Bochnia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06E1B1" w14:textId="30B197D3" w:rsidR="001F368D" w:rsidRPr="00490DC0" w:rsidRDefault="001F368D" w:rsidP="001234D2">
            <w:pPr>
              <w:spacing w:before="120" w:after="120"/>
              <w:jc w:val="both"/>
            </w:pPr>
            <w:r w:rsidRPr="001F368D">
              <w:t>299 869.08 zł</w:t>
            </w:r>
          </w:p>
        </w:tc>
      </w:tr>
    </w:tbl>
    <w:p w14:paraId="105EE06A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2D40D23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38DD8BF3" w14:textId="72FCCC51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A27784" w14:textId="77777777" w:rsidR="00A47257" w:rsidRDefault="00A47257">
      <w:r>
        <w:separator/>
      </w:r>
    </w:p>
  </w:endnote>
  <w:endnote w:type="continuationSeparator" w:id="0">
    <w:p w14:paraId="48F23BFC" w14:textId="77777777" w:rsidR="00A47257" w:rsidRDefault="00A472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084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5AB6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AE30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681AEF9">
        <v:line id="_x0000_s2049" style="position:absolute;left:0;text-align:left;z-index:251657728" from="-3.85pt,8.7pt" to="455.15pt,8.7pt"/>
      </w:pict>
    </w:r>
  </w:p>
  <w:p w14:paraId="4815150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90AD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AF17F7F" w14:textId="77777777" w:rsidR="009F189D" w:rsidRDefault="009F189D">
    <w:pPr>
      <w:pStyle w:val="Stopka"/>
      <w:tabs>
        <w:tab w:val="clear" w:pos="4536"/>
      </w:tabs>
      <w:jc w:val="center"/>
    </w:pPr>
  </w:p>
  <w:p w14:paraId="2DB4F71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C7A74" w14:textId="77777777" w:rsidR="00A47257" w:rsidRDefault="00A47257">
      <w:r>
        <w:separator/>
      </w:r>
    </w:p>
  </w:footnote>
  <w:footnote w:type="continuationSeparator" w:id="0">
    <w:p w14:paraId="765ABD94" w14:textId="77777777" w:rsidR="00A47257" w:rsidRDefault="00A472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D4EB7" w14:textId="77777777" w:rsidR="001F368D" w:rsidRDefault="001F36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C41D81" w14:textId="77777777" w:rsidR="001F368D" w:rsidRDefault="001F36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6F78D1" w14:textId="77777777" w:rsidR="001F368D" w:rsidRDefault="001F36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257"/>
    <w:rsid w:val="00007727"/>
    <w:rsid w:val="00017720"/>
    <w:rsid w:val="00035488"/>
    <w:rsid w:val="000D7F25"/>
    <w:rsid w:val="000E00E5"/>
    <w:rsid w:val="001146A4"/>
    <w:rsid w:val="00173B20"/>
    <w:rsid w:val="001C69FF"/>
    <w:rsid w:val="001F368D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47257"/>
    <w:rsid w:val="00A53F98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9ECEC3"/>
  <w15:chartTrackingRefBased/>
  <w15:docId w15:val="{FEC0D39E-B9F9-4431-B51D-E73A700C8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2021-07-29T08:27:00Z</cp:lastPrinted>
  <dcterms:created xsi:type="dcterms:W3CDTF">2021-07-29T08:27:00Z</dcterms:created>
  <dcterms:modified xsi:type="dcterms:W3CDTF">2021-07-29T08:27:00Z</dcterms:modified>
</cp:coreProperties>
</file>