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8C1F1" w14:textId="77777777" w:rsidR="00D665F5" w:rsidRDefault="001E6982" w:rsidP="00D665F5">
      <w:pPr>
        <w:spacing w:after="240"/>
        <w:jc w:val="right"/>
        <w:rPr>
          <w:sz w:val="22"/>
          <w:szCs w:val="22"/>
        </w:rPr>
      </w:pPr>
      <w:r w:rsidRPr="001E698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E6982">
        <w:rPr>
          <w:sz w:val="22"/>
          <w:szCs w:val="22"/>
        </w:rPr>
        <w:t>2021-07-28</w:t>
      </w:r>
    </w:p>
    <w:p w14:paraId="0C45056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EED2BDD" w14:textId="77777777" w:rsidR="001E6982" w:rsidRPr="001E6982" w:rsidRDefault="001E6982" w:rsidP="00577BC6">
      <w:pPr>
        <w:spacing w:after="40"/>
        <w:rPr>
          <w:b/>
          <w:bCs/>
          <w:sz w:val="22"/>
          <w:szCs w:val="22"/>
        </w:rPr>
      </w:pPr>
      <w:r w:rsidRPr="001E6982">
        <w:rPr>
          <w:b/>
          <w:bCs/>
          <w:sz w:val="22"/>
          <w:szCs w:val="22"/>
        </w:rPr>
        <w:t>Akademia Górniczo - Hutnicza</w:t>
      </w:r>
    </w:p>
    <w:p w14:paraId="7BB8A941" w14:textId="77777777" w:rsidR="001E6982" w:rsidRPr="001E6982" w:rsidRDefault="001E6982" w:rsidP="00577BC6">
      <w:pPr>
        <w:spacing w:after="40"/>
        <w:rPr>
          <w:b/>
          <w:bCs/>
          <w:sz w:val="22"/>
          <w:szCs w:val="22"/>
        </w:rPr>
      </w:pPr>
      <w:r w:rsidRPr="001E6982">
        <w:rPr>
          <w:b/>
          <w:bCs/>
          <w:sz w:val="22"/>
          <w:szCs w:val="22"/>
        </w:rPr>
        <w:t>im. Stanisława Staszica w Krakowie</w:t>
      </w:r>
    </w:p>
    <w:p w14:paraId="764218FF" w14:textId="77777777" w:rsidR="00D665F5" w:rsidRPr="00D91931" w:rsidRDefault="001E6982" w:rsidP="00577BC6">
      <w:pPr>
        <w:spacing w:after="40"/>
        <w:rPr>
          <w:b/>
          <w:bCs/>
          <w:sz w:val="22"/>
          <w:szCs w:val="22"/>
        </w:rPr>
      </w:pPr>
      <w:r w:rsidRPr="001E6982">
        <w:rPr>
          <w:b/>
          <w:bCs/>
          <w:sz w:val="22"/>
          <w:szCs w:val="22"/>
        </w:rPr>
        <w:t>Dział Zamówień Publicznych</w:t>
      </w:r>
    </w:p>
    <w:p w14:paraId="60C5EE8A" w14:textId="77777777" w:rsidR="00D665F5" w:rsidRPr="00BD5546" w:rsidRDefault="001E6982" w:rsidP="00D665F5">
      <w:pPr>
        <w:rPr>
          <w:sz w:val="22"/>
          <w:szCs w:val="22"/>
        </w:rPr>
      </w:pPr>
      <w:r w:rsidRPr="001E698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E6982">
        <w:rPr>
          <w:sz w:val="22"/>
          <w:szCs w:val="22"/>
        </w:rPr>
        <w:t>30</w:t>
      </w:r>
    </w:p>
    <w:p w14:paraId="245D005F" w14:textId="77777777" w:rsidR="00D665F5" w:rsidRPr="00BD5546" w:rsidRDefault="001E6982" w:rsidP="00D665F5">
      <w:pPr>
        <w:rPr>
          <w:sz w:val="22"/>
          <w:szCs w:val="22"/>
        </w:rPr>
      </w:pPr>
      <w:r w:rsidRPr="001E698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E6982">
        <w:rPr>
          <w:sz w:val="22"/>
          <w:szCs w:val="22"/>
        </w:rPr>
        <w:t>Kraków</w:t>
      </w:r>
    </w:p>
    <w:p w14:paraId="1C2DBFF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29C1C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6FC4D8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6982" w:rsidRPr="001E6982">
        <w:rPr>
          <w:b/>
          <w:sz w:val="22"/>
          <w:szCs w:val="22"/>
        </w:rPr>
        <w:t>KC-zp.272-329/21</w:t>
      </w:r>
      <w:r w:rsidR="00A80738">
        <w:rPr>
          <w:sz w:val="24"/>
        </w:rPr>
        <w:tab/>
        <w:t xml:space="preserve"> </w:t>
      </w:r>
    </w:p>
    <w:p w14:paraId="08372A8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6677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FE4F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3EBE7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D1DF12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0B99D9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E6982" w:rsidRPr="001E6982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2BDE9E31" w14:textId="77777777" w:rsidR="00A80738" w:rsidRPr="00577BC6" w:rsidRDefault="001E698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E6982">
        <w:rPr>
          <w:b/>
          <w:sz w:val="22"/>
          <w:szCs w:val="22"/>
        </w:rPr>
        <w:t>wykonanie i montaż 136 szt. żaluzji pionowych w pokojach i pomieszczeniach DS 17 Arkadia przy ul. Tokarskiego 6 w Krakowie - KC-zp.272-329/21</w:t>
      </w:r>
    </w:p>
    <w:p w14:paraId="1667817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E6982" w:rsidRPr="001E6982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BDE668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E6982" w:rsidRPr="001E6982">
        <w:rPr>
          <w:sz w:val="22"/>
          <w:szCs w:val="22"/>
        </w:rPr>
        <w:t>27/07/2021</w:t>
      </w:r>
      <w:r w:rsidR="00FF4AB1" w:rsidRPr="00577BC6">
        <w:rPr>
          <w:sz w:val="22"/>
          <w:szCs w:val="22"/>
        </w:rPr>
        <w:t xml:space="preserve"> o godz. </w:t>
      </w:r>
      <w:r w:rsidR="001E6982" w:rsidRPr="001E6982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DDA6B87" w14:textId="77777777" w:rsidTr="003F57CD">
        <w:tc>
          <w:tcPr>
            <w:tcW w:w="993" w:type="dxa"/>
            <w:shd w:val="clear" w:color="auto" w:fill="auto"/>
            <w:vAlign w:val="center"/>
          </w:tcPr>
          <w:p w14:paraId="3E10410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09A95C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71125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E6982" w:rsidRPr="00493F8C" w14:paraId="49590E2F" w14:textId="77777777" w:rsidTr="00F265BF">
        <w:tc>
          <w:tcPr>
            <w:tcW w:w="993" w:type="dxa"/>
            <w:shd w:val="clear" w:color="auto" w:fill="auto"/>
            <w:vAlign w:val="center"/>
          </w:tcPr>
          <w:p w14:paraId="2F5BE98B" w14:textId="77777777" w:rsidR="001E6982" w:rsidRPr="00490DC0" w:rsidRDefault="001E6982" w:rsidP="00F265BF">
            <w:pPr>
              <w:spacing w:before="120" w:after="120"/>
              <w:jc w:val="center"/>
            </w:pPr>
            <w:r w:rsidRPr="001E6982">
              <w:t>1</w:t>
            </w:r>
          </w:p>
        </w:tc>
        <w:tc>
          <w:tcPr>
            <w:tcW w:w="5244" w:type="dxa"/>
            <w:shd w:val="clear" w:color="auto" w:fill="auto"/>
          </w:tcPr>
          <w:p w14:paraId="741B489E" w14:textId="77777777" w:rsidR="001E6982" w:rsidRPr="00490DC0" w:rsidRDefault="001E6982" w:rsidP="00F265BF">
            <w:pPr>
              <w:spacing w:before="40"/>
            </w:pPr>
            <w:r w:rsidRPr="001E6982">
              <w:t>MULTIROLETY Łukasz Płocki Piotr Płocki Spółka jawna</w:t>
            </w:r>
          </w:p>
          <w:p w14:paraId="55BDCE68" w14:textId="77777777" w:rsidR="001E6982" w:rsidRPr="00490DC0" w:rsidRDefault="001E6982" w:rsidP="00F265BF">
            <w:r w:rsidRPr="001E6982">
              <w:t>Przędzalniana</w:t>
            </w:r>
            <w:r w:rsidRPr="00490DC0">
              <w:t xml:space="preserve"> </w:t>
            </w:r>
            <w:r w:rsidRPr="001E6982">
              <w:t>93</w:t>
            </w:r>
            <w:r w:rsidRPr="00490DC0">
              <w:t xml:space="preserve"> </w:t>
            </w:r>
          </w:p>
          <w:p w14:paraId="6DA4531B" w14:textId="77777777" w:rsidR="001E6982" w:rsidRPr="00490DC0" w:rsidRDefault="001E6982" w:rsidP="00F265BF">
            <w:pPr>
              <w:spacing w:after="40"/>
              <w:jc w:val="both"/>
            </w:pPr>
            <w:r w:rsidRPr="001E6982">
              <w:t>93-114</w:t>
            </w:r>
            <w:r w:rsidRPr="00490DC0">
              <w:t xml:space="preserve"> </w:t>
            </w:r>
            <w:r w:rsidRPr="001E6982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151F27" w14:textId="77777777" w:rsidR="001E6982" w:rsidRPr="00490DC0" w:rsidRDefault="001E6982" w:rsidP="00F265BF">
            <w:pPr>
              <w:spacing w:before="120" w:after="120"/>
              <w:jc w:val="both"/>
            </w:pPr>
            <w:r w:rsidRPr="001E6982">
              <w:t>45 786.53 zł</w:t>
            </w:r>
          </w:p>
        </w:tc>
      </w:tr>
      <w:tr w:rsidR="001E6982" w:rsidRPr="00493F8C" w14:paraId="0D27198B" w14:textId="77777777" w:rsidTr="00F265BF">
        <w:tc>
          <w:tcPr>
            <w:tcW w:w="993" w:type="dxa"/>
            <w:shd w:val="clear" w:color="auto" w:fill="auto"/>
            <w:vAlign w:val="center"/>
          </w:tcPr>
          <w:p w14:paraId="7881F3F1" w14:textId="77777777" w:rsidR="001E6982" w:rsidRPr="00490DC0" w:rsidRDefault="001E6982" w:rsidP="00F265BF">
            <w:pPr>
              <w:spacing w:before="120" w:after="120"/>
              <w:jc w:val="center"/>
            </w:pPr>
            <w:r w:rsidRPr="001E6982">
              <w:t>2</w:t>
            </w:r>
          </w:p>
        </w:tc>
        <w:tc>
          <w:tcPr>
            <w:tcW w:w="5244" w:type="dxa"/>
            <w:shd w:val="clear" w:color="auto" w:fill="auto"/>
          </w:tcPr>
          <w:p w14:paraId="2C7860B5" w14:textId="77777777" w:rsidR="001E6982" w:rsidRPr="00490DC0" w:rsidRDefault="001E6982" w:rsidP="00F265BF">
            <w:pPr>
              <w:spacing w:before="40"/>
            </w:pPr>
            <w:r w:rsidRPr="001E6982">
              <w:t>Zakład Produkcyjno-Handlowo-Usługowy  "BARTEK" Leszek Białooki</w:t>
            </w:r>
          </w:p>
          <w:p w14:paraId="2122D8D9" w14:textId="77777777" w:rsidR="001E6982" w:rsidRPr="00490DC0" w:rsidRDefault="001E6982" w:rsidP="00F265BF">
            <w:r w:rsidRPr="001E6982">
              <w:t>Zielona Dolina</w:t>
            </w:r>
            <w:r w:rsidRPr="00490DC0">
              <w:t xml:space="preserve"> </w:t>
            </w:r>
            <w:r w:rsidRPr="001E6982">
              <w:t>45</w:t>
            </w:r>
            <w:r w:rsidRPr="00490DC0">
              <w:t xml:space="preserve"> </w:t>
            </w:r>
          </w:p>
          <w:p w14:paraId="50E5AF2F" w14:textId="77777777" w:rsidR="001E6982" w:rsidRPr="00490DC0" w:rsidRDefault="001E6982" w:rsidP="00F265BF">
            <w:pPr>
              <w:spacing w:after="40"/>
              <w:jc w:val="both"/>
            </w:pPr>
            <w:r w:rsidRPr="001E6982">
              <w:t>11-036</w:t>
            </w:r>
            <w:r w:rsidRPr="00490DC0">
              <w:t xml:space="preserve"> </w:t>
            </w:r>
            <w:r w:rsidRPr="001E6982">
              <w:t>Gronity, Gietrzwałd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7E7A50" w14:textId="77777777" w:rsidR="001E6982" w:rsidRPr="00490DC0" w:rsidRDefault="001E6982" w:rsidP="00F265BF">
            <w:pPr>
              <w:spacing w:before="120" w:after="120"/>
              <w:jc w:val="both"/>
            </w:pPr>
            <w:r w:rsidRPr="001E6982">
              <w:t>21 228.57 zł</w:t>
            </w:r>
          </w:p>
        </w:tc>
      </w:tr>
      <w:tr w:rsidR="001E6982" w:rsidRPr="00493F8C" w14:paraId="0A46D725" w14:textId="77777777" w:rsidTr="00F265BF">
        <w:tc>
          <w:tcPr>
            <w:tcW w:w="993" w:type="dxa"/>
            <w:shd w:val="clear" w:color="auto" w:fill="auto"/>
            <w:vAlign w:val="center"/>
          </w:tcPr>
          <w:p w14:paraId="300BB21A" w14:textId="77777777" w:rsidR="001E6982" w:rsidRPr="00490DC0" w:rsidRDefault="001E6982" w:rsidP="00F265BF">
            <w:pPr>
              <w:spacing w:before="120" w:after="120"/>
              <w:jc w:val="center"/>
            </w:pPr>
            <w:r w:rsidRPr="001E6982">
              <w:t>3</w:t>
            </w:r>
          </w:p>
        </w:tc>
        <w:tc>
          <w:tcPr>
            <w:tcW w:w="5244" w:type="dxa"/>
            <w:shd w:val="clear" w:color="auto" w:fill="auto"/>
          </w:tcPr>
          <w:p w14:paraId="4BBC69A9" w14:textId="77777777" w:rsidR="001E6982" w:rsidRPr="00490DC0" w:rsidRDefault="001E6982" w:rsidP="00F265BF">
            <w:pPr>
              <w:spacing w:before="40"/>
            </w:pPr>
            <w:proofErr w:type="spellStart"/>
            <w:r w:rsidRPr="001E6982">
              <w:t>Dyskret</w:t>
            </w:r>
            <w:proofErr w:type="spellEnd"/>
            <w:r w:rsidRPr="001E6982">
              <w:t xml:space="preserve"> </w:t>
            </w:r>
            <w:proofErr w:type="spellStart"/>
            <w:r w:rsidRPr="001E6982">
              <w:t>Kiersztyn</w:t>
            </w:r>
            <w:proofErr w:type="spellEnd"/>
            <w:r w:rsidRPr="001E6982">
              <w:t xml:space="preserve"> Sławomir</w:t>
            </w:r>
          </w:p>
          <w:p w14:paraId="162E468C" w14:textId="77777777" w:rsidR="001E6982" w:rsidRPr="00490DC0" w:rsidRDefault="001E6982" w:rsidP="00F265BF">
            <w:r w:rsidRPr="001E6982">
              <w:t>Borowina Sitaniecka</w:t>
            </w:r>
            <w:r w:rsidRPr="00490DC0">
              <w:t xml:space="preserve"> </w:t>
            </w:r>
            <w:r w:rsidRPr="001E6982">
              <w:t>52b</w:t>
            </w:r>
            <w:r w:rsidRPr="00490DC0">
              <w:t xml:space="preserve"> </w:t>
            </w:r>
          </w:p>
          <w:p w14:paraId="08552DA6" w14:textId="77777777" w:rsidR="001E6982" w:rsidRPr="00490DC0" w:rsidRDefault="001E6982" w:rsidP="00F265BF">
            <w:pPr>
              <w:spacing w:after="40"/>
              <w:jc w:val="both"/>
            </w:pPr>
            <w:r w:rsidRPr="001E6982">
              <w:t>22-400</w:t>
            </w:r>
            <w:r w:rsidRPr="00490DC0">
              <w:t xml:space="preserve"> </w:t>
            </w:r>
            <w:r w:rsidRPr="001E6982">
              <w:t>Zamość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C4E30A" w14:textId="77777777" w:rsidR="001E6982" w:rsidRPr="00490DC0" w:rsidRDefault="001E6982" w:rsidP="00F265BF">
            <w:pPr>
              <w:spacing w:before="120" w:after="120"/>
              <w:jc w:val="both"/>
            </w:pPr>
            <w:r w:rsidRPr="001E6982">
              <w:t>29 101.80 zł</w:t>
            </w:r>
          </w:p>
        </w:tc>
      </w:tr>
    </w:tbl>
    <w:p w14:paraId="5AB8581E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3901065" w14:textId="6AC1EEF4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15D5D" w14:textId="77777777" w:rsidR="005403BE" w:rsidRDefault="005403BE">
      <w:r>
        <w:separator/>
      </w:r>
    </w:p>
  </w:endnote>
  <w:endnote w:type="continuationSeparator" w:id="0">
    <w:p w14:paraId="6BF82161" w14:textId="77777777" w:rsidR="005403BE" w:rsidRDefault="00540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30B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457C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0B61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BAD9FF1">
        <v:line id="_x0000_s2049" style="position:absolute;left:0;text-align:left;z-index:251657728" from="-3.85pt,8.7pt" to="455.15pt,8.7pt"/>
      </w:pict>
    </w:r>
  </w:p>
  <w:p w14:paraId="6CC74AD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54BC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9886E2" w14:textId="77777777" w:rsidR="009F189D" w:rsidRDefault="009F189D">
    <w:pPr>
      <w:pStyle w:val="Stopka"/>
      <w:tabs>
        <w:tab w:val="clear" w:pos="4536"/>
      </w:tabs>
      <w:jc w:val="center"/>
    </w:pPr>
  </w:p>
  <w:p w14:paraId="6A7B362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49C6F" w14:textId="77777777" w:rsidR="005403BE" w:rsidRDefault="005403BE">
      <w:r>
        <w:separator/>
      </w:r>
    </w:p>
  </w:footnote>
  <w:footnote w:type="continuationSeparator" w:id="0">
    <w:p w14:paraId="7B9D3505" w14:textId="77777777" w:rsidR="005403BE" w:rsidRDefault="005403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D6457" w14:textId="77777777" w:rsidR="001E6982" w:rsidRDefault="001E69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0D9C1" w14:textId="77777777" w:rsidR="001E6982" w:rsidRDefault="001E69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EEC57" w14:textId="77777777" w:rsidR="001E6982" w:rsidRDefault="001E69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03BE"/>
    <w:rsid w:val="00007727"/>
    <w:rsid w:val="00017720"/>
    <w:rsid w:val="00035488"/>
    <w:rsid w:val="000D7F25"/>
    <w:rsid w:val="000E00E5"/>
    <w:rsid w:val="001146A4"/>
    <w:rsid w:val="00173B20"/>
    <w:rsid w:val="001C69FF"/>
    <w:rsid w:val="001E6982"/>
    <w:rsid w:val="0023318D"/>
    <w:rsid w:val="003B6B36"/>
    <w:rsid w:val="003D72FD"/>
    <w:rsid w:val="003F57CD"/>
    <w:rsid w:val="00423179"/>
    <w:rsid w:val="00490DC0"/>
    <w:rsid w:val="00493F8C"/>
    <w:rsid w:val="004C7E9B"/>
    <w:rsid w:val="005403BE"/>
    <w:rsid w:val="00577BC6"/>
    <w:rsid w:val="00601802"/>
    <w:rsid w:val="0069085C"/>
    <w:rsid w:val="00843263"/>
    <w:rsid w:val="00861E75"/>
    <w:rsid w:val="009D19BD"/>
    <w:rsid w:val="009F189D"/>
    <w:rsid w:val="00A80738"/>
    <w:rsid w:val="00C01FD5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6F52A1"/>
  <w15:chartTrackingRefBased/>
  <w15:docId w15:val="{1484B2A4-9967-419E-97FC-672A1C6D0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2021-07-28T10:28:00Z</dcterms:created>
  <dcterms:modified xsi:type="dcterms:W3CDTF">2021-07-28T10:29:00Z</dcterms:modified>
</cp:coreProperties>
</file>