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Pr="00E37590" w:rsidRDefault="00E37590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RK - </w:t>
      </w:r>
      <w:r w:rsidR="00E06644">
        <w:rPr>
          <w:color w:val="000000"/>
          <w:lang w:val="en-US"/>
        </w:rPr>
        <w:t>535</w:t>
      </w:r>
      <w:bookmarkStart w:id="0" w:name="_GoBack"/>
      <w:bookmarkEnd w:id="0"/>
      <w:r>
        <w:rPr>
          <w:color w:val="000000"/>
          <w:lang w:val="en-US"/>
        </w:rPr>
        <w:t xml:space="preserve"> /21</w:t>
      </w:r>
    </w:p>
    <w:p w:rsidR="00AA0625" w:rsidRDefault="00AA0625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FF1603">
        <w:rPr>
          <w:b/>
          <w:color w:val="000000"/>
        </w:rPr>
        <w:t xml:space="preserve">Modernizacja dyfraktometru rentgenowskiego </w:t>
      </w:r>
      <w:proofErr w:type="spellStart"/>
      <w:r w:rsidR="00FF1603">
        <w:rPr>
          <w:b/>
          <w:color w:val="000000"/>
        </w:rPr>
        <w:t>Bruker</w:t>
      </w:r>
      <w:proofErr w:type="spellEnd"/>
      <w:r w:rsidR="00FF1603">
        <w:rPr>
          <w:b/>
          <w:color w:val="000000"/>
        </w:rPr>
        <w:t xml:space="preserve"> D8 </w:t>
      </w:r>
      <w:proofErr w:type="spellStart"/>
      <w:r w:rsidR="00FF1603">
        <w:rPr>
          <w:b/>
          <w:color w:val="000000"/>
        </w:rPr>
        <w:t>Advance</w:t>
      </w:r>
      <w:proofErr w:type="spellEnd"/>
      <w:r>
        <w:rPr>
          <w:b/>
          <w:color w:val="000000"/>
        </w:rPr>
        <w:t>,</w:t>
      </w:r>
      <w:r w:rsidR="00263FED">
        <w:rPr>
          <w:b/>
          <w:color w:val="000000"/>
        </w:rPr>
        <w:t xml:space="preserve">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FF1603">
        <w:rPr>
          <w:b/>
          <w:color w:val="000000"/>
        </w:rPr>
        <w:t xml:space="preserve"> ZP/ZO-09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913027" w:rsidRDefault="00FF1603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LABSOFT Sp. z o.o. </w:t>
            </w:r>
          </w:p>
          <w:p w:rsidR="00FF1603" w:rsidRDefault="00FF1603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ul. Puławska 469</w:t>
            </w:r>
          </w:p>
          <w:p w:rsidR="00FF1603" w:rsidRPr="00E37590" w:rsidRDefault="00FF1603" w:rsidP="00AA062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02-844 Warszawa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b/>
              </w:rPr>
            </w:pPr>
            <w:r w:rsidRPr="00E37590">
              <w:rPr>
                <w:b/>
                <w:bCs/>
              </w:rPr>
              <w:t>Cena oferty</w:t>
            </w:r>
            <w:r w:rsidR="00FF1603">
              <w:rPr>
                <w:b/>
                <w:bCs/>
              </w:rPr>
              <w:t xml:space="preserve"> brutto</w:t>
            </w:r>
            <w:r w:rsidRPr="00E37590">
              <w:rPr>
                <w:b/>
                <w:bCs/>
              </w:rPr>
              <w:t xml:space="preserve"> </w:t>
            </w:r>
            <w:r w:rsidR="00CF407D" w:rsidRPr="00E37590">
              <w:rPr>
                <w:b/>
                <w:bCs/>
              </w:rPr>
              <w:t>–</w:t>
            </w:r>
            <w:r w:rsidRPr="00E37590">
              <w:t xml:space="preserve"> </w:t>
            </w:r>
            <w:r w:rsidR="00FF1603">
              <w:rPr>
                <w:b/>
              </w:rPr>
              <w:t xml:space="preserve">81 364,50 zł </w:t>
            </w:r>
            <w:r w:rsidR="00913027" w:rsidRPr="00E37590">
              <w:rPr>
                <w:b/>
              </w:rPr>
              <w:t xml:space="preserve"> </w:t>
            </w:r>
            <w:r w:rsidR="009F4D17" w:rsidRPr="00E37590">
              <w:rPr>
                <w:b/>
              </w:rPr>
              <w:t xml:space="preserve"> </w:t>
            </w:r>
          </w:p>
          <w:p w:rsidR="007E7A7D" w:rsidRPr="00E37590" w:rsidRDefault="007E7A7D" w:rsidP="00F95020">
            <w:pPr>
              <w:spacing w:line="360" w:lineRule="auto"/>
              <w:ind w:left="180"/>
              <w:jc w:val="both"/>
              <w:rPr>
                <w:color w:val="000000"/>
              </w:rPr>
            </w:pPr>
            <w:r w:rsidRPr="00E37590">
              <w:rPr>
                <w:color w:val="000000"/>
              </w:rPr>
              <w:t>Uzasadnienie wyboru:</w:t>
            </w:r>
          </w:p>
          <w:p w:rsidR="007E7A7D" w:rsidRPr="00204578" w:rsidRDefault="00263FED" w:rsidP="00263FED">
            <w:pPr>
              <w:pStyle w:val="Tekstpodstawowy2"/>
              <w:spacing w:after="0"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E37590">
              <w:t xml:space="preserve">Ze względu na fakt, że przedmiot umowy może być wykonany tylko przez jednego Wykonawcę - </w:t>
            </w:r>
            <w:r w:rsidR="007E7A7D" w:rsidRPr="00E37590">
              <w:t xml:space="preserve">Wybrana oferta jest </w:t>
            </w:r>
            <w:r w:rsidRPr="00E37590">
              <w:t>jedyną ofertą w przedmiotowym postepowaniu.</w:t>
            </w:r>
            <w:r w:rsidR="007E7A7D" w:rsidRPr="00E37590">
              <w:t xml:space="preserve"> Oferta ta </w:t>
            </w:r>
            <w:r w:rsidR="00CF407D" w:rsidRPr="00E37590">
              <w:t>spełnia wymagania określone w Zapytaniu ofertowym</w:t>
            </w:r>
            <w:r w:rsidR="007E7A7D" w:rsidRPr="00E37590">
              <w:t xml:space="preserve"> i nie podlega odrzuceniu, a w wyniku przeprowadzonej oceny oferta przedmiotowego wykonaw</w:t>
            </w:r>
            <w:r w:rsidR="006B3680" w:rsidRPr="00E37590">
              <w:t xml:space="preserve">cy otrzymała liczbę </w:t>
            </w:r>
            <w:r w:rsidRPr="00E37590">
              <w:t>punktów - 100,00</w:t>
            </w:r>
            <w:r w:rsidR="007E7A7D" w:rsidRPr="00E37590">
              <w:t>. Cena oferty mieści się w możliwościach finansowych Zamawiającego.</w:t>
            </w:r>
          </w:p>
        </w:tc>
      </w:tr>
    </w:tbl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E37590" w:rsidRDefault="00263FED" w:rsidP="00C15D4E">
      <w:pPr>
        <w:spacing w:before="120" w:after="120"/>
        <w:jc w:val="both"/>
        <w:rPr>
          <w:b/>
          <w:color w:val="000000"/>
          <w:sz w:val="20"/>
          <w:szCs w:val="20"/>
          <w:u w:val="single"/>
        </w:rPr>
      </w:pPr>
      <w:r w:rsidRPr="00E37590">
        <w:rPr>
          <w:b/>
          <w:color w:val="000000"/>
          <w:sz w:val="20"/>
          <w:szCs w:val="20"/>
          <w:u w:val="single"/>
        </w:rPr>
        <w:t xml:space="preserve">Streszczenie oceny </w:t>
      </w:r>
      <w:r w:rsidR="00C15D4E" w:rsidRPr="00E37590">
        <w:rPr>
          <w:b/>
          <w:color w:val="000000"/>
          <w:sz w:val="20"/>
          <w:szCs w:val="20"/>
          <w:u w:val="single"/>
        </w:rPr>
        <w:t>ofert</w:t>
      </w:r>
      <w:r w:rsidRPr="00E37590">
        <w:rPr>
          <w:b/>
          <w:color w:val="000000"/>
          <w:sz w:val="20"/>
          <w:szCs w:val="20"/>
          <w:u w:val="single"/>
        </w:rPr>
        <w:t>y</w:t>
      </w:r>
      <w:r w:rsidR="00C15D4E" w:rsidRPr="00E37590">
        <w:rPr>
          <w:b/>
          <w:color w:val="000000"/>
          <w:sz w:val="20"/>
          <w:szCs w:val="20"/>
          <w:u w:val="single"/>
        </w:rPr>
        <w:t>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4676"/>
        <w:gridCol w:w="954"/>
      </w:tblGrid>
      <w:tr w:rsidR="00CF407D" w:rsidRPr="00E37590" w:rsidTr="00263FED">
        <w:trPr>
          <w:jc w:val="center"/>
        </w:trPr>
        <w:tc>
          <w:tcPr>
            <w:tcW w:w="1943" w:type="pct"/>
            <w:vAlign w:val="center"/>
          </w:tcPr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i adres wykonawcy</w:t>
            </w:r>
          </w:p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2539" w:type="pct"/>
            <w:vAlign w:val="center"/>
          </w:tcPr>
          <w:p w:rsidR="00CF407D" w:rsidRPr="00E37590" w:rsidRDefault="00CF407D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>Nazwa kryterium – Liczba pkt</w:t>
            </w:r>
          </w:p>
        </w:tc>
        <w:tc>
          <w:tcPr>
            <w:tcW w:w="518" w:type="pct"/>
            <w:vAlign w:val="center"/>
          </w:tcPr>
          <w:p w:rsidR="00CF407D" w:rsidRPr="00E37590" w:rsidRDefault="00204578" w:rsidP="00AB3C87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  <w:b/>
              </w:rPr>
            </w:pPr>
            <w:r w:rsidRPr="00E37590">
              <w:rPr>
                <w:rFonts w:ascii="Times New Roman" w:hAnsi="Times New Roman" w:cs="Times New Roman"/>
                <w:b/>
              </w:rPr>
              <w:t xml:space="preserve">    </w:t>
            </w:r>
            <w:r w:rsidR="00CF407D" w:rsidRPr="00E37590">
              <w:rPr>
                <w:rFonts w:ascii="Times New Roman" w:hAnsi="Times New Roman" w:cs="Times New Roman"/>
                <w:b/>
              </w:rPr>
              <w:t>Razem</w:t>
            </w:r>
          </w:p>
        </w:tc>
      </w:tr>
      <w:tr w:rsidR="00CF407D" w:rsidRPr="00E37590" w:rsidTr="00263FED">
        <w:trPr>
          <w:jc w:val="center"/>
        </w:trPr>
        <w:tc>
          <w:tcPr>
            <w:tcW w:w="1943" w:type="pct"/>
            <w:vAlign w:val="center"/>
          </w:tcPr>
          <w:p w:rsidR="00FF1603" w:rsidRDefault="00FF1603" w:rsidP="00FF1603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</w:p>
          <w:p w:rsidR="00FF1603" w:rsidRPr="00FF1603" w:rsidRDefault="00FF1603" w:rsidP="00FF1603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FF1603">
              <w:rPr>
                <w:b/>
                <w:sz w:val="20"/>
                <w:szCs w:val="20"/>
              </w:rPr>
              <w:t xml:space="preserve">LABSOFT Sp. z o.o. </w:t>
            </w:r>
          </w:p>
          <w:p w:rsidR="00FF1603" w:rsidRPr="00FF1603" w:rsidRDefault="00FF1603" w:rsidP="00FF1603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FF1603">
              <w:rPr>
                <w:b/>
                <w:sz w:val="20"/>
                <w:szCs w:val="20"/>
              </w:rPr>
              <w:t>ul. Puławska 469</w:t>
            </w:r>
          </w:p>
          <w:p w:rsidR="00FF1603" w:rsidRPr="00FF1603" w:rsidRDefault="00FF1603" w:rsidP="00FF1603">
            <w:pPr>
              <w:spacing w:line="360" w:lineRule="auto"/>
              <w:ind w:firstLine="284"/>
              <w:jc w:val="both"/>
              <w:rPr>
                <w:b/>
                <w:sz w:val="20"/>
                <w:szCs w:val="20"/>
              </w:rPr>
            </w:pPr>
            <w:r w:rsidRPr="00FF1603">
              <w:rPr>
                <w:b/>
                <w:sz w:val="20"/>
                <w:szCs w:val="20"/>
              </w:rPr>
              <w:t>02-844 Warszawa</w:t>
            </w:r>
          </w:p>
          <w:p w:rsidR="00493E4B" w:rsidRPr="00E37590" w:rsidRDefault="00493E4B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9" w:type="pct"/>
            <w:vAlign w:val="center"/>
          </w:tcPr>
          <w:p w:rsidR="00CF407D" w:rsidRPr="00E37590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1. Cena </w:t>
            </w:r>
            <w:r w:rsidR="00493E4B" w:rsidRPr="00E37590">
              <w:rPr>
                <w:rFonts w:ascii="Times New Roman" w:hAnsi="Times New Roman" w:cs="Times New Roman"/>
              </w:rPr>
              <w:t>–</w:t>
            </w:r>
            <w:r w:rsidRPr="00E37590">
              <w:rPr>
                <w:rFonts w:ascii="Times New Roman" w:hAnsi="Times New Roman" w:cs="Times New Roman"/>
              </w:rPr>
              <w:t xml:space="preserve"> </w:t>
            </w:r>
            <w:r w:rsidR="00263FED" w:rsidRPr="00E37590">
              <w:rPr>
                <w:rFonts w:ascii="Times New Roman" w:hAnsi="Times New Roman" w:cs="Times New Roman"/>
              </w:rPr>
              <w:t>100,00</w:t>
            </w:r>
          </w:p>
          <w:p w:rsidR="00CF407D" w:rsidRPr="00E37590" w:rsidRDefault="00CF407D" w:rsidP="00CF407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  <w:p w:rsidR="00CF407D" w:rsidRPr="00E37590" w:rsidRDefault="00CF407D" w:rsidP="00F95020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8" w:type="pct"/>
            <w:vAlign w:val="center"/>
          </w:tcPr>
          <w:p w:rsidR="00CF407D" w:rsidRPr="00E37590" w:rsidRDefault="00493E4B" w:rsidP="00263FED">
            <w:pPr>
              <w:pStyle w:val="Zwykytekst"/>
              <w:ind w:left="-264"/>
              <w:jc w:val="center"/>
              <w:rPr>
                <w:rFonts w:ascii="Times New Roman" w:hAnsi="Times New Roman" w:cs="Times New Roman"/>
              </w:rPr>
            </w:pPr>
            <w:r w:rsidRPr="00E37590">
              <w:rPr>
                <w:rFonts w:ascii="Times New Roman" w:hAnsi="Times New Roman" w:cs="Times New Roman"/>
              </w:rPr>
              <w:t xml:space="preserve">   </w:t>
            </w:r>
            <w:r w:rsidR="00263FED" w:rsidRPr="00E37590">
              <w:rPr>
                <w:rFonts w:ascii="Times New Roman" w:hAnsi="Times New Roman" w:cs="Times New Roman"/>
              </w:rPr>
              <w:t>100,00</w:t>
            </w:r>
          </w:p>
        </w:tc>
      </w:tr>
    </w:tbl>
    <w:p w:rsidR="00E37590" w:rsidRPr="00AC1A33" w:rsidRDefault="00E37590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913027">
        <w:t xml:space="preserve"> dnia: 2021-07</w:t>
      </w:r>
      <w:r w:rsidR="009F4D17">
        <w:t>-2</w:t>
      </w:r>
      <w:r w:rsidR="00913027">
        <w:t>7</w:t>
      </w:r>
    </w:p>
    <w:p w:rsidR="006136B9" w:rsidRDefault="006136B9" w:rsidP="006136B9">
      <w:pPr>
        <w:rPr>
          <w:rFonts w:ascii="Tahoma" w:hAnsi="Tahoma" w:cs="Tahoma"/>
          <w:sz w:val="16"/>
          <w:szCs w:val="16"/>
        </w:rPr>
      </w:pPr>
    </w:p>
    <w:p w:rsidR="00E37590" w:rsidRDefault="00E37590" w:rsidP="006136B9">
      <w:pPr>
        <w:rPr>
          <w:rFonts w:ascii="Tahoma" w:hAnsi="Tahoma" w:cs="Tahoma"/>
          <w:sz w:val="16"/>
          <w:szCs w:val="16"/>
        </w:rPr>
      </w:pPr>
    </w:p>
    <w:p w:rsidR="00E37590" w:rsidRPr="00E37590" w:rsidRDefault="00E37590" w:rsidP="00E37590">
      <w:pPr>
        <w:jc w:val="right"/>
      </w:pPr>
      <w:r w:rsidRPr="00E37590">
        <w:t>mgr Małgorzata Sierżant</w:t>
      </w:r>
    </w:p>
    <w:p w:rsidR="00E37590" w:rsidRPr="00E37590" w:rsidRDefault="00E37590" w:rsidP="00E37590">
      <w:pPr>
        <w:jc w:val="right"/>
      </w:pPr>
      <w:r w:rsidRPr="00E37590">
        <w:t xml:space="preserve">Z-ca Kanclerza Politechniki </w:t>
      </w:r>
    </w:p>
    <w:p w:rsidR="00E37590" w:rsidRPr="00E37590" w:rsidRDefault="00E37590" w:rsidP="00E37590">
      <w:pPr>
        <w:jc w:val="right"/>
      </w:pPr>
      <w:r w:rsidRPr="00E37590">
        <w:t xml:space="preserve">Częstochowskiej </w:t>
      </w:r>
    </w:p>
    <w:sectPr w:rsidR="00E37590" w:rsidRPr="00E375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130" w:rsidRDefault="006B3130">
      <w:r>
        <w:separator/>
      </w:r>
    </w:p>
  </w:endnote>
  <w:endnote w:type="continuationSeparator" w:id="0">
    <w:p w:rsidR="006B3130" w:rsidRDefault="006B3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E06644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E06644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130" w:rsidRDefault="006B3130">
      <w:r>
        <w:separator/>
      </w:r>
    </w:p>
  </w:footnote>
  <w:footnote w:type="continuationSeparator" w:id="0">
    <w:p w:rsidR="006B3130" w:rsidRDefault="006B31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745AE"/>
    <w:rsid w:val="00097250"/>
    <w:rsid w:val="000A2108"/>
    <w:rsid w:val="000B6515"/>
    <w:rsid w:val="000D1E6C"/>
    <w:rsid w:val="000D6259"/>
    <w:rsid w:val="00136E29"/>
    <w:rsid w:val="00147B23"/>
    <w:rsid w:val="001F67FA"/>
    <w:rsid w:val="00204578"/>
    <w:rsid w:val="002371E6"/>
    <w:rsid w:val="00251690"/>
    <w:rsid w:val="00257216"/>
    <w:rsid w:val="00263FED"/>
    <w:rsid w:val="002F587A"/>
    <w:rsid w:val="0033076C"/>
    <w:rsid w:val="003C27EC"/>
    <w:rsid w:val="004718AB"/>
    <w:rsid w:val="004858CC"/>
    <w:rsid w:val="00493E4B"/>
    <w:rsid w:val="004B5777"/>
    <w:rsid w:val="004E2EDC"/>
    <w:rsid w:val="005652D5"/>
    <w:rsid w:val="005811DF"/>
    <w:rsid w:val="00581E86"/>
    <w:rsid w:val="00596F83"/>
    <w:rsid w:val="005E4C32"/>
    <w:rsid w:val="0060301B"/>
    <w:rsid w:val="00607AA3"/>
    <w:rsid w:val="006136B9"/>
    <w:rsid w:val="00625A11"/>
    <w:rsid w:val="00654E82"/>
    <w:rsid w:val="006749CF"/>
    <w:rsid w:val="0068637A"/>
    <w:rsid w:val="006974F3"/>
    <w:rsid w:val="006B3130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3027"/>
    <w:rsid w:val="00917FEB"/>
    <w:rsid w:val="00953D9A"/>
    <w:rsid w:val="009F4D17"/>
    <w:rsid w:val="00A5603E"/>
    <w:rsid w:val="00AA0625"/>
    <w:rsid w:val="00AB3C87"/>
    <w:rsid w:val="00AC1A33"/>
    <w:rsid w:val="00AD5B8D"/>
    <w:rsid w:val="00AD7142"/>
    <w:rsid w:val="00AE6513"/>
    <w:rsid w:val="00B02CFB"/>
    <w:rsid w:val="00B37924"/>
    <w:rsid w:val="00B71A82"/>
    <w:rsid w:val="00BA1245"/>
    <w:rsid w:val="00C15D4E"/>
    <w:rsid w:val="00C55A35"/>
    <w:rsid w:val="00C67AB7"/>
    <w:rsid w:val="00C97F26"/>
    <w:rsid w:val="00CC13E2"/>
    <w:rsid w:val="00CE37A3"/>
    <w:rsid w:val="00CF407D"/>
    <w:rsid w:val="00D2348E"/>
    <w:rsid w:val="00D26C67"/>
    <w:rsid w:val="00D5181E"/>
    <w:rsid w:val="00DD5B15"/>
    <w:rsid w:val="00E05A7A"/>
    <w:rsid w:val="00E06644"/>
    <w:rsid w:val="00E10661"/>
    <w:rsid w:val="00E37590"/>
    <w:rsid w:val="00E4520D"/>
    <w:rsid w:val="00EB4311"/>
    <w:rsid w:val="00EC1217"/>
    <w:rsid w:val="00EC60C6"/>
    <w:rsid w:val="00EF36C3"/>
    <w:rsid w:val="00F973C8"/>
    <w:rsid w:val="00FF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0567CD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6</cp:revision>
  <cp:lastPrinted>2021-07-27T09:32:00Z</cp:lastPrinted>
  <dcterms:created xsi:type="dcterms:W3CDTF">2021-07-27T09:09:00Z</dcterms:created>
  <dcterms:modified xsi:type="dcterms:W3CDTF">2021-07-27T13:01:00Z</dcterms:modified>
</cp:coreProperties>
</file>