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D4D43" w:rsidRPr="00BD4D43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D4D43" w:rsidRPr="00BD4D43">
        <w:rPr>
          <w:rFonts w:ascii="Times New Roman" w:hAnsi="Times New Roman"/>
          <w:b/>
        </w:rPr>
        <w:t>ZP/D-25/A/21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D4D43" w:rsidRPr="00BD4D4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D4D43" w:rsidRPr="00BD4D4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D4D43" w:rsidRPr="00BD4D4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D4D43" w:rsidRPr="00BD4D4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D4D43" w:rsidRPr="00BD4D4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D4D43" w:rsidRPr="00110593" w:rsidTr="00326D0E">
        <w:tc>
          <w:tcPr>
            <w:tcW w:w="9212" w:type="dxa"/>
            <w:shd w:val="clear" w:color="auto" w:fill="D9D9D9"/>
          </w:tcPr>
          <w:p w:rsidR="00BD4D43" w:rsidRPr="00110593" w:rsidRDefault="00BD4D43" w:rsidP="00326D0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BD4D43" w:rsidRPr="00110593" w:rsidRDefault="00BD4D43" w:rsidP="00326D0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D4D43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BD4D43" w:rsidRPr="00110593" w:rsidRDefault="00BD4D43" w:rsidP="00326D0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D4D43" w:rsidRPr="00110593" w:rsidRDefault="00BD4D43" w:rsidP="00326D0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D4D43" w:rsidRPr="00BD4D43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BD4D43" w:rsidP="005434B3">
      <w:pPr>
        <w:spacing w:after="240" w:line="276" w:lineRule="auto"/>
        <w:jc w:val="center"/>
        <w:rPr>
          <w:rFonts w:ascii="Times New Roman" w:hAnsi="Times New Roman"/>
        </w:rPr>
      </w:pPr>
      <w:r w:rsidRPr="00BD4D43">
        <w:rPr>
          <w:rFonts w:ascii="Times New Roman" w:hAnsi="Times New Roman"/>
          <w:b/>
        </w:rPr>
        <w:t>Dostawa projektorów multimedialnych w ramach proj. ,,Regionalna Inicjatywa Doskonałości w Dyscyplinach Informatyki, Elektrotechniki, Elektroniki, Automatyki i Robotyki na Politechnice Częstochowskiej"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5221C" w:rsidRDefault="0025221C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5221C" w:rsidRDefault="0025221C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5221C" w:rsidRDefault="0025221C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25221C" w:rsidRDefault="0025221C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B93" w:rsidRDefault="00A07B93" w:rsidP="0038231F">
      <w:pPr>
        <w:spacing w:after="0" w:line="240" w:lineRule="auto"/>
      </w:pPr>
      <w:r>
        <w:separator/>
      </w:r>
    </w:p>
  </w:endnote>
  <w:endnote w:type="continuationSeparator" w:id="0">
    <w:p w:rsidR="00A07B93" w:rsidRDefault="00A07B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D43" w:rsidRDefault="00BD4D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221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221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D43" w:rsidRDefault="00BD4D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B93" w:rsidRDefault="00A07B93" w:rsidP="0038231F">
      <w:pPr>
        <w:spacing w:after="0" w:line="240" w:lineRule="auto"/>
      </w:pPr>
      <w:r>
        <w:separator/>
      </w:r>
    </w:p>
  </w:footnote>
  <w:footnote w:type="continuationSeparator" w:id="0">
    <w:p w:rsidR="00A07B93" w:rsidRDefault="00A07B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D43" w:rsidRDefault="00BD4D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D43" w:rsidRDefault="0025221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D43" w:rsidRDefault="00BD4D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7B9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221C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7B93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4D43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45465C"/>
  <w15:docId w15:val="{E7889481-8170-40D7-8CDB-98FA4980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9CE9D-00B5-4F43-955A-BDF3BD35D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2021-07-27T12:24:00Z</cp:lastPrinted>
  <dcterms:created xsi:type="dcterms:W3CDTF">2021-07-27T12:24:00Z</dcterms:created>
  <dcterms:modified xsi:type="dcterms:W3CDTF">2021-07-27T12:24:00Z</dcterms:modified>
</cp:coreProperties>
</file>