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09D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A5BC9" w:rsidRPr="00FA5BC9">
        <w:rPr>
          <w:b/>
        </w:rPr>
        <w:t>CRZP/91/2021/AZP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A5BC9" w:rsidRPr="004A5DB6" w:rsidTr="00577E0D">
        <w:tc>
          <w:tcPr>
            <w:tcW w:w="9212" w:type="dxa"/>
            <w:shd w:val="clear" w:color="auto" w:fill="auto"/>
          </w:tcPr>
          <w:p w:rsidR="00FA5BC9" w:rsidRPr="004A5DB6" w:rsidRDefault="00FA5BC9" w:rsidP="00577E0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A5BC9" w:rsidRPr="004A5DB6" w:rsidRDefault="00FA5BC9" w:rsidP="00577E0D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A5BC9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A5BC9" w:rsidRPr="004A5DB6" w:rsidRDefault="00FA5BC9" w:rsidP="00577E0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A5BC9" w:rsidRPr="004A5DB6" w:rsidRDefault="00FA5BC9" w:rsidP="00577E0D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A5BC9" w:rsidRPr="004A5DB6" w:rsidRDefault="00FA5BC9" w:rsidP="00577E0D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A5BC9" w:rsidRPr="00FA5BC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A5BC9" w:rsidP="005434B3">
      <w:pPr>
        <w:spacing w:after="240" w:line="276" w:lineRule="auto"/>
        <w:jc w:val="center"/>
      </w:pPr>
      <w:r w:rsidRPr="00FA5BC9">
        <w:rPr>
          <w:b/>
        </w:rPr>
        <w:t xml:space="preserve">Przygotowanie skryptów w wersji elektronicznej dla studentów II stopnia specjalność : Menadżer </w:t>
      </w:r>
      <w:proofErr w:type="spellStart"/>
      <w:r w:rsidRPr="00FA5BC9">
        <w:rPr>
          <w:b/>
        </w:rPr>
        <w:t>uslug</w:t>
      </w:r>
      <w:proofErr w:type="spellEnd"/>
      <w:r w:rsidRPr="00FA5BC9">
        <w:rPr>
          <w:b/>
        </w:rPr>
        <w:t xml:space="preserve"> dietetycznych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D14EB" w:rsidRDefault="004F23F7" w:rsidP="000857C0">
      <w:pPr>
        <w:spacing w:after="120" w:line="276" w:lineRule="auto"/>
        <w:jc w:val="both"/>
      </w:pPr>
      <w:r w:rsidRPr="005D14EB">
        <w:t>Oświadczam,</w:t>
      </w:r>
      <w:r w:rsidR="00313417" w:rsidRPr="005D14EB">
        <w:t xml:space="preserve"> że spełniam</w:t>
      </w:r>
      <w:r w:rsidR="004541F9" w:rsidRPr="005D14EB">
        <w:t>, określone przez Zamawiającego,</w:t>
      </w:r>
      <w:r w:rsidR="00313417" w:rsidRPr="005D14EB">
        <w:t xml:space="preserve"> warunki udziału </w:t>
      </w:r>
      <w:r w:rsidR="004541F9" w:rsidRPr="005D14E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D14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D14E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D14E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D14EB" w:rsidRDefault="00D2702A" w:rsidP="00D2702A">
            <w:pPr>
              <w:spacing w:before="60" w:after="120"/>
            </w:pPr>
            <w:r w:rsidRPr="005D14EB">
              <w:rPr>
                <w:b/>
              </w:rPr>
              <w:t>Warunki udziału w postępowaniu</w:t>
            </w:r>
          </w:p>
        </w:tc>
      </w:tr>
      <w:tr w:rsidR="00D2702A" w:rsidRPr="005D14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D14EB" w:rsidRDefault="005D14EB" w:rsidP="00D2702A">
            <w:pPr>
              <w:spacing w:before="60" w:after="120"/>
              <w:jc w:val="both"/>
            </w:pPr>
            <w:r w:rsidRPr="005D14EB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4EB" w:rsidRDefault="005D14EB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D2702A" w:rsidRPr="005D14EB" w:rsidRDefault="005D14EB" w:rsidP="00D2702A">
            <w:pPr>
              <w:spacing w:before="60" w:after="120"/>
              <w:jc w:val="both"/>
              <w:rPr>
                <w:bCs/>
              </w:rPr>
            </w:pPr>
            <w:r w:rsidRPr="005D14EB">
              <w:rPr>
                <w:bCs/>
              </w:rPr>
              <w:t>Wykonawca powinien posiadać co najmniej 7 letnie doświadczenie dydaktyczne na wyższej uczelni. Wykonawca powinien dysponować kadrą wskazaną do realizacji zamówienia, która posiada stosowne wykształcenie i kwalifikacje w temacie objętym przedmiotem zamówienia.</w:t>
            </w:r>
            <w:bookmarkStart w:id="0" w:name="_GoBack"/>
            <w:bookmarkEnd w:id="0"/>
          </w:p>
          <w:p w:rsidR="00D2702A" w:rsidRPr="005D14EB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D14E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D14E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D14EB">
        <w:rPr>
          <w:sz w:val="20"/>
          <w:szCs w:val="20"/>
        </w:rPr>
        <w:t xml:space="preserve">…………….……. </w:t>
      </w:r>
      <w:r w:rsidRPr="005D14EB">
        <w:rPr>
          <w:i/>
          <w:sz w:val="16"/>
          <w:szCs w:val="16"/>
        </w:rPr>
        <w:t>(miejscowość),</w:t>
      </w:r>
      <w:r w:rsidRPr="005D14EB">
        <w:rPr>
          <w:i/>
          <w:sz w:val="18"/>
          <w:szCs w:val="18"/>
        </w:rPr>
        <w:t xml:space="preserve"> </w:t>
      </w:r>
      <w:r w:rsidRPr="005D14EB">
        <w:rPr>
          <w:sz w:val="20"/>
          <w:szCs w:val="20"/>
        </w:rPr>
        <w:t xml:space="preserve">dnia ………….……. r. </w:t>
      </w:r>
    </w:p>
    <w:p w:rsidR="00025C8D" w:rsidRPr="005D14E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</w:r>
      <w:r w:rsidRPr="005D14EB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D14E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7EF" w:rsidRDefault="002B67EF" w:rsidP="0038231F">
      <w:pPr>
        <w:spacing w:after="0" w:line="240" w:lineRule="auto"/>
      </w:pPr>
      <w:r>
        <w:separator/>
      </w:r>
    </w:p>
  </w:endnote>
  <w:endnote w:type="continuationSeparator" w:id="0">
    <w:p w:rsidR="002B67EF" w:rsidRDefault="002B67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5D14EB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7EF" w:rsidRDefault="002B67EF" w:rsidP="0038231F">
      <w:pPr>
        <w:spacing w:after="0" w:line="240" w:lineRule="auto"/>
      </w:pPr>
      <w:r>
        <w:separator/>
      </w:r>
    </w:p>
  </w:footnote>
  <w:footnote w:type="continuationSeparator" w:id="0">
    <w:p w:rsidR="002B67EF" w:rsidRDefault="002B67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5D14E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7E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67EF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14EB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09D8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A5BC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7FDC92"/>
  <w15:chartTrackingRefBased/>
  <w15:docId w15:val="{5DD73BDC-E5A8-486A-BBF4-7DED3C0D3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DFF84-2C30-4B0C-8D59-101F4D6F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2021-07-23T06:11:00Z</dcterms:created>
  <dcterms:modified xsi:type="dcterms:W3CDTF">2021-07-23T06:11:00Z</dcterms:modified>
</cp:coreProperties>
</file>