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B8A4599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E0E3B" w:rsidRPr="003E0E3B">
        <w:rPr>
          <w:b/>
        </w:rPr>
        <w:t>wykonanie i montaż 136 szt. żaluzji pionowych w pokojach i pomieszczeniach DS 17 Arkadia przy ul. Tokarskiego 6 w Krakowie - KC-zp.272-329/21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4E30DC51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866B8E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AB5AC" w14:textId="77777777" w:rsidR="00875579" w:rsidRDefault="00875579" w:rsidP="0038231F">
      <w:pPr>
        <w:spacing w:after="0" w:line="240" w:lineRule="auto"/>
      </w:pPr>
      <w:r>
        <w:separator/>
      </w:r>
    </w:p>
  </w:endnote>
  <w:endnote w:type="continuationSeparator" w:id="0">
    <w:p w14:paraId="2C0C0E15" w14:textId="77777777" w:rsidR="00875579" w:rsidRDefault="008755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C7985" w14:textId="77777777" w:rsidR="00875579" w:rsidRDefault="00875579" w:rsidP="0038231F">
      <w:pPr>
        <w:spacing w:after="0" w:line="240" w:lineRule="auto"/>
      </w:pPr>
      <w:r>
        <w:separator/>
      </w:r>
    </w:p>
  </w:footnote>
  <w:footnote w:type="continuationSeparator" w:id="0">
    <w:p w14:paraId="2F13A6D7" w14:textId="77777777" w:rsidR="00875579" w:rsidRDefault="00875579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5FB39" w14:textId="71F1E9D0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74E59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11D86"/>
    <w:rsid w:val="00140F86"/>
    <w:rsid w:val="00166118"/>
    <w:rsid w:val="001902D2"/>
    <w:rsid w:val="001C6945"/>
    <w:rsid w:val="001F027E"/>
    <w:rsid w:val="00203A40"/>
    <w:rsid w:val="002168A8"/>
    <w:rsid w:val="00226C4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E3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86D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66B8E"/>
    <w:rsid w:val="00875579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3E01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2021-06-15T08:16:00Z</cp:lastPrinted>
  <dcterms:created xsi:type="dcterms:W3CDTF">2021-07-08T07:49:00Z</dcterms:created>
  <dcterms:modified xsi:type="dcterms:W3CDTF">2021-07-08T07:49:00Z</dcterms:modified>
</cp:coreProperties>
</file>