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696E0" w14:textId="77777777" w:rsidR="002F48E6" w:rsidRDefault="002F48E6" w:rsidP="002F48E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F76CD30" w14:textId="77777777" w:rsidR="002F48E6" w:rsidRDefault="002F48E6" w:rsidP="002F48E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BAAA505" w14:textId="77777777" w:rsidR="002F48E6" w:rsidRDefault="002F48E6" w:rsidP="002F48E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0C8990F4" w14:textId="77777777" w:rsidR="002F48E6" w:rsidRDefault="002F48E6" w:rsidP="002F48E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48A95EB" w14:textId="77777777" w:rsidR="002F48E6" w:rsidRDefault="002F48E6" w:rsidP="002F48E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23A61178" w14:textId="77777777" w:rsidR="002F48E6" w:rsidRDefault="002F48E6" w:rsidP="002F48E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34F8EBCE" w14:textId="77777777" w:rsidR="002F48E6" w:rsidRDefault="002F48E6" w:rsidP="002F48E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C7B150D" w14:textId="77777777" w:rsidR="002F48E6" w:rsidRDefault="002F48E6" w:rsidP="002F48E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28E37E0C" w14:textId="77777777" w:rsidR="002F48E6" w:rsidRDefault="002F48E6" w:rsidP="002F48E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3A676289" w14:textId="77777777" w:rsidR="002F48E6" w:rsidRDefault="002F48E6" w:rsidP="002F48E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2B3BE2E2" w14:textId="77777777" w:rsidR="002F48E6" w:rsidRDefault="002F48E6" w:rsidP="002F48E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37BCC06" w14:textId="77777777" w:rsidR="002F48E6" w:rsidRDefault="002F48E6" w:rsidP="002F48E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F4EC671" w14:textId="77777777" w:rsidR="002F48E6" w:rsidRDefault="002F48E6" w:rsidP="002F48E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7C1FA2BB" w14:textId="77777777" w:rsidR="002F48E6" w:rsidRDefault="002F48E6" w:rsidP="002F48E6">
      <w:pPr>
        <w:spacing w:line="360" w:lineRule="auto"/>
      </w:pPr>
      <w:r>
        <w:t>Do: Nazwa i siedziba Zamawiającego:</w:t>
      </w:r>
    </w:p>
    <w:p w14:paraId="64B2DD49" w14:textId="77777777" w:rsidR="002F48E6" w:rsidRDefault="002F48E6" w:rsidP="002F48E6">
      <w:pPr>
        <w:ind w:right="-110"/>
        <w:rPr>
          <w:b/>
        </w:rPr>
      </w:pPr>
      <w:r>
        <w:rPr>
          <w:b/>
        </w:rPr>
        <w:t>Akademia Górniczo - Hutnicza</w:t>
      </w:r>
    </w:p>
    <w:p w14:paraId="3CE03560" w14:textId="77777777" w:rsidR="002F48E6" w:rsidRDefault="002F48E6" w:rsidP="002F48E6">
      <w:pPr>
        <w:ind w:right="-110"/>
        <w:rPr>
          <w:b/>
        </w:rPr>
      </w:pPr>
      <w:r>
        <w:rPr>
          <w:b/>
        </w:rPr>
        <w:t>im. Stanisława Staszica w Krakowie</w:t>
      </w:r>
    </w:p>
    <w:p w14:paraId="006C8762" w14:textId="77777777" w:rsidR="002F48E6" w:rsidRDefault="002F48E6" w:rsidP="002F48E6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5E927678" w14:textId="77777777" w:rsidR="002F48E6" w:rsidRDefault="002F48E6" w:rsidP="002F48E6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14:paraId="33D7B875" w14:textId="77777777" w:rsidR="002F48E6" w:rsidRDefault="002F48E6" w:rsidP="002F48E6">
      <w:pPr>
        <w:ind w:firstLine="3969"/>
        <w:rPr>
          <w:b/>
        </w:rPr>
      </w:pPr>
    </w:p>
    <w:p w14:paraId="75CC1DCB" w14:textId="77777777" w:rsidR="002F48E6" w:rsidRDefault="002F48E6" w:rsidP="002F48E6">
      <w:pPr>
        <w:widowControl w:val="0"/>
        <w:ind w:right="1"/>
        <w:jc w:val="both"/>
      </w:pPr>
      <w:r>
        <w:t xml:space="preserve">Przystępując do postępowania o udzielenie zamówienia publicznego, którego przedmiotem </w:t>
      </w:r>
      <w:r>
        <w:rPr>
          <w:sz w:val="22"/>
          <w:szCs w:val="22"/>
        </w:rPr>
        <w:t xml:space="preserve">jest </w:t>
      </w:r>
      <w:r>
        <w:rPr>
          <w:b/>
          <w:sz w:val="22"/>
          <w:szCs w:val="22"/>
        </w:rPr>
        <w:t>wykonanie i montaż 136 szt. żaluzji pionowych w pokojach i pomieszczeniach DS 17 Arkadia przy ul. Tokarskiego 6 w Krakowie,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29FE4EA" w14:textId="77777777" w:rsidR="002F48E6" w:rsidRDefault="002F48E6" w:rsidP="002F48E6">
      <w:pPr>
        <w:tabs>
          <w:tab w:val="right" w:pos="9000"/>
        </w:tabs>
      </w:pPr>
    </w:p>
    <w:p w14:paraId="3B1DBBB3" w14:textId="635C2B74" w:rsidR="002F48E6" w:rsidRDefault="002F48E6" w:rsidP="002F48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B3178C">
        <w:rPr>
          <w:b/>
        </w:rPr>
        <w:t xml:space="preserve"> za całość przedmiotu zamówienia</w:t>
      </w:r>
      <w:r>
        <w:rPr>
          <w:b/>
        </w:rPr>
        <w:t>:   ..........................................................PLN</w:t>
      </w:r>
    </w:p>
    <w:p w14:paraId="7EB6A1EF" w14:textId="77777777" w:rsidR="002F48E6" w:rsidRDefault="002F48E6" w:rsidP="002F48E6">
      <w:pPr>
        <w:widowControl w:val="0"/>
        <w:spacing w:line="264" w:lineRule="auto"/>
        <w:ind w:right="1"/>
        <w:rPr>
          <w:b/>
        </w:rPr>
      </w:pPr>
    </w:p>
    <w:p w14:paraId="3F6F3AD8" w14:textId="5DCA6E82" w:rsidR="002F48E6" w:rsidRDefault="002F48E6" w:rsidP="002F48E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B3178C">
        <w:rPr>
          <w:b/>
        </w:rPr>
        <w:t xml:space="preserve"> za całość przedmiotu zamówienia</w:t>
      </w:r>
      <w:r>
        <w:rPr>
          <w:b/>
        </w:rPr>
        <w:t>: ............................................................PLN</w:t>
      </w:r>
    </w:p>
    <w:p w14:paraId="29315566" w14:textId="77777777" w:rsidR="002F48E6" w:rsidRDefault="002F48E6" w:rsidP="002F48E6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64A5F73B" w14:textId="77777777" w:rsidR="002F48E6" w:rsidRDefault="002F48E6" w:rsidP="002F48E6">
      <w:pPr>
        <w:widowControl w:val="0"/>
        <w:spacing w:line="264" w:lineRule="auto"/>
        <w:ind w:right="1"/>
        <w:jc w:val="both"/>
      </w:pPr>
    </w:p>
    <w:p w14:paraId="4E0A6FB8" w14:textId="77777777" w:rsidR="002F48E6" w:rsidRDefault="002F48E6" w:rsidP="002F48E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016CC528" w14:textId="37D27E1A" w:rsidR="002F48E6" w:rsidRDefault="002F48E6" w:rsidP="002F48E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Producent/model żaluzji</w:t>
      </w:r>
      <w:r w:rsidR="00B3178C">
        <w:rPr>
          <w:sz w:val="22"/>
          <w:szCs w:val="22"/>
        </w:rPr>
        <w:t xml:space="preserve"> A</w:t>
      </w:r>
      <w:r>
        <w:rPr>
          <w:sz w:val="22"/>
          <w:szCs w:val="22"/>
        </w:rPr>
        <w:t>: ……………………………</w:t>
      </w:r>
    </w:p>
    <w:p w14:paraId="213C77E0" w14:textId="727200B9" w:rsidR="00B3178C" w:rsidRDefault="00B3178C" w:rsidP="002F48E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Producent/model żaluzji </w:t>
      </w:r>
      <w:r>
        <w:rPr>
          <w:sz w:val="22"/>
          <w:szCs w:val="22"/>
        </w:rPr>
        <w:t>B</w:t>
      </w:r>
      <w:r>
        <w:rPr>
          <w:sz w:val="22"/>
          <w:szCs w:val="22"/>
        </w:rPr>
        <w:t>: ……………………………</w:t>
      </w:r>
    </w:p>
    <w:p w14:paraId="44D444CE" w14:textId="77777777" w:rsidR="002F48E6" w:rsidRDefault="002F48E6" w:rsidP="002F48E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Okres oferowanej gwarancji - ……………. miesięcy </w:t>
      </w:r>
      <w:r>
        <w:rPr>
          <w:color w:val="FF0000"/>
          <w:sz w:val="22"/>
          <w:szCs w:val="22"/>
        </w:rPr>
        <w:t>(kryterium oceny ofert)</w:t>
      </w:r>
    </w:p>
    <w:p w14:paraId="1E60724C" w14:textId="79B2F04B" w:rsidR="002F48E6" w:rsidRDefault="002F48E6" w:rsidP="002F48E6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21 dni od daty podpisania umowy.  </w:t>
      </w:r>
    </w:p>
    <w:p w14:paraId="750D9C48" w14:textId="77777777" w:rsidR="002F48E6" w:rsidRDefault="002F48E6" w:rsidP="002F48E6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6316BB8" w14:textId="77777777" w:rsidR="002F48E6" w:rsidRDefault="002F48E6" w:rsidP="002F48E6">
      <w:pPr>
        <w:tabs>
          <w:tab w:val="left" w:pos="426"/>
        </w:tabs>
        <w:jc w:val="both"/>
        <w:rPr>
          <w:sz w:val="22"/>
          <w:szCs w:val="22"/>
        </w:rPr>
      </w:pPr>
    </w:p>
    <w:p w14:paraId="50FE4B88" w14:textId="77777777" w:rsidR="002F48E6" w:rsidRDefault="002F48E6" w:rsidP="002F48E6">
      <w:pPr>
        <w:tabs>
          <w:tab w:val="left" w:pos="426"/>
        </w:tabs>
        <w:jc w:val="both"/>
        <w:rPr>
          <w:b/>
          <w:sz w:val="22"/>
          <w:szCs w:val="20"/>
          <w:u w:val="single"/>
        </w:rPr>
      </w:pPr>
      <w:r>
        <w:rPr>
          <w:b/>
          <w:sz w:val="22"/>
          <w:szCs w:val="20"/>
          <w:u w:val="single"/>
        </w:rPr>
        <w:t>Jednocześnie oświadczamy, że:</w:t>
      </w:r>
    </w:p>
    <w:p w14:paraId="46A48A81" w14:textId="77777777" w:rsidR="002F48E6" w:rsidRDefault="002F48E6" w:rsidP="002F48E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3162587F" w14:textId="77777777" w:rsidR="002F48E6" w:rsidRDefault="002F48E6" w:rsidP="002F48E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>
        <w:rPr>
          <w:color w:val="000000"/>
          <w:sz w:val="22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>
        <w:rPr>
          <w:color w:val="000000"/>
          <w:sz w:val="22"/>
          <w:szCs w:val="20"/>
          <w:lang w:eastAsia="ar-SA"/>
        </w:rPr>
        <w:lastRenderedPageBreak/>
        <w:t>Warunków Zamówienia, w miejscu i terminie wyznaczonym przez zamawiającego</w:t>
      </w:r>
      <w:r>
        <w:rPr>
          <w:color w:val="000000"/>
          <w:sz w:val="22"/>
          <w:szCs w:val="20"/>
        </w:rPr>
        <w:t xml:space="preserve"> i nie wnosimy do nich żadnych zastrzeżeń.</w:t>
      </w:r>
    </w:p>
    <w:p w14:paraId="24E9CD9D" w14:textId="4CEAA09C" w:rsidR="002F48E6" w:rsidRPr="00F853A4" w:rsidRDefault="002F48E6" w:rsidP="002F48E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2"/>
          <w:szCs w:val="20"/>
        </w:rPr>
      </w:pPr>
      <w:r w:rsidRPr="00F853A4">
        <w:rPr>
          <w:color w:val="FF0000"/>
          <w:sz w:val="22"/>
          <w:szCs w:val="20"/>
        </w:rPr>
        <w:t>Oświadczamy, iż zaoferowane produkty posiadają atesty potwierdzające niepalność, atesty higieniczne oraz odporność na światło zgodnie z normą EN ISO 105-B02 lub równoważn</w:t>
      </w:r>
      <w:r w:rsidR="00F853A4" w:rsidRPr="00F853A4">
        <w:rPr>
          <w:color w:val="FF0000"/>
          <w:sz w:val="22"/>
          <w:szCs w:val="20"/>
        </w:rPr>
        <w:t>e.</w:t>
      </w:r>
    </w:p>
    <w:p w14:paraId="3881D2D5" w14:textId="77777777" w:rsidR="002F48E6" w:rsidRDefault="002F48E6" w:rsidP="002F48E6">
      <w:pPr>
        <w:numPr>
          <w:ilvl w:val="0"/>
          <w:numId w:val="1"/>
        </w:numPr>
        <w:rPr>
          <w:sz w:val="22"/>
          <w:szCs w:val="20"/>
        </w:rPr>
      </w:pPr>
      <w:r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7820434" w14:textId="77777777" w:rsidR="002F48E6" w:rsidRDefault="002F48E6" w:rsidP="002F48E6">
      <w:pPr>
        <w:ind w:left="360"/>
        <w:jc w:val="both"/>
        <w:rPr>
          <w:i/>
          <w:sz w:val="22"/>
          <w:szCs w:val="20"/>
        </w:rPr>
      </w:pPr>
      <w:r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E81C08" w14:textId="77777777" w:rsidR="002F48E6" w:rsidRDefault="002F48E6" w:rsidP="002F48E6">
      <w:pPr>
        <w:ind w:left="360"/>
        <w:jc w:val="both"/>
        <w:rPr>
          <w:i/>
          <w:sz w:val="22"/>
          <w:szCs w:val="20"/>
        </w:rPr>
      </w:pPr>
      <w:r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8809EA" w14:textId="77777777" w:rsidR="002F48E6" w:rsidRDefault="002F48E6" w:rsidP="002F48E6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F48E6" w14:paraId="68D1978D" w14:textId="77777777" w:rsidTr="002F48E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139E4" w14:textId="77777777" w:rsidR="002F48E6" w:rsidRDefault="002F48E6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46AF2D" w14:textId="77777777" w:rsidR="002F48E6" w:rsidRDefault="002F48E6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Opis części zamówienia, którą wykonawca </w:t>
            </w:r>
          </w:p>
          <w:p w14:paraId="34BB38E6" w14:textId="77777777" w:rsidR="002F48E6" w:rsidRDefault="002F48E6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82AA72" w14:textId="77777777" w:rsidR="002F48E6" w:rsidRDefault="002F48E6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Nazwa podwykonawcy</w:t>
            </w:r>
            <w:r>
              <w:rPr>
                <w:sz w:val="22"/>
                <w:szCs w:val="20"/>
              </w:rPr>
              <w:br/>
              <w:t>(o ile jest znana)</w:t>
            </w:r>
          </w:p>
        </w:tc>
      </w:tr>
      <w:tr w:rsidR="002F48E6" w14:paraId="10F69C34" w14:textId="77777777" w:rsidTr="002F48E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FE8A5" w14:textId="77777777" w:rsidR="002F48E6" w:rsidRDefault="002F48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CD56A" w14:textId="77777777" w:rsidR="002F48E6" w:rsidRDefault="002F48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40451" w14:textId="77777777" w:rsidR="002F48E6" w:rsidRDefault="002F48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2F48E6" w14:paraId="219B31A6" w14:textId="77777777" w:rsidTr="002F48E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32545" w14:textId="77777777" w:rsidR="002F48E6" w:rsidRDefault="002F48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9B29D" w14:textId="77777777" w:rsidR="002F48E6" w:rsidRDefault="002F48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161E" w14:textId="77777777" w:rsidR="002F48E6" w:rsidRDefault="002F48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59CC8259" w14:textId="77777777" w:rsidR="002F48E6" w:rsidRDefault="002F48E6" w:rsidP="002F48E6">
      <w:pPr>
        <w:numPr>
          <w:ilvl w:val="0"/>
          <w:numId w:val="1"/>
        </w:numPr>
        <w:jc w:val="both"/>
        <w:rPr>
          <w:sz w:val="22"/>
          <w:szCs w:val="20"/>
        </w:rPr>
      </w:pPr>
      <w:r>
        <w:rPr>
          <w:sz w:val="22"/>
          <w:szCs w:val="20"/>
        </w:rPr>
        <w:t>Upoważnionymi do reprezentowania naszej firmy są następujące osoby:</w:t>
      </w:r>
    </w:p>
    <w:p w14:paraId="15B17065" w14:textId="77777777" w:rsidR="002F48E6" w:rsidRDefault="002F48E6" w:rsidP="002F48E6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>
        <w:rPr>
          <w:b/>
          <w:bCs/>
          <w:kern w:val="32"/>
          <w:sz w:val="22"/>
          <w:szCs w:val="20"/>
        </w:rPr>
        <w:tab/>
        <w:t>Imię i Nazwisko</w:t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  <w:r>
        <w:rPr>
          <w:b/>
          <w:bCs/>
          <w:kern w:val="32"/>
          <w:sz w:val="22"/>
          <w:szCs w:val="20"/>
        </w:rPr>
        <w:tab/>
      </w:r>
    </w:p>
    <w:p w14:paraId="533180EC" w14:textId="77777777" w:rsidR="002F48E6" w:rsidRDefault="002F48E6" w:rsidP="002F48E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..............................................................................................................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  <w:t xml:space="preserve"> </w:t>
      </w:r>
    </w:p>
    <w:p w14:paraId="2D2BBA59" w14:textId="77777777" w:rsidR="002F48E6" w:rsidRDefault="002F48E6" w:rsidP="002F48E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0198AF4B" w14:textId="77777777" w:rsidR="002F48E6" w:rsidRDefault="002F48E6" w:rsidP="002F48E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.............................................................................................................. </w:t>
      </w:r>
      <w:r>
        <w:rPr>
          <w:sz w:val="22"/>
          <w:szCs w:val="20"/>
        </w:rPr>
        <w:tab/>
      </w:r>
      <w:r>
        <w:rPr>
          <w:sz w:val="22"/>
          <w:szCs w:val="20"/>
        </w:rPr>
        <w:tab/>
        <w:t xml:space="preserve"> </w:t>
      </w:r>
    </w:p>
    <w:p w14:paraId="5989843F" w14:textId="77777777" w:rsidR="002F48E6" w:rsidRDefault="002F48E6" w:rsidP="002F48E6">
      <w:pPr>
        <w:numPr>
          <w:ilvl w:val="0"/>
          <w:numId w:val="1"/>
        </w:numPr>
        <w:jc w:val="both"/>
        <w:rPr>
          <w:sz w:val="22"/>
          <w:szCs w:val="20"/>
        </w:rPr>
      </w:pPr>
      <w:r>
        <w:rPr>
          <w:sz w:val="22"/>
          <w:szCs w:val="20"/>
        </w:rPr>
        <w:t>upoważnienie dla powyżej wskazanych osób wynika z następującego (</w:t>
      </w:r>
      <w:proofErr w:type="spellStart"/>
      <w:r>
        <w:rPr>
          <w:sz w:val="22"/>
          <w:szCs w:val="20"/>
        </w:rPr>
        <w:t>ych</w:t>
      </w:r>
      <w:proofErr w:type="spellEnd"/>
      <w:r>
        <w:rPr>
          <w:sz w:val="22"/>
          <w:szCs w:val="20"/>
        </w:rPr>
        <w:t>) dokumentu(ów)</w:t>
      </w:r>
    </w:p>
    <w:p w14:paraId="0BA340FA" w14:textId="77777777" w:rsidR="002F48E6" w:rsidRDefault="002F48E6" w:rsidP="002F48E6">
      <w:pPr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11007ED4" w14:textId="77777777" w:rsidR="002F48E6" w:rsidRDefault="002F48E6" w:rsidP="002F48E6">
      <w:pPr>
        <w:numPr>
          <w:ilvl w:val="0"/>
          <w:numId w:val="1"/>
        </w:numPr>
        <w:jc w:val="both"/>
        <w:rPr>
          <w:sz w:val="22"/>
          <w:szCs w:val="20"/>
        </w:rPr>
      </w:pPr>
      <w:r>
        <w:rPr>
          <w:sz w:val="22"/>
          <w:szCs w:val="20"/>
        </w:rPr>
        <w:t>załącznikami do niniejszej oferty są:</w:t>
      </w:r>
    </w:p>
    <w:p w14:paraId="5B0E53D8" w14:textId="77777777" w:rsidR="002F48E6" w:rsidRDefault="002F48E6" w:rsidP="002F48E6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………………………………………………………………………………………….</w:t>
      </w:r>
    </w:p>
    <w:p w14:paraId="4FB37496" w14:textId="77777777" w:rsidR="002F48E6" w:rsidRDefault="002F48E6" w:rsidP="002F48E6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……………………………………………..……………………………………………</w:t>
      </w:r>
    </w:p>
    <w:p w14:paraId="328C86A5" w14:textId="77777777" w:rsidR="002F48E6" w:rsidRDefault="002F48E6" w:rsidP="002F48E6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54162DD9" w14:textId="77777777" w:rsidR="002F48E6" w:rsidRDefault="002F48E6" w:rsidP="002F48E6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………………………………………………………………………………………….</w:t>
      </w:r>
    </w:p>
    <w:p w14:paraId="71E9C9BA" w14:textId="77777777" w:rsidR="002F48E6" w:rsidRDefault="002F48E6" w:rsidP="002F48E6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……………………………………………..……………………………………………</w:t>
      </w:r>
    </w:p>
    <w:p w14:paraId="30ECD3FD" w14:textId="77777777" w:rsidR="002F48E6" w:rsidRDefault="002F48E6" w:rsidP="002F48E6">
      <w:pPr>
        <w:jc w:val="both"/>
        <w:rPr>
          <w:sz w:val="22"/>
          <w:szCs w:val="20"/>
        </w:rPr>
      </w:pPr>
    </w:p>
    <w:p w14:paraId="088D6EA6" w14:textId="77777777" w:rsidR="002F48E6" w:rsidRDefault="002F48E6" w:rsidP="002F48E6">
      <w:pPr>
        <w:jc w:val="right"/>
        <w:rPr>
          <w:sz w:val="22"/>
          <w:szCs w:val="20"/>
        </w:rPr>
      </w:pPr>
    </w:p>
    <w:p w14:paraId="34DA92B3" w14:textId="77777777" w:rsidR="002F48E6" w:rsidRDefault="002F48E6" w:rsidP="002F48E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</w:p>
    <w:p w14:paraId="403A9FF0" w14:textId="77777777" w:rsidR="002F48E6" w:rsidRDefault="002F48E6" w:rsidP="002F48E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2"/>
          <w:szCs w:val="20"/>
          <w:lang w:eastAsia="zh-CN"/>
        </w:rPr>
      </w:pPr>
    </w:p>
    <w:p w14:paraId="24169BE5" w14:textId="77777777" w:rsidR="002F48E6" w:rsidRDefault="002F48E6" w:rsidP="002F48E6">
      <w:pPr>
        <w:jc w:val="right"/>
        <w:rPr>
          <w:sz w:val="20"/>
          <w:szCs w:val="20"/>
        </w:rPr>
      </w:pPr>
    </w:p>
    <w:p w14:paraId="126774A4" w14:textId="77777777" w:rsidR="002F48E6" w:rsidRDefault="002F48E6" w:rsidP="002F48E6">
      <w:pPr>
        <w:widowControl w:val="0"/>
        <w:spacing w:line="264" w:lineRule="auto"/>
        <w:ind w:right="1"/>
        <w:rPr>
          <w:sz w:val="20"/>
          <w:szCs w:val="20"/>
        </w:rPr>
      </w:pPr>
    </w:p>
    <w:p w14:paraId="0769B234" w14:textId="77777777" w:rsidR="00FE545C" w:rsidRPr="002F48E6" w:rsidRDefault="00FE545C" w:rsidP="002F48E6"/>
    <w:sectPr w:rsidR="00FE545C" w:rsidRPr="002F48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E3691" w14:textId="77777777" w:rsidR="00407AA9" w:rsidRDefault="00407AA9">
      <w:r>
        <w:separator/>
      </w:r>
    </w:p>
  </w:endnote>
  <w:endnote w:type="continuationSeparator" w:id="0">
    <w:p w14:paraId="4A4C8765" w14:textId="77777777" w:rsidR="00407AA9" w:rsidRDefault="00407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1FA87" w14:textId="77777777" w:rsidR="00EB79BD" w:rsidRDefault="00EB79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561F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67E6E" w14:textId="77777777" w:rsidR="00EB79BD" w:rsidRDefault="00EB79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0ED3C" w14:textId="77777777" w:rsidR="00407AA9" w:rsidRDefault="00407AA9">
      <w:r>
        <w:separator/>
      </w:r>
    </w:p>
  </w:footnote>
  <w:footnote w:type="continuationSeparator" w:id="0">
    <w:p w14:paraId="05AB793D" w14:textId="77777777" w:rsidR="00407AA9" w:rsidRDefault="00407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7DA04" w14:textId="77777777" w:rsidR="00EB79BD" w:rsidRDefault="00EB79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8B53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4953E" w14:textId="77777777" w:rsidR="00EB79BD" w:rsidRDefault="00EB79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AA9"/>
    <w:rsid w:val="0001189E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F48E6"/>
    <w:rsid w:val="00315A4A"/>
    <w:rsid w:val="00407AA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1418F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3178C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79BD"/>
    <w:rsid w:val="00F00591"/>
    <w:rsid w:val="00F51688"/>
    <w:rsid w:val="00F53146"/>
    <w:rsid w:val="00F853A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68D973"/>
  <w15:chartTrackingRefBased/>
  <w15:docId w15:val="{9587D9A4-C99F-410F-B28B-D0E0EAB0B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8E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3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499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2021-07-16T10:14:00Z</cp:lastPrinted>
  <dcterms:created xsi:type="dcterms:W3CDTF">2021-07-16T10:14:00Z</dcterms:created>
  <dcterms:modified xsi:type="dcterms:W3CDTF">2021-07-16T10:14:00Z</dcterms:modified>
</cp:coreProperties>
</file>