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AD9AC" w14:textId="77777777" w:rsidR="00D6754C" w:rsidRPr="00240E71" w:rsidRDefault="00707716" w:rsidP="00D6754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7E7E50C">
          <v:roundrect id="_x0000_s1026" style="position:absolute;left:0;text-align:left;margin-left:-25.5pt;margin-top:-13.15pt;width:162pt;height:1in;z-index:251658240" arcsize="10923f"/>
        </w:pict>
      </w:r>
      <w:r w:rsidR="00D6754C">
        <w:rPr>
          <w:b w:val="0"/>
          <w:sz w:val="22"/>
          <w:szCs w:val="22"/>
        </w:rPr>
        <w:tab/>
      </w:r>
      <w:r w:rsidR="00D6754C">
        <w:rPr>
          <w:b w:val="0"/>
          <w:sz w:val="22"/>
          <w:szCs w:val="22"/>
        </w:rPr>
        <w:tab/>
      </w:r>
      <w:r w:rsidR="00D6754C">
        <w:rPr>
          <w:b w:val="0"/>
          <w:sz w:val="22"/>
          <w:szCs w:val="22"/>
        </w:rPr>
        <w:tab/>
      </w:r>
      <w:r w:rsidR="00D6754C">
        <w:rPr>
          <w:b w:val="0"/>
          <w:sz w:val="22"/>
          <w:szCs w:val="22"/>
        </w:rPr>
        <w:tab/>
      </w:r>
      <w:r w:rsidR="00D6754C">
        <w:rPr>
          <w:b w:val="0"/>
          <w:sz w:val="22"/>
          <w:szCs w:val="22"/>
        </w:rPr>
        <w:tab/>
      </w:r>
      <w:r w:rsidR="00D6754C">
        <w:rPr>
          <w:b w:val="0"/>
          <w:sz w:val="22"/>
          <w:szCs w:val="22"/>
        </w:rPr>
        <w:tab/>
      </w:r>
      <w:r w:rsidR="00D6754C">
        <w:rPr>
          <w:b w:val="0"/>
          <w:sz w:val="22"/>
          <w:szCs w:val="22"/>
        </w:rPr>
        <w:tab/>
      </w:r>
      <w:r w:rsidR="00D6754C" w:rsidRPr="004C278E">
        <w:rPr>
          <w:rFonts w:ascii="Times New Roman" w:hAnsi="Times New Roman"/>
        </w:rPr>
        <w:t xml:space="preserve">Załącznik nr </w:t>
      </w:r>
      <w:r w:rsidR="00D6754C">
        <w:rPr>
          <w:rFonts w:ascii="Times New Roman" w:hAnsi="Times New Roman"/>
        </w:rPr>
        <w:t>1</w:t>
      </w:r>
    </w:p>
    <w:p w14:paraId="208D6CEF" w14:textId="77777777" w:rsidR="00D6754C" w:rsidRDefault="00D6754C" w:rsidP="00D6754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C98D14E" w14:textId="77777777" w:rsidR="00D6754C" w:rsidRPr="0022732C" w:rsidRDefault="00D6754C" w:rsidP="00D6754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DA29E4A" w14:textId="77777777" w:rsidR="00D6754C" w:rsidRDefault="00D6754C" w:rsidP="00D6754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29F4797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38A2300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56DAB36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B4E2C42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1049A58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38A20EEA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3C2304E5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67F8F86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6B1C25A" w14:textId="77777777" w:rsidR="00D6754C" w:rsidRPr="0022732C" w:rsidRDefault="00D6754C" w:rsidP="00D675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C79B2C9" w14:textId="77777777" w:rsidR="00D6754C" w:rsidRDefault="00D6754C" w:rsidP="00D6754C">
      <w:pPr>
        <w:spacing w:line="360" w:lineRule="auto"/>
      </w:pPr>
      <w:r>
        <w:t>Do: Nazwa i siedziba Zamawiającego:</w:t>
      </w:r>
    </w:p>
    <w:p w14:paraId="13CCBCC9" w14:textId="77777777" w:rsidR="00D6754C" w:rsidRPr="000E7097" w:rsidRDefault="00D6754C" w:rsidP="00D6754C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307336EC" w14:textId="77777777" w:rsidR="00D6754C" w:rsidRPr="000E7097" w:rsidRDefault="00D6754C" w:rsidP="00D6754C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4F0ED5A6" w14:textId="77777777" w:rsidR="00D6754C" w:rsidRDefault="00D6754C" w:rsidP="00D6754C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072719F3" w14:textId="77777777" w:rsidR="00D6754C" w:rsidRDefault="00D6754C" w:rsidP="00D6754C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021B2E30" w14:textId="77777777" w:rsidR="00D6754C" w:rsidRDefault="00D6754C" w:rsidP="00D6754C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67C78FAC" w14:textId="77777777" w:rsidR="00D6754C" w:rsidRDefault="00D6754C" w:rsidP="00D6754C">
      <w:pPr>
        <w:ind w:firstLine="3969"/>
        <w:rPr>
          <w:b/>
        </w:rPr>
      </w:pPr>
    </w:p>
    <w:p w14:paraId="6DDFA814" w14:textId="4A7A9ACF" w:rsidR="00D6754C" w:rsidRPr="00B25D19" w:rsidRDefault="00D6754C" w:rsidP="00D6754C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B25D19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bezzałogowego statku powietrznego dla </w:t>
      </w:r>
      <w:proofErr w:type="spellStart"/>
      <w:r>
        <w:rPr>
          <w:b/>
          <w:sz w:val="22"/>
          <w:szCs w:val="22"/>
        </w:rPr>
        <w:t>WGGiIŚ</w:t>
      </w:r>
      <w:proofErr w:type="spellEnd"/>
      <w:r w:rsidRPr="00B25D19">
        <w:rPr>
          <w:b/>
          <w:sz w:val="22"/>
          <w:szCs w:val="22"/>
        </w:rPr>
        <w:t xml:space="preserve"> nr sprawy: KC-zp.272-</w:t>
      </w:r>
      <w:r>
        <w:rPr>
          <w:b/>
          <w:sz w:val="22"/>
          <w:szCs w:val="22"/>
        </w:rPr>
        <w:t>3</w:t>
      </w:r>
      <w:r w:rsidRPr="00B25D19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6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83FFC01" w14:textId="77777777" w:rsidR="00D6754C" w:rsidRDefault="00D6754C" w:rsidP="00D6754C">
      <w:pPr>
        <w:tabs>
          <w:tab w:val="right" w:pos="9000"/>
        </w:tabs>
      </w:pPr>
    </w:p>
    <w:p w14:paraId="09B38C35" w14:textId="77777777" w:rsidR="00D6754C" w:rsidRDefault="00D6754C" w:rsidP="00D6754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48167890" w14:textId="77777777" w:rsidR="00D6754C" w:rsidRDefault="00D6754C" w:rsidP="00D6754C">
      <w:pPr>
        <w:widowControl w:val="0"/>
        <w:spacing w:line="264" w:lineRule="auto"/>
        <w:ind w:right="1"/>
        <w:rPr>
          <w:b/>
        </w:rPr>
      </w:pPr>
    </w:p>
    <w:p w14:paraId="211C05B4" w14:textId="77777777" w:rsidR="00D6754C" w:rsidRDefault="00D6754C" w:rsidP="00D6754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4B13989E" w14:textId="77777777" w:rsidR="00D6754C" w:rsidRPr="00FB1B4F" w:rsidRDefault="00D6754C" w:rsidP="00D6754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9D2B127" w14:textId="77777777" w:rsidR="00D6754C" w:rsidRPr="00FB1B4F" w:rsidRDefault="00D6754C" w:rsidP="00D6754C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2E2F125" w14:textId="77777777" w:rsidR="00D6754C" w:rsidRPr="00FB1B4F" w:rsidRDefault="00D6754C" w:rsidP="00D6754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749F953" w14:textId="77777777" w:rsidR="00D6754C" w:rsidRDefault="00D6754C" w:rsidP="00D6754C">
      <w:pPr>
        <w:pStyle w:val="Tekstpodstawowy"/>
      </w:pPr>
      <w:r>
        <w:t>Powyższa cena podatek VAT w wysokości 23 % tj.…………………….PLN</w:t>
      </w:r>
    </w:p>
    <w:p w14:paraId="7BEEB9AB" w14:textId="77777777" w:rsidR="00D6754C" w:rsidRDefault="00D6754C" w:rsidP="00D6754C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1055D121" w14:textId="6A8177D0" w:rsidR="00D6754C" w:rsidRDefault="00D6754C" w:rsidP="00D6754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FB1B4F">
        <w:t>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4744AA24" w14:textId="31DE5684" w:rsidR="00D6754C" w:rsidRDefault="00D6754C" w:rsidP="00D6754C">
      <w:pPr>
        <w:widowControl w:val="0"/>
        <w:spacing w:line="360" w:lineRule="auto"/>
        <w:ind w:right="1"/>
        <w:jc w:val="both"/>
        <w:rPr>
          <w:iCs/>
        </w:rPr>
      </w:pPr>
      <w:r>
        <w:rPr>
          <w:b/>
        </w:rPr>
        <w:t xml:space="preserve">Okres udzielonej gwarancji </w:t>
      </w:r>
      <w:r w:rsidR="00707716">
        <w:rPr>
          <w:b/>
        </w:rPr>
        <w:t xml:space="preserve">na oferowane urządzenie z wyłączeniem baterii </w:t>
      </w:r>
      <w:r>
        <w:rPr>
          <w:b/>
        </w:rPr>
        <w:t>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39A9C5DE" w14:textId="0833A3D9" w:rsidR="00707716" w:rsidRPr="00707716" w:rsidRDefault="00707716" w:rsidP="00D6754C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707716">
        <w:rPr>
          <w:b/>
          <w:bCs/>
          <w:iCs/>
        </w:rPr>
        <w:t>Okres gwarancji na baterie: 12 miesięcy lun 200 ładowań</w:t>
      </w:r>
      <w:r>
        <w:rPr>
          <w:b/>
          <w:bCs/>
          <w:iCs/>
        </w:rPr>
        <w:t>.</w:t>
      </w:r>
    </w:p>
    <w:p w14:paraId="30400809" w14:textId="77777777" w:rsidR="00D6754C" w:rsidRPr="00B25D19" w:rsidRDefault="00D6754C" w:rsidP="00D6754C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23811CC2" w14:textId="77777777" w:rsidR="00D6754C" w:rsidRPr="00B25D19" w:rsidRDefault="00D6754C" w:rsidP="00D6754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2B391000" w14:textId="77777777" w:rsidR="00D6754C" w:rsidRDefault="00D6754C" w:rsidP="00D6754C">
      <w:pPr>
        <w:jc w:val="both"/>
        <w:rPr>
          <w:sz w:val="18"/>
          <w:szCs w:val="18"/>
        </w:rPr>
      </w:pPr>
    </w:p>
    <w:p w14:paraId="47279B74" w14:textId="77777777" w:rsidR="00D6754C" w:rsidRDefault="00D6754C" w:rsidP="00D6754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583879B" w14:textId="77777777" w:rsidR="00D6754C" w:rsidRPr="00730EFE" w:rsidRDefault="00D6754C" w:rsidP="00D675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1F636AD" w14:textId="77777777" w:rsidR="00D6754C" w:rsidRPr="001D671E" w:rsidRDefault="00D6754C" w:rsidP="00D675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D9C5DDE" w14:textId="77777777" w:rsidR="00D6754C" w:rsidRDefault="00D6754C" w:rsidP="00D675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C9F162" w14:textId="77777777" w:rsidR="00D6754C" w:rsidRDefault="00D6754C" w:rsidP="00D6754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3DE704" w14:textId="77777777" w:rsidR="00D6754C" w:rsidRDefault="00D6754C" w:rsidP="00D6754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D43097" w14:textId="77777777" w:rsidR="00D6754C" w:rsidRPr="001D671E" w:rsidRDefault="00D6754C" w:rsidP="00D6754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754C" w:rsidRPr="00FE545C" w14:paraId="29F6E172" w14:textId="77777777" w:rsidTr="009815E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8DACE" w14:textId="77777777" w:rsidR="00D6754C" w:rsidRPr="00FE545C" w:rsidRDefault="00D6754C" w:rsidP="009815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F1BC0" w14:textId="77777777" w:rsidR="00D6754C" w:rsidRPr="00FE545C" w:rsidRDefault="00D6754C" w:rsidP="009815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F688BF6" w14:textId="77777777" w:rsidR="00D6754C" w:rsidRPr="00FE545C" w:rsidRDefault="00D6754C" w:rsidP="009815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E35E8" w14:textId="77777777" w:rsidR="00D6754C" w:rsidRPr="00FE545C" w:rsidRDefault="00D6754C" w:rsidP="009815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6754C" w:rsidRPr="00FE545C" w14:paraId="5F800485" w14:textId="77777777" w:rsidTr="009815E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395EC" w14:textId="77777777" w:rsidR="00D6754C" w:rsidRPr="00FE545C" w:rsidRDefault="00D6754C" w:rsidP="009815E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B71D2" w14:textId="77777777" w:rsidR="00D6754C" w:rsidRPr="00FE545C" w:rsidRDefault="00D6754C" w:rsidP="009815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A857E" w14:textId="77777777" w:rsidR="00D6754C" w:rsidRPr="00FE545C" w:rsidRDefault="00D6754C" w:rsidP="009815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6754C" w:rsidRPr="00FE545C" w14:paraId="6B36EA05" w14:textId="77777777" w:rsidTr="009815E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A42AC" w14:textId="77777777" w:rsidR="00D6754C" w:rsidRPr="00FE545C" w:rsidRDefault="00D6754C" w:rsidP="009815E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CB0F3" w14:textId="77777777" w:rsidR="00D6754C" w:rsidRPr="00FE545C" w:rsidRDefault="00D6754C" w:rsidP="009815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D4CC5" w14:textId="77777777" w:rsidR="00D6754C" w:rsidRPr="00FE545C" w:rsidRDefault="00D6754C" w:rsidP="009815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4BCB475" w14:textId="77777777" w:rsidR="00D6754C" w:rsidRDefault="00D6754C" w:rsidP="00D675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63C30C" w14:textId="77777777" w:rsidR="00D6754C" w:rsidRPr="00D638CC" w:rsidRDefault="00D6754C" w:rsidP="00D6754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C3E7554" w14:textId="77777777" w:rsidR="00D6754C" w:rsidRPr="002F276A" w:rsidRDefault="00D6754C" w:rsidP="00D6754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3280CC8" w14:textId="77777777" w:rsidR="00D6754C" w:rsidRPr="002F276A" w:rsidRDefault="00D6754C" w:rsidP="00D675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27F1279" w14:textId="77777777" w:rsidR="00D6754C" w:rsidRPr="002F276A" w:rsidRDefault="00D6754C" w:rsidP="00D675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FF4802E" w14:textId="77777777" w:rsidR="00D6754C" w:rsidRPr="002F276A" w:rsidRDefault="00D6754C" w:rsidP="00D675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1E6357B" w14:textId="77777777" w:rsidR="00D6754C" w:rsidRPr="002F276A" w:rsidRDefault="00D6754C" w:rsidP="00D675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79EA88B" w14:textId="77777777" w:rsidR="00D6754C" w:rsidRDefault="00D6754C" w:rsidP="00D675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CB4B5E4" w14:textId="77777777" w:rsidR="00D6754C" w:rsidRDefault="00D6754C" w:rsidP="00D6754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B293B2" w14:textId="77777777" w:rsidR="00D6754C" w:rsidRDefault="00D6754C" w:rsidP="00D675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CD8B90D" w14:textId="77777777" w:rsidR="00D6754C" w:rsidRDefault="00D6754C" w:rsidP="00D675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1401A11" w14:textId="77777777" w:rsidR="00D6754C" w:rsidRDefault="00D6754C" w:rsidP="00D675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34B8B3" w14:textId="77777777" w:rsidR="00D6754C" w:rsidRDefault="00D6754C" w:rsidP="00D675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89E592F" w14:textId="77777777" w:rsidR="00D6754C" w:rsidRDefault="00D6754C" w:rsidP="00D675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DD04139" w14:textId="77777777" w:rsidR="00D6754C" w:rsidRPr="000B45FE" w:rsidRDefault="00D6754C" w:rsidP="00D675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962DB1B" w14:textId="77777777" w:rsidR="00D6754C" w:rsidRDefault="00D6754C" w:rsidP="00D675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07C8BE0" w14:textId="77777777" w:rsidR="00D6754C" w:rsidRDefault="00D6754C" w:rsidP="00D6754C">
      <w:pPr>
        <w:jc w:val="both"/>
        <w:rPr>
          <w:sz w:val="22"/>
          <w:szCs w:val="22"/>
        </w:rPr>
      </w:pPr>
    </w:p>
    <w:p w14:paraId="050EEDE4" w14:textId="77777777" w:rsidR="00D6754C" w:rsidRDefault="00D6754C" w:rsidP="00D6754C">
      <w:pPr>
        <w:jc w:val="both"/>
        <w:rPr>
          <w:sz w:val="22"/>
          <w:szCs w:val="22"/>
        </w:rPr>
      </w:pPr>
    </w:p>
    <w:p w14:paraId="28C8EB51" w14:textId="77777777" w:rsidR="00D6754C" w:rsidRPr="00423B06" w:rsidRDefault="00D6754C" w:rsidP="00D6754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EF851B3" w14:textId="77777777" w:rsidR="00D6754C" w:rsidRDefault="00D6754C" w:rsidP="00D6754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763209C" w14:textId="77777777" w:rsidR="00D6754C" w:rsidRDefault="00D6754C" w:rsidP="00D6754C">
      <w:pPr>
        <w:rPr>
          <w:sz w:val="20"/>
          <w:szCs w:val="20"/>
        </w:rPr>
      </w:pPr>
    </w:p>
    <w:p w14:paraId="10E6DFAF" w14:textId="77777777" w:rsidR="00D6754C" w:rsidRPr="00446A29" w:rsidRDefault="00D6754C" w:rsidP="00D6754C"/>
    <w:p w14:paraId="7542CC84" w14:textId="77777777" w:rsidR="00FE545C" w:rsidRPr="00024D20" w:rsidRDefault="00FE545C" w:rsidP="00024D20"/>
    <w:sectPr w:rsidR="00FE545C" w:rsidRPr="00024D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E5558F" w14:textId="77777777" w:rsidR="00AB07D3" w:rsidRDefault="00AB07D3">
      <w:r>
        <w:separator/>
      </w:r>
    </w:p>
  </w:endnote>
  <w:endnote w:type="continuationSeparator" w:id="0">
    <w:p w14:paraId="13B9B3F0" w14:textId="77777777" w:rsidR="00AB07D3" w:rsidRDefault="00AB0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651851" w14:textId="77777777" w:rsidR="00281948" w:rsidRDefault="002819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D62C1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36086" w14:textId="77777777" w:rsidR="00281948" w:rsidRDefault="002819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A265F" w14:textId="77777777" w:rsidR="00AB07D3" w:rsidRDefault="00AB07D3">
      <w:r>
        <w:separator/>
      </w:r>
    </w:p>
  </w:footnote>
  <w:footnote w:type="continuationSeparator" w:id="0">
    <w:p w14:paraId="6D51E72B" w14:textId="77777777" w:rsidR="00AB07D3" w:rsidRDefault="00AB0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0E529" w14:textId="77777777" w:rsidR="00281948" w:rsidRDefault="00281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E322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720A2B" w14:textId="77777777" w:rsidR="00281948" w:rsidRDefault="00281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07D3"/>
    <w:rsid w:val="00012286"/>
    <w:rsid w:val="00024D20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1948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771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07D3"/>
    <w:rsid w:val="00B774DC"/>
    <w:rsid w:val="00C969A6"/>
    <w:rsid w:val="00CA7D36"/>
    <w:rsid w:val="00D24208"/>
    <w:rsid w:val="00D60C38"/>
    <w:rsid w:val="00D66893"/>
    <w:rsid w:val="00D6754C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9D1359F"/>
  <w15:chartTrackingRefBased/>
  <w15:docId w15:val="{532E6EE5-D68B-421A-8B58-6170888E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54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465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2021-07-14T08:11:00Z</cp:lastPrinted>
  <dcterms:created xsi:type="dcterms:W3CDTF">2021-07-09T08:01:00Z</dcterms:created>
  <dcterms:modified xsi:type="dcterms:W3CDTF">2021-07-14T08:17:00Z</dcterms:modified>
</cp:coreProperties>
</file>