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706E0" w14:textId="7145AE7C" w:rsidR="001642B4" w:rsidRPr="001905D5" w:rsidRDefault="001642B4" w:rsidP="001642B4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34</w:t>
      </w:r>
      <w:r>
        <w:rPr>
          <w:rFonts w:ascii="Verdana" w:hAnsi="Verdana"/>
          <w:b/>
          <w:sz w:val="16"/>
          <w:szCs w:val="16"/>
        </w:rPr>
        <w:t>6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0BFFC473" w14:textId="77777777" w:rsidR="001642B4" w:rsidRPr="001905D5" w:rsidRDefault="001642B4" w:rsidP="001642B4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E203A07" w14:textId="77777777" w:rsidR="001642B4" w:rsidRPr="001905D5" w:rsidRDefault="001642B4" w:rsidP="001642B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655F1EF8" w14:textId="77777777" w:rsidR="001642B4" w:rsidRPr="001905D5" w:rsidRDefault="001642B4" w:rsidP="001642B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0D33F6D3" w14:textId="77777777" w:rsidR="001642B4" w:rsidRPr="001905D5" w:rsidRDefault="001642B4" w:rsidP="001642B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1D90B141" w14:textId="77777777" w:rsidR="001642B4" w:rsidRPr="001905D5" w:rsidRDefault="001642B4" w:rsidP="001642B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52ECD1B8" w14:textId="77777777" w:rsidR="001642B4" w:rsidRPr="001905D5" w:rsidRDefault="001642B4" w:rsidP="001642B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62366824" w14:textId="77777777" w:rsidR="001642B4" w:rsidRPr="001905D5" w:rsidRDefault="001642B4" w:rsidP="001642B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5C462749" w14:textId="77777777" w:rsidR="001642B4" w:rsidRPr="001905D5" w:rsidRDefault="001642B4" w:rsidP="001642B4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0A5DFF2E" w14:textId="77777777" w:rsidR="001642B4" w:rsidRPr="001905D5" w:rsidRDefault="001642B4" w:rsidP="001642B4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3132B27" w14:textId="77777777" w:rsidR="001642B4" w:rsidRPr="001905D5" w:rsidRDefault="001642B4" w:rsidP="001642B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16B4DCA" w14:textId="77777777" w:rsidR="001642B4" w:rsidRPr="001905D5" w:rsidRDefault="001642B4" w:rsidP="001642B4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2C93F0F6" w14:textId="77777777" w:rsidR="001642B4" w:rsidRDefault="001642B4" w:rsidP="001642B4">
      <w:pPr>
        <w:spacing w:line="254" w:lineRule="auto"/>
        <w:rPr>
          <w:rFonts w:ascii="Arial" w:hAnsi="Arial" w:cs="Arial"/>
        </w:rPr>
      </w:pPr>
    </w:p>
    <w:p w14:paraId="428FD825" w14:textId="77777777" w:rsidR="001642B4" w:rsidRPr="003A114E" w:rsidRDefault="001642B4" w:rsidP="001642B4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2363E7EC" w14:textId="77777777" w:rsidR="001642B4" w:rsidRPr="003A114E" w:rsidRDefault="001642B4" w:rsidP="001642B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AC51277" w14:textId="77777777" w:rsidR="001642B4" w:rsidRPr="003A114E" w:rsidRDefault="001642B4" w:rsidP="001642B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05622EE2" w14:textId="77777777" w:rsidR="001642B4" w:rsidRPr="003A114E" w:rsidRDefault="001642B4" w:rsidP="001642B4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2AD4ACD" w14:textId="1D0B994B" w:rsidR="001642B4" w:rsidRDefault="001642B4" w:rsidP="001642B4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E11E74">
        <w:rPr>
          <w:b/>
        </w:rPr>
        <w:t xml:space="preserve">Dostawa </w:t>
      </w:r>
      <w:r>
        <w:rPr>
          <w:b/>
        </w:rPr>
        <w:t xml:space="preserve">bezzałogowego statku powietrznego dla </w:t>
      </w:r>
      <w:proofErr w:type="spellStart"/>
      <w:r>
        <w:rPr>
          <w:b/>
        </w:rPr>
        <w:t>WGGiŚ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34</w:t>
      </w:r>
      <w:r>
        <w:rPr>
          <w:b/>
        </w:rPr>
        <w:t>6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6D1B64E0" w14:textId="77777777" w:rsidR="001642B4" w:rsidRPr="003A114E" w:rsidRDefault="001642B4" w:rsidP="001642B4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EF9CD60" w14:textId="77777777" w:rsidR="001642B4" w:rsidRPr="003A114E" w:rsidRDefault="001642B4" w:rsidP="001642B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6048BA35" w14:textId="77777777" w:rsidR="001642B4" w:rsidRDefault="001642B4" w:rsidP="001642B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611C7764" w14:textId="77777777" w:rsidR="001642B4" w:rsidRPr="003A114E" w:rsidRDefault="001642B4" w:rsidP="001642B4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1C1D2600" w14:textId="77777777" w:rsidR="001642B4" w:rsidRPr="001905D5" w:rsidRDefault="001642B4" w:rsidP="001642B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25478C58" w14:textId="77777777" w:rsidR="001642B4" w:rsidRPr="001905D5" w:rsidRDefault="001642B4" w:rsidP="001642B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44DFC43D" w14:textId="77777777" w:rsidR="001642B4" w:rsidRPr="001905D5" w:rsidRDefault="001642B4" w:rsidP="001642B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577841CF" w14:textId="77777777" w:rsidR="001642B4" w:rsidRPr="001905D5" w:rsidRDefault="001642B4" w:rsidP="001642B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3B818062" w14:textId="77777777" w:rsidR="001642B4" w:rsidRDefault="001642B4" w:rsidP="001642B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22715CD" w14:textId="77777777" w:rsidR="001642B4" w:rsidRDefault="001642B4" w:rsidP="001642B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07C5062" w14:textId="77777777" w:rsidR="001642B4" w:rsidRPr="001905D5" w:rsidRDefault="001642B4" w:rsidP="001642B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C24A3A2" w14:textId="77777777" w:rsidR="001642B4" w:rsidRPr="00423B06" w:rsidRDefault="001642B4" w:rsidP="001642B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4A64422" w14:textId="77777777" w:rsidR="001642B4" w:rsidRDefault="001642B4" w:rsidP="001642B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990B4BA" w14:textId="77777777" w:rsidR="001642B4" w:rsidRDefault="001642B4" w:rsidP="001642B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F721E61" w14:textId="77777777" w:rsidR="001642B4" w:rsidRDefault="001642B4" w:rsidP="001642B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8047522" w14:textId="77777777" w:rsidR="001642B4" w:rsidRDefault="001642B4" w:rsidP="001642B4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E0E89F8" w14:textId="77777777" w:rsidR="001642B4" w:rsidRDefault="001642B4" w:rsidP="001642B4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ECFC928" w14:textId="77777777" w:rsidR="001642B4" w:rsidRDefault="001642B4" w:rsidP="001642B4"/>
    <w:p w14:paraId="1464EA1C" w14:textId="77777777" w:rsidR="001642B4" w:rsidRPr="00172561" w:rsidRDefault="001642B4" w:rsidP="001642B4"/>
    <w:p w14:paraId="7E760132" w14:textId="77777777" w:rsidR="001642B4" w:rsidRPr="00D363BA" w:rsidRDefault="001642B4" w:rsidP="001642B4"/>
    <w:p w14:paraId="1018D0E1" w14:textId="77777777" w:rsidR="001642B4" w:rsidRPr="00634AD0" w:rsidRDefault="001642B4" w:rsidP="001642B4"/>
    <w:p w14:paraId="23120901" w14:textId="77777777" w:rsidR="001642B4" w:rsidRPr="000A70CB" w:rsidRDefault="001642B4" w:rsidP="001642B4"/>
    <w:p w14:paraId="05F026DC" w14:textId="77777777" w:rsidR="001642B4" w:rsidRPr="00F217F6" w:rsidRDefault="001642B4" w:rsidP="001642B4"/>
    <w:p w14:paraId="690F81F0" w14:textId="77777777" w:rsidR="001642B4" w:rsidRPr="001D2720" w:rsidRDefault="001642B4" w:rsidP="001642B4"/>
    <w:p w14:paraId="12F8C0FD" w14:textId="77777777" w:rsidR="001642B4" w:rsidRPr="00E35D16" w:rsidRDefault="001642B4" w:rsidP="001642B4"/>
    <w:p w14:paraId="6C10537E" w14:textId="77777777" w:rsidR="001642B4" w:rsidRPr="00E55A1A" w:rsidRDefault="001642B4" w:rsidP="001642B4"/>
    <w:p w14:paraId="0AD9492B" w14:textId="77777777" w:rsidR="005103B9" w:rsidRPr="005C03E4" w:rsidRDefault="005103B9" w:rsidP="005C03E4"/>
    <w:sectPr w:rsidR="005103B9" w:rsidRPr="005C03E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B7D23A" w14:textId="77777777" w:rsidR="00DA6D8C" w:rsidRDefault="00DA6D8C" w:rsidP="0038231F">
      <w:pPr>
        <w:spacing w:after="0" w:line="240" w:lineRule="auto"/>
      </w:pPr>
      <w:r>
        <w:separator/>
      </w:r>
    </w:p>
  </w:endnote>
  <w:endnote w:type="continuationSeparator" w:id="0">
    <w:p w14:paraId="67B4569D" w14:textId="77777777" w:rsidR="00DA6D8C" w:rsidRDefault="00DA6D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814A0" w14:textId="77777777" w:rsidR="00515EC0" w:rsidRDefault="00515E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CDA4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5FB43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9DD52" w14:textId="77777777" w:rsidR="00515EC0" w:rsidRDefault="00515E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C29312" w14:textId="77777777" w:rsidR="00DA6D8C" w:rsidRDefault="00DA6D8C" w:rsidP="0038231F">
      <w:pPr>
        <w:spacing w:after="0" w:line="240" w:lineRule="auto"/>
      </w:pPr>
      <w:r>
        <w:separator/>
      </w:r>
    </w:p>
  </w:footnote>
  <w:footnote w:type="continuationSeparator" w:id="0">
    <w:p w14:paraId="21EFD7C5" w14:textId="77777777" w:rsidR="00DA6D8C" w:rsidRDefault="00DA6D8C" w:rsidP="0038231F">
      <w:pPr>
        <w:spacing w:after="0" w:line="240" w:lineRule="auto"/>
      </w:pPr>
      <w:r>
        <w:continuationSeparator/>
      </w:r>
    </w:p>
  </w:footnote>
  <w:footnote w:id="1">
    <w:p w14:paraId="496001B5" w14:textId="77777777" w:rsidR="001642B4" w:rsidRDefault="001642B4" w:rsidP="001642B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32E5D31" w14:textId="77777777" w:rsidR="001642B4" w:rsidRPr="0024624C" w:rsidRDefault="001642B4" w:rsidP="001642B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24B9CB83" w14:textId="77777777" w:rsidR="001642B4" w:rsidRPr="008D4C56" w:rsidRDefault="001642B4" w:rsidP="001642B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15EB5C" w14:textId="77777777" w:rsidR="00515EC0" w:rsidRDefault="00515E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7C6B2" w14:textId="77777777" w:rsidR="00515EC0" w:rsidRDefault="00515E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7ACCC" w14:textId="77777777" w:rsidR="00515EC0" w:rsidRDefault="00515E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D8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42B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5EC0"/>
    <w:rsid w:val="00520174"/>
    <w:rsid w:val="005641F0"/>
    <w:rsid w:val="005C03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D8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33EE27"/>
  <w15:chartTrackingRefBased/>
  <w15:docId w15:val="{A4F92B3B-3CE2-48A2-BA1A-5738BAF28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42B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2021-07-09T08:04:00Z</cp:lastPrinted>
  <dcterms:created xsi:type="dcterms:W3CDTF">2021-07-09T08:04:00Z</dcterms:created>
  <dcterms:modified xsi:type="dcterms:W3CDTF">2021-07-09T08:04:00Z</dcterms:modified>
</cp:coreProperties>
</file>