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6BC68E" w14:textId="77777777" w:rsidR="005C6452" w:rsidRPr="00240E71" w:rsidRDefault="005C6452" w:rsidP="005C645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9383C3E">
          <v:roundrect id="_x0000_s1026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AACF99F" w14:textId="77777777" w:rsidR="005C6452" w:rsidRDefault="005C6452" w:rsidP="005C645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F11FE7" w14:textId="77777777" w:rsidR="005C6452" w:rsidRPr="0022732C" w:rsidRDefault="005C6452" w:rsidP="005C645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561C447" w14:textId="77777777" w:rsidR="005C6452" w:rsidRDefault="005C6452" w:rsidP="005C645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B385BA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C1DF150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3BF3B23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A4CACF2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A9383E0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4836F88C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7FE9FA55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E358929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6DBD484" w14:textId="77777777" w:rsidR="005C6452" w:rsidRPr="0022732C" w:rsidRDefault="005C6452" w:rsidP="005C645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A74B7FF" w14:textId="77777777" w:rsidR="005C6452" w:rsidRDefault="005C6452" w:rsidP="005C6452">
      <w:pPr>
        <w:spacing w:line="360" w:lineRule="auto"/>
      </w:pPr>
      <w:r>
        <w:t>Do: Nazwa i siedziba Zamawiającego:</w:t>
      </w:r>
    </w:p>
    <w:p w14:paraId="1AC3AF25" w14:textId="77777777" w:rsidR="005C6452" w:rsidRPr="000E7097" w:rsidRDefault="005C6452" w:rsidP="005C6452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6022DB6E" w14:textId="77777777" w:rsidR="005C6452" w:rsidRPr="000E7097" w:rsidRDefault="005C6452" w:rsidP="005C6452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3449059F" w14:textId="77777777" w:rsidR="005C6452" w:rsidRDefault="005C6452" w:rsidP="005C6452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7069657F" w14:textId="77777777" w:rsidR="005C6452" w:rsidRDefault="005C6452" w:rsidP="005C6452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1667B6F2" w14:textId="77777777" w:rsidR="005C6452" w:rsidRDefault="005C6452" w:rsidP="005C6452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23E2147E" w14:textId="77777777" w:rsidR="005C6452" w:rsidRDefault="005C6452" w:rsidP="005C6452">
      <w:pPr>
        <w:ind w:firstLine="3969"/>
        <w:rPr>
          <w:b/>
        </w:rPr>
      </w:pPr>
    </w:p>
    <w:p w14:paraId="3338F08E" w14:textId="51CA88CD" w:rsidR="005C6452" w:rsidRPr="00B25D19" w:rsidRDefault="005C6452" w:rsidP="005C6452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B25D19">
        <w:rPr>
          <w:b/>
          <w:sz w:val="22"/>
          <w:szCs w:val="22"/>
        </w:rPr>
        <w:t>Dostawa pompy wysokociśnieniowej z napędem w ramach projektu "IDUB", nr sprawy: KC-zp.272-</w:t>
      </w:r>
      <w:r>
        <w:rPr>
          <w:b/>
          <w:sz w:val="22"/>
          <w:szCs w:val="22"/>
        </w:rPr>
        <w:t>3</w:t>
      </w:r>
      <w:r w:rsidRPr="00B25D19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9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A7135B4" w14:textId="77777777" w:rsidR="005C6452" w:rsidRDefault="005C6452" w:rsidP="005C6452">
      <w:pPr>
        <w:tabs>
          <w:tab w:val="right" w:pos="9000"/>
        </w:tabs>
      </w:pPr>
    </w:p>
    <w:p w14:paraId="5426041F" w14:textId="77777777" w:rsidR="005C6452" w:rsidRDefault="005C6452" w:rsidP="005C645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5178E8E9" w14:textId="77777777" w:rsidR="005C6452" w:rsidRDefault="005C6452" w:rsidP="005C6452">
      <w:pPr>
        <w:widowControl w:val="0"/>
        <w:spacing w:line="264" w:lineRule="auto"/>
        <w:ind w:right="1"/>
        <w:rPr>
          <w:b/>
        </w:rPr>
      </w:pPr>
    </w:p>
    <w:p w14:paraId="268C0FB5" w14:textId="77777777" w:rsidR="005C6452" w:rsidRDefault="005C6452" w:rsidP="005C645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6435D28" w14:textId="77777777" w:rsidR="005C6452" w:rsidRPr="00FB1B4F" w:rsidRDefault="005C6452" w:rsidP="005C645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159AF88" w14:textId="77777777" w:rsidR="005C6452" w:rsidRPr="00FB1B4F" w:rsidRDefault="005C6452" w:rsidP="005C645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8AFD2BE" w14:textId="77777777" w:rsidR="005C6452" w:rsidRPr="00FB1B4F" w:rsidRDefault="005C6452" w:rsidP="005C645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C3490CC" w14:textId="77777777" w:rsidR="005C6452" w:rsidRDefault="005C6452" w:rsidP="005C6452">
      <w:pPr>
        <w:pStyle w:val="Tekstpodstawowy"/>
      </w:pPr>
      <w:r>
        <w:t>Powyższa cena podatek VAT w wysokości 23 % tj.…………………….PLN</w:t>
      </w:r>
    </w:p>
    <w:p w14:paraId="07A3D0C8" w14:textId="77777777" w:rsidR="005C6452" w:rsidRDefault="005C6452" w:rsidP="005C6452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328D4713" w14:textId="77777777" w:rsidR="005C6452" w:rsidRDefault="005C6452" w:rsidP="005C645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70EC6324" w14:textId="77777777" w:rsidR="005C6452" w:rsidRDefault="005C6452" w:rsidP="005C645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37A4419B" w14:textId="77777777" w:rsidR="005C6452" w:rsidRPr="00B25D19" w:rsidRDefault="005C6452" w:rsidP="005C6452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3375B5F2" w14:textId="77777777" w:rsidR="005C6452" w:rsidRPr="00B25D19" w:rsidRDefault="005C6452" w:rsidP="005C645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45D1C833" w14:textId="77777777" w:rsidR="005C6452" w:rsidRDefault="005C6452" w:rsidP="005C6452">
      <w:pPr>
        <w:jc w:val="both"/>
        <w:rPr>
          <w:sz w:val="18"/>
          <w:szCs w:val="18"/>
        </w:rPr>
      </w:pPr>
    </w:p>
    <w:p w14:paraId="1BFA2AB7" w14:textId="77777777" w:rsidR="005C6452" w:rsidRDefault="005C6452" w:rsidP="005C645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7456E51" w14:textId="77777777" w:rsidR="005C6452" w:rsidRPr="00730EFE" w:rsidRDefault="005C6452" w:rsidP="005C64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A61056" w14:textId="77777777" w:rsidR="005C6452" w:rsidRPr="001D671E" w:rsidRDefault="005C6452" w:rsidP="005C64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6CD9733" w14:textId="77777777" w:rsidR="005C6452" w:rsidRDefault="005C6452" w:rsidP="005C64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82E3EFD" w14:textId="77777777" w:rsidR="005C6452" w:rsidRDefault="005C6452" w:rsidP="005C64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336A58" w14:textId="77777777" w:rsidR="005C6452" w:rsidRDefault="005C6452" w:rsidP="005C64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83842A" w14:textId="77777777" w:rsidR="005C6452" w:rsidRPr="001D671E" w:rsidRDefault="005C6452" w:rsidP="005C64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C6452" w:rsidRPr="00FE545C" w14:paraId="3AC3BF2F" w14:textId="77777777" w:rsidTr="000B330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22311" w14:textId="77777777" w:rsidR="005C6452" w:rsidRPr="00FE545C" w:rsidRDefault="005C6452" w:rsidP="000B33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7F48D" w14:textId="77777777" w:rsidR="005C6452" w:rsidRPr="00FE545C" w:rsidRDefault="005C6452" w:rsidP="000B33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92DB9F5" w14:textId="77777777" w:rsidR="005C6452" w:rsidRPr="00FE545C" w:rsidRDefault="005C6452" w:rsidP="000B33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3EC0F" w14:textId="77777777" w:rsidR="005C6452" w:rsidRPr="00FE545C" w:rsidRDefault="005C6452" w:rsidP="000B33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C6452" w:rsidRPr="00FE545C" w14:paraId="7FEE1F42" w14:textId="77777777" w:rsidTr="000B33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A4FB6" w14:textId="77777777" w:rsidR="005C6452" w:rsidRPr="00FE545C" w:rsidRDefault="005C6452" w:rsidP="000B33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A03C" w14:textId="77777777" w:rsidR="005C6452" w:rsidRPr="00FE545C" w:rsidRDefault="005C6452" w:rsidP="000B33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FCA3B" w14:textId="77777777" w:rsidR="005C6452" w:rsidRPr="00FE545C" w:rsidRDefault="005C6452" w:rsidP="000B33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C6452" w:rsidRPr="00FE545C" w14:paraId="0D4F69DA" w14:textId="77777777" w:rsidTr="000B33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2217B" w14:textId="77777777" w:rsidR="005C6452" w:rsidRPr="00FE545C" w:rsidRDefault="005C6452" w:rsidP="000B33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B6B4A" w14:textId="77777777" w:rsidR="005C6452" w:rsidRPr="00FE545C" w:rsidRDefault="005C6452" w:rsidP="000B33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FB63E" w14:textId="77777777" w:rsidR="005C6452" w:rsidRPr="00FE545C" w:rsidRDefault="005C6452" w:rsidP="000B33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A9C9774" w14:textId="77777777" w:rsidR="005C6452" w:rsidRDefault="005C6452" w:rsidP="005C64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46B0D04" w14:textId="77777777" w:rsidR="005C6452" w:rsidRPr="00D638CC" w:rsidRDefault="005C6452" w:rsidP="005C645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9DF1E0E" w14:textId="77777777" w:rsidR="005C6452" w:rsidRPr="002F276A" w:rsidRDefault="005C6452" w:rsidP="005C645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F90E37D" w14:textId="77777777" w:rsidR="005C6452" w:rsidRPr="002F276A" w:rsidRDefault="005C6452" w:rsidP="005C64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4741B89" w14:textId="77777777" w:rsidR="005C6452" w:rsidRPr="002F276A" w:rsidRDefault="005C6452" w:rsidP="005C64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512A8A" w14:textId="77777777" w:rsidR="005C6452" w:rsidRPr="002F276A" w:rsidRDefault="005C6452" w:rsidP="005C64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5D9CCD1" w14:textId="77777777" w:rsidR="005C6452" w:rsidRPr="002F276A" w:rsidRDefault="005C6452" w:rsidP="005C64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936237" w14:textId="77777777" w:rsidR="005C6452" w:rsidRDefault="005C6452" w:rsidP="005C64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2BAE3A" w14:textId="77777777" w:rsidR="005C6452" w:rsidRDefault="005C6452" w:rsidP="005C645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C79D2B" w14:textId="77777777" w:rsidR="005C6452" w:rsidRDefault="005C6452" w:rsidP="005C64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6E55A02" w14:textId="77777777" w:rsidR="005C6452" w:rsidRDefault="005C6452" w:rsidP="005C64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7BABB0C" w14:textId="77777777" w:rsidR="005C6452" w:rsidRDefault="005C6452" w:rsidP="005C64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1A6774D" w14:textId="77777777" w:rsidR="005C6452" w:rsidRDefault="005C6452" w:rsidP="005C64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A3BAACD" w14:textId="77777777" w:rsidR="005C6452" w:rsidRDefault="005C6452" w:rsidP="005C64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E144E8B" w14:textId="77777777" w:rsidR="005C6452" w:rsidRPr="000B45FE" w:rsidRDefault="005C6452" w:rsidP="005C64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15FCB0" w14:textId="77777777" w:rsidR="005C6452" w:rsidRDefault="005C6452" w:rsidP="005C64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28BF61A" w14:textId="77777777" w:rsidR="005C6452" w:rsidRDefault="005C6452" w:rsidP="005C6452">
      <w:pPr>
        <w:jc w:val="both"/>
        <w:rPr>
          <w:sz w:val="22"/>
          <w:szCs w:val="22"/>
        </w:rPr>
      </w:pPr>
    </w:p>
    <w:p w14:paraId="7E6D418C" w14:textId="77777777" w:rsidR="005C6452" w:rsidRDefault="005C6452" w:rsidP="005C6452">
      <w:pPr>
        <w:jc w:val="both"/>
        <w:rPr>
          <w:sz w:val="22"/>
          <w:szCs w:val="22"/>
        </w:rPr>
      </w:pPr>
    </w:p>
    <w:p w14:paraId="40788CAC" w14:textId="77777777" w:rsidR="005C6452" w:rsidRPr="00423B06" w:rsidRDefault="005C6452" w:rsidP="005C645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BB98337" w14:textId="77777777" w:rsidR="005C6452" w:rsidRDefault="005C6452" w:rsidP="005C645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6EBC1ED" w14:textId="77777777" w:rsidR="005C6452" w:rsidRDefault="005C6452" w:rsidP="005C6452">
      <w:pPr>
        <w:rPr>
          <w:sz w:val="20"/>
          <w:szCs w:val="20"/>
        </w:rPr>
      </w:pPr>
    </w:p>
    <w:p w14:paraId="50D5B680" w14:textId="77777777" w:rsidR="00FE545C" w:rsidRPr="00446A29" w:rsidRDefault="00FE545C" w:rsidP="00446A29"/>
    <w:sectPr w:rsidR="00FE545C" w:rsidRPr="00446A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1E61D1" w14:textId="77777777" w:rsidR="00724CB2" w:rsidRDefault="00724CB2">
      <w:r>
        <w:separator/>
      </w:r>
    </w:p>
  </w:endnote>
  <w:endnote w:type="continuationSeparator" w:id="0">
    <w:p w14:paraId="5EBB711D" w14:textId="77777777" w:rsidR="00724CB2" w:rsidRDefault="00724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6889D" w14:textId="77777777" w:rsidR="00CD2742" w:rsidRDefault="00CD2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3290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B33FA" w14:textId="77777777" w:rsidR="00CD2742" w:rsidRDefault="00CD2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FBB70" w14:textId="77777777" w:rsidR="00724CB2" w:rsidRDefault="00724CB2">
      <w:r>
        <w:separator/>
      </w:r>
    </w:p>
  </w:footnote>
  <w:footnote w:type="continuationSeparator" w:id="0">
    <w:p w14:paraId="08E612C0" w14:textId="77777777" w:rsidR="00724CB2" w:rsidRDefault="00724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7E3399" w14:textId="77777777" w:rsidR="00CD2742" w:rsidRDefault="00CD2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B90D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67902" w14:textId="77777777" w:rsidR="00CD2742" w:rsidRDefault="00CD27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CB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6A29"/>
    <w:rsid w:val="004B7300"/>
    <w:rsid w:val="004C6753"/>
    <w:rsid w:val="00595C87"/>
    <w:rsid w:val="005C6452"/>
    <w:rsid w:val="005D2C65"/>
    <w:rsid w:val="005E6D94"/>
    <w:rsid w:val="0063384F"/>
    <w:rsid w:val="00643C6F"/>
    <w:rsid w:val="00646202"/>
    <w:rsid w:val="0065290F"/>
    <w:rsid w:val="006815F6"/>
    <w:rsid w:val="00724CB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D2742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9E6994"/>
  <w15:chartTrackingRefBased/>
  <w15:docId w15:val="{92001E00-CDC8-4252-A922-D65EC542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645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2021-07-08T06:41:00Z</cp:lastPrinted>
  <dcterms:created xsi:type="dcterms:W3CDTF">2021-07-08T06:41:00Z</dcterms:created>
  <dcterms:modified xsi:type="dcterms:W3CDTF">2021-07-08T06:41:00Z</dcterms:modified>
</cp:coreProperties>
</file>