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66C3A" w14:textId="751E0773" w:rsidR="00EC06DA" w:rsidRPr="001905D5" w:rsidRDefault="00EC06DA" w:rsidP="00EC06D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</w:t>
      </w:r>
      <w:r>
        <w:rPr>
          <w:rFonts w:ascii="Verdana" w:hAnsi="Verdana"/>
          <w:b/>
          <w:sz w:val="16"/>
          <w:szCs w:val="16"/>
        </w:rPr>
        <w:t>4</w:t>
      </w:r>
      <w:r>
        <w:rPr>
          <w:rFonts w:ascii="Verdana" w:hAnsi="Verdana"/>
          <w:b/>
          <w:sz w:val="16"/>
          <w:szCs w:val="16"/>
        </w:rPr>
        <w:t>9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2B42BDC6" w14:textId="77777777" w:rsidR="00EC06DA" w:rsidRPr="001905D5" w:rsidRDefault="00EC06DA" w:rsidP="00EC06DA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A771119" w14:textId="77777777" w:rsidR="00EC06DA" w:rsidRPr="001905D5" w:rsidRDefault="00EC06DA" w:rsidP="00EC06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04D7C075" w14:textId="77777777" w:rsidR="00EC06DA" w:rsidRPr="001905D5" w:rsidRDefault="00EC06DA" w:rsidP="00EC06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63FEE9D8" w14:textId="77777777" w:rsidR="00EC06DA" w:rsidRPr="001905D5" w:rsidRDefault="00EC06DA" w:rsidP="00EC06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55DFD27" w14:textId="77777777" w:rsidR="00EC06DA" w:rsidRPr="001905D5" w:rsidRDefault="00EC06DA" w:rsidP="00EC06D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1C59A68" w14:textId="77777777" w:rsidR="00EC06DA" w:rsidRPr="001905D5" w:rsidRDefault="00EC06DA" w:rsidP="00EC06D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54C16E6F" w14:textId="77777777" w:rsidR="00EC06DA" w:rsidRPr="001905D5" w:rsidRDefault="00EC06DA" w:rsidP="00EC06D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1BB66C52" w14:textId="77777777" w:rsidR="00EC06DA" w:rsidRPr="001905D5" w:rsidRDefault="00EC06DA" w:rsidP="00EC06D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40665104" w14:textId="77777777" w:rsidR="00EC06DA" w:rsidRPr="001905D5" w:rsidRDefault="00EC06DA" w:rsidP="00EC06D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03EEE61" w14:textId="77777777" w:rsidR="00EC06DA" w:rsidRPr="001905D5" w:rsidRDefault="00EC06DA" w:rsidP="00EC06D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94BD69A" w14:textId="77777777" w:rsidR="00EC06DA" w:rsidRPr="001905D5" w:rsidRDefault="00EC06DA" w:rsidP="00EC06D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D74CA34" w14:textId="77777777" w:rsidR="00EC06DA" w:rsidRDefault="00EC06DA" w:rsidP="00EC06DA">
      <w:pPr>
        <w:spacing w:line="254" w:lineRule="auto"/>
        <w:rPr>
          <w:rFonts w:ascii="Arial" w:hAnsi="Arial" w:cs="Arial"/>
        </w:rPr>
      </w:pPr>
    </w:p>
    <w:p w14:paraId="347E1B43" w14:textId="77777777" w:rsidR="00EC06DA" w:rsidRPr="003A114E" w:rsidRDefault="00EC06DA" w:rsidP="00EC06D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64E8A23E" w14:textId="77777777" w:rsidR="00EC06DA" w:rsidRPr="003A114E" w:rsidRDefault="00EC06DA" w:rsidP="00EC06D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BA51A9C" w14:textId="77777777" w:rsidR="00EC06DA" w:rsidRPr="003A114E" w:rsidRDefault="00EC06DA" w:rsidP="00EC06D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17FAB6B4" w14:textId="77777777" w:rsidR="00EC06DA" w:rsidRPr="003A114E" w:rsidRDefault="00EC06DA" w:rsidP="00EC06D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83FDDAD" w14:textId="0FF1DAFC" w:rsidR="00EC06DA" w:rsidRDefault="00EC06DA" w:rsidP="00EC06D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</w:t>
      </w:r>
      <w:r>
        <w:rPr>
          <w:b/>
        </w:rPr>
        <w:t>pompy wysokociśnieniowej z napędem w ramach projektu „IDUB”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3</w:t>
      </w:r>
      <w:r>
        <w:rPr>
          <w:b/>
        </w:rPr>
        <w:t>4</w:t>
      </w:r>
      <w:r>
        <w:rPr>
          <w:b/>
        </w:rPr>
        <w:t>9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1527F7DD" w14:textId="77777777" w:rsidR="00EC06DA" w:rsidRPr="003A114E" w:rsidRDefault="00EC06DA" w:rsidP="00EC06D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95C8DBC" w14:textId="77777777" w:rsidR="00EC06DA" w:rsidRPr="003A114E" w:rsidRDefault="00EC06DA" w:rsidP="00EC06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EB644D5" w14:textId="77777777" w:rsidR="00EC06DA" w:rsidRDefault="00EC06DA" w:rsidP="00EC06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17B698F" w14:textId="77777777" w:rsidR="00EC06DA" w:rsidRPr="003A114E" w:rsidRDefault="00EC06DA" w:rsidP="00EC06DA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68D660C" w14:textId="77777777" w:rsidR="00EC06DA" w:rsidRPr="001905D5" w:rsidRDefault="00EC06DA" w:rsidP="00EC06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9909EB2" w14:textId="77777777" w:rsidR="00EC06DA" w:rsidRPr="001905D5" w:rsidRDefault="00EC06DA" w:rsidP="00EC06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C24DF51" w14:textId="77777777" w:rsidR="00EC06DA" w:rsidRPr="001905D5" w:rsidRDefault="00EC06DA" w:rsidP="00EC06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3D97F94C" w14:textId="77777777" w:rsidR="00EC06DA" w:rsidRPr="001905D5" w:rsidRDefault="00EC06DA" w:rsidP="00EC06D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0A43AE68" w14:textId="77777777" w:rsidR="00EC06DA" w:rsidRDefault="00EC06DA" w:rsidP="00EC06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1867E6E" w14:textId="77777777" w:rsidR="00EC06DA" w:rsidRDefault="00EC06DA" w:rsidP="00EC06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FAD3A11" w14:textId="77777777" w:rsidR="00EC06DA" w:rsidRPr="001905D5" w:rsidRDefault="00EC06DA" w:rsidP="00EC06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399A4E6" w14:textId="77777777" w:rsidR="00EC06DA" w:rsidRPr="00423B06" w:rsidRDefault="00EC06DA" w:rsidP="00EC06D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57D5CF" w14:textId="77777777" w:rsidR="00EC06DA" w:rsidRDefault="00EC06DA" w:rsidP="00EC06D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CB24043" w14:textId="77777777" w:rsidR="00EC06DA" w:rsidRDefault="00EC06DA" w:rsidP="00EC06D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D5830EA" w14:textId="77777777" w:rsidR="00EC06DA" w:rsidRDefault="00EC06DA" w:rsidP="00EC06D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B597465" w14:textId="77777777" w:rsidR="00EC06DA" w:rsidRDefault="00EC06DA" w:rsidP="00EC06D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1D33C67" w14:textId="77777777" w:rsidR="00EC06DA" w:rsidRDefault="00EC06DA" w:rsidP="00EC06D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FC1230A" w14:textId="77777777" w:rsidR="00EC06DA" w:rsidRDefault="00EC06DA" w:rsidP="00EC06DA"/>
    <w:p w14:paraId="2F6A3EDB" w14:textId="77777777" w:rsidR="00EC06DA" w:rsidRPr="00172561" w:rsidRDefault="00EC06DA" w:rsidP="00EC06DA"/>
    <w:p w14:paraId="19FA13BB" w14:textId="77777777" w:rsidR="00EC06DA" w:rsidRPr="00D363BA" w:rsidRDefault="00EC06DA" w:rsidP="00EC06DA"/>
    <w:p w14:paraId="29D39AF1" w14:textId="77777777" w:rsidR="00EC06DA" w:rsidRPr="00634AD0" w:rsidRDefault="00EC06DA" w:rsidP="00EC06DA"/>
    <w:p w14:paraId="35EBD742" w14:textId="77777777" w:rsidR="00EC06DA" w:rsidRPr="000A70CB" w:rsidRDefault="00EC06DA" w:rsidP="00EC06DA"/>
    <w:p w14:paraId="33ADD24C" w14:textId="77777777" w:rsidR="00EC06DA" w:rsidRPr="00F217F6" w:rsidRDefault="00EC06DA" w:rsidP="00EC06DA"/>
    <w:p w14:paraId="2E6986DA" w14:textId="77777777" w:rsidR="00EC06DA" w:rsidRPr="001D2720" w:rsidRDefault="00EC06DA" w:rsidP="00EC06DA"/>
    <w:p w14:paraId="2167197C" w14:textId="77777777" w:rsidR="00EC06DA" w:rsidRPr="00E35D16" w:rsidRDefault="00EC06DA" w:rsidP="00EC06DA"/>
    <w:p w14:paraId="487008E6" w14:textId="77777777" w:rsidR="005103B9" w:rsidRPr="00E55A1A" w:rsidRDefault="005103B9" w:rsidP="00E55A1A"/>
    <w:sectPr w:rsidR="005103B9" w:rsidRPr="00E55A1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96926" w14:textId="77777777" w:rsidR="00C55E65" w:rsidRDefault="00C55E65" w:rsidP="0038231F">
      <w:pPr>
        <w:spacing w:after="0" w:line="240" w:lineRule="auto"/>
      </w:pPr>
      <w:r>
        <w:separator/>
      </w:r>
    </w:p>
  </w:endnote>
  <w:endnote w:type="continuationSeparator" w:id="0">
    <w:p w14:paraId="58B9F703" w14:textId="77777777" w:rsidR="00C55E65" w:rsidRDefault="00C55E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10F62" w14:textId="77777777" w:rsidR="00E76046" w:rsidRDefault="00E760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5DA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5D382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A6E9A" w14:textId="77777777" w:rsidR="00E76046" w:rsidRDefault="00E7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923976" w14:textId="77777777" w:rsidR="00C55E65" w:rsidRDefault="00C55E65" w:rsidP="0038231F">
      <w:pPr>
        <w:spacing w:after="0" w:line="240" w:lineRule="auto"/>
      </w:pPr>
      <w:r>
        <w:separator/>
      </w:r>
    </w:p>
  </w:footnote>
  <w:footnote w:type="continuationSeparator" w:id="0">
    <w:p w14:paraId="7448CB83" w14:textId="77777777" w:rsidR="00C55E65" w:rsidRDefault="00C55E65" w:rsidP="0038231F">
      <w:pPr>
        <w:spacing w:after="0" w:line="240" w:lineRule="auto"/>
      </w:pPr>
      <w:r>
        <w:continuationSeparator/>
      </w:r>
    </w:p>
  </w:footnote>
  <w:footnote w:id="1">
    <w:p w14:paraId="0B497E0C" w14:textId="77777777" w:rsidR="00EC06DA" w:rsidRDefault="00EC06DA" w:rsidP="00EC06D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D75373A" w14:textId="77777777" w:rsidR="00EC06DA" w:rsidRPr="0024624C" w:rsidRDefault="00EC06DA" w:rsidP="00EC06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34D46DA2" w14:textId="77777777" w:rsidR="00EC06DA" w:rsidRPr="008D4C56" w:rsidRDefault="00EC06DA" w:rsidP="00EC06D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C4035" w14:textId="77777777" w:rsidR="00E76046" w:rsidRDefault="00E76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48027" w14:textId="77777777" w:rsidR="00E76046" w:rsidRDefault="00E76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F00219" w14:textId="77777777" w:rsidR="00E76046" w:rsidRDefault="00E760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E6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5E65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5A1A"/>
    <w:rsid w:val="00E60C28"/>
    <w:rsid w:val="00E64482"/>
    <w:rsid w:val="00E65685"/>
    <w:rsid w:val="00E73190"/>
    <w:rsid w:val="00E73CEB"/>
    <w:rsid w:val="00E76046"/>
    <w:rsid w:val="00EB7CDE"/>
    <w:rsid w:val="00EC06DA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B78B86"/>
  <w15:chartTrackingRefBased/>
  <w15:docId w15:val="{7198EBA0-E59F-49DE-8EEF-814CC0C6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6D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2021-07-08T06:45:00Z</cp:lastPrinted>
  <dcterms:created xsi:type="dcterms:W3CDTF">2021-07-08T06:45:00Z</dcterms:created>
  <dcterms:modified xsi:type="dcterms:W3CDTF">2021-07-08T06:45:00Z</dcterms:modified>
</cp:coreProperties>
</file>