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B01220" w:rsidRPr="00B01220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B01220" w:rsidRPr="00B01220">
        <w:rPr>
          <w:rFonts w:ascii="Times New Roman" w:hAnsi="Times New Roman"/>
          <w:b/>
        </w:rPr>
        <w:t>ZP/D-23/A/21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01220" w:rsidRPr="00B01220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01220" w:rsidRPr="00B01220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B01220" w:rsidRPr="00B01220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01220" w:rsidRPr="00B01220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B01220" w:rsidRPr="00B01220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B01220" w:rsidRPr="00110593" w:rsidTr="0053627F">
        <w:tc>
          <w:tcPr>
            <w:tcW w:w="9212" w:type="dxa"/>
            <w:shd w:val="clear" w:color="auto" w:fill="D9D9D9"/>
          </w:tcPr>
          <w:p w:rsidR="00B01220" w:rsidRPr="00110593" w:rsidRDefault="00B01220" w:rsidP="0053627F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B01220" w:rsidRPr="00110593" w:rsidRDefault="00B01220" w:rsidP="0053627F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B01220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B01220" w:rsidRPr="00110593" w:rsidRDefault="00B01220" w:rsidP="0053627F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B01220" w:rsidRPr="00110593" w:rsidRDefault="00B01220" w:rsidP="0053627F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B01220" w:rsidRPr="00B01220">
        <w:rPr>
          <w:rFonts w:ascii="Times New Roman" w:hAnsi="Times New Roman"/>
          <w:b/>
        </w:rPr>
        <w:t>Politechnika Częstochowska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B01220" w:rsidP="005434B3">
      <w:pPr>
        <w:spacing w:after="240" w:line="276" w:lineRule="auto"/>
        <w:jc w:val="center"/>
        <w:rPr>
          <w:rFonts w:ascii="Times New Roman" w:hAnsi="Times New Roman"/>
        </w:rPr>
      </w:pPr>
      <w:r w:rsidRPr="00B01220">
        <w:rPr>
          <w:rFonts w:ascii="Times New Roman" w:hAnsi="Times New Roman"/>
          <w:b/>
        </w:rPr>
        <w:t>Dostawa  maszyny wytrzymałościowej do testów pełzania dla  Wydziału Budownictwa Politechniki Częstochowskiej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</w:t>
      </w:r>
      <w:r w:rsidR="00710937">
        <w:rPr>
          <w:rFonts w:ascii="Times New Roman" w:hAnsi="Times New Roman"/>
          <w:i/>
          <w:sz w:val="18"/>
          <w:szCs w:val="18"/>
        </w:rPr>
        <w:lastRenderedPageBreak/>
        <w:t xml:space="preserve">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7B6A99" w:rsidRDefault="007B6A99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7B6A99" w:rsidRDefault="007B6A99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7B6A99" w:rsidRDefault="007B6A99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7B6A99" w:rsidRDefault="007B6A99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7B6A99" w:rsidRDefault="007B6A99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7B6A99" w:rsidRPr="000247FF" w:rsidRDefault="007B6A99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  <w:bookmarkStart w:id="0" w:name="_GoBack"/>
      <w:bookmarkEnd w:id="0"/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00D6" w:rsidRDefault="00AD00D6" w:rsidP="0038231F">
      <w:pPr>
        <w:spacing w:after="0" w:line="240" w:lineRule="auto"/>
      </w:pPr>
      <w:r>
        <w:separator/>
      </w:r>
    </w:p>
  </w:endnote>
  <w:endnote w:type="continuationSeparator" w:id="0">
    <w:p w:rsidR="00AD00D6" w:rsidRDefault="00AD00D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1220" w:rsidRDefault="00B012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B6A9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B6A9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1220" w:rsidRDefault="00B012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00D6" w:rsidRDefault="00AD00D6" w:rsidP="0038231F">
      <w:pPr>
        <w:spacing w:after="0" w:line="240" w:lineRule="auto"/>
      </w:pPr>
      <w:r>
        <w:separator/>
      </w:r>
    </w:p>
  </w:footnote>
  <w:footnote w:type="continuationSeparator" w:id="0">
    <w:p w:rsidR="00AD00D6" w:rsidRDefault="00AD00D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1220" w:rsidRDefault="00B012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1220" w:rsidRDefault="00B012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1220" w:rsidRDefault="00B012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00D6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B6A99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D00D6"/>
    <w:rsid w:val="00AE6FF2"/>
    <w:rsid w:val="00B0088C"/>
    <w:rsid w:val="00B01220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17C9AD"/>
  <w15:docId w15:val="{B834F677-A2F6-4F00-8BAF-C52FDA338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63F174-F5E5-41BC-9254-4B51A6B82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275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2021-06-25T12:22:00Z</dcterms:created>
  <dcterms:modified xsi:type="dcterms:W3CDTF">2021-06-25T12:22:00Z</dcterms:modified>
</cp:coreProperties>
</file>