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B1764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1764A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="0092072F">
        <w:rPr>
          <w:sz w:val="22"/>
          <w:szCs w:val="22"/>
        </w:rPr>
        <w:t>2021-07-13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B1764A" w:rsidP="00FB7F50">
      <w:pPr>
        <w:spacing w:after="40"/>
        <w:rPr>
          <w:b/>
          <w:bCs/>
          <w:sz w:val="22"/>
          <w:szCs w:val="22"/>
        </w:rPr>
      </w:pPr>
      <w:r w:rsidRPr="00B1764A">
        <w:rPr>
          <w:b/>
          <w:bCs/>
          <w:sz w:val="22"/>
          <w:szCs w:val="22"/>
        </w:rPr>
        <w:t>Politechnika Częstochowska</w:t>
      </w:r>
    </w:p>
    <w:p w:rsidR="00FB7F50" w:rsidRPr="002245BE" w:rsidRDefault="00B1764A" w:rsidP="00FB7F50">
      <w:pPr>
        <w:rPr>
          <w:sz w:val="22"/>
          <w:szCs w:val="22"/>
        </w:rPr>
      </w:pPr>
      <w:r w:rsidRPr="00B1764A">
        <w:rPr>
          <w:sz w:val="22"/>
          <w:szCs w:val="22"/>
        </w:rPr>
        <w:t>Dąbrowskiego</w:t>
      </w:r>
      <w:r w:rsidR="00FB7F50" w:rsidRPr="002245BE">
        <w:rPr>
          <w:sz w:val="22"/>
          <w:szCs w:val="22"/>
        </w:rPr>
        <w:t xml:space="preserve"> </w:t>
      </w:r>
      <w:r w:rsidRPr="00B1764A">
        <w:rPr>
          <w:sz w:val="22"/>
          <w:szCs w:val="22"/>
        </w:rPr>
        <w:t>69</w:t>
      </w:r>
    </w:p>
    <w:p w:rsidR="00FB7F50" w:rsidRPr="002245BE" w:rsidRDefault="00B1764A" w:rsidP="00FB7F50">
      <w:pPr>
        <w:rPr>
          <w:sz w:val="22"/>
          <w:szCs w:val="22"/>
        </w:rPr>
      </w:pPr>
      <w:r w:rsidRPr="00B1764A">
        <w:rPr>
          <w:sz w:val="22"/>
          <w:szCs w:val="22"/>
        </w:rPr>
        <w:t>42-201</w:t>
      </w:r>
      <w:r w:rsidR="00FB7F50" w:rsidRPr="002245BE">
        <w:rPr>
          <w:sz w:val="22"/>
          <w:szCs w:val="22"/>
        </w:rPr>
        <w:t xml:space="preserve"> </w:t>
      </w:r>
      <w:r w:rsidRPr="00B1764A">
        <w:rPr>
          <w:sz w:val="22"/>
          <w:szCs w:val="22"/>
        </w:rPr>
        <w:t>Częstochowa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B1764A" w:rsidRPr="00607F9B" w:rsidTr="00F822E8">
        <w:trPr>
          <w:trHeight w:val="638"/>
        </w:trPr>
        <w:tc>
          <w:tcPr>
            <w:tcW w:w="959" w:type="dxa"/>
            <w:shd w:val="clear" w:color="auto" w:fill="auto"/>
          </w:tcPr>
          <w:p w:rsidR="00B1764A" w:rsidRPr="00607F9B" w:rsidRDefault="00B1764A" w:rsidP="00F822E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1764A" w:rsidRPr="00607F9B" w:rsidRDefault="00B1764A" w:rsidP="00F822E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1764A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1764A">
              <w:rPr>
                <w:b/>
                <w:bCs/>
                <w:sz w:val="22"/>
                <w:szCs w:val="22"/>
              </w:rPr>
              <w:t>Dostawa i montaż mebli dla jednostek organizacyjnych Politechniki Częstochowskiej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1764A">
              <w:rPr>
                <w:b/>
                <w:sz w:val="22"/>
                <w:szCs w:val="22"/>
              </w:rPr>
              <w:t>ZP/D-09/21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B1764A" w:rsidRPr="00B1764A">
        <w:rPr>
          <w:b/>
          <w:sz w:val="22"/>
          <w:szCs w:val="22"/>
        </w:rPr>
        <w:t>Politechnika Częstochowska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B1764A" w:rsidRPr="00B1764A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1764A" w:rsidTr="00F822E8">
        <w:trPr>
          <w:cantSplit/>
        </w:trPr>
        <w:tc>
          <w:tcPr>
            <w:tcW w:w="9498" w:type="dxa"/>
          </w:tcPr>
          <w:p w:rsidR="00B1764A" w:rsidRPr="00D26ED6" w:rsidRDefault="00B1764A" w:rsidP="00F822E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1764A">
              <w:rPr>
                <w:b/>
                <w:sz w:val="22"/>
                <w:szCs w:val="22"/>
              </w:rPr>
              <w:t xml:space="preserve">"Drzewiarz- Bis" </w:t>
            </w:r>
            <w:proofErr w:type="spellStart"/>
            <w:r w:rsidRPr="00B1764A">
              <w:rPr>
                <w:b/>
                <w:sz w:val="22"/>
                <w:szCs w:val="22"/>
              </w:rPr>
              <w:t>sp</w:t>
            </w:r>
            <w:proofErr w:type="spellEnd"/>
            <w:r w:rsidRPr="00B1764A">
              <w:rPr>
                <w:b/>
                <w:sz w:val="22"/>
                <w:szCs w:val="22"/>
              </w:rPr>
              <w:t xml:space="preserve"> .z o.o.</w:t>
            </w:r>
          </w:p>
          <w:p w:rsidR="00B1764A" w:rsidRPr="009F0E5C" w:rsidRDefault="00B1764A" w:rsidP="00F822E8">
            <w:pPr>
              <w:jc w:val="both"/>
              <w:rPr>
                <w:bCs/>
                <w:sz w:val="22"/>
                <w:szCs w:val="22"/>
              </w:rPr>
            </w:pPr>
            <w:r w:rsidRPr="00B1764A">
              <w:rPr>
                <w:bCs/>
                <w:sz w:val="22"/>
                <w:szCs w:val="22"/>
              </w:rPr>
              <w:t>Kardynała Wysz</w:t>
            </w:r>
            <w:r w:rsidR="00CA42F1">
              <w:rPr>
                <w:bCs/>
                <w:sz w:val="22"/>
                <w:szCs w:val="22"/>
              </w:rPr>
              <w:t>y</w:t>
            </w:r>
            <w:r w:rsidRPr="00B1764A">
              <w:rPr>
                <w:bCs/>
                <w:sz w:val="22"/>
                <w:szCs w:val="22"/>
              </w:rPr>
              <w:t>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1764A">
              <w:rPr>
                <w:bCs/>
                <w:sz w:val="22"/>
                <w:szCs w:val="22"/>
              </w:rPr>
              <w:t>46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1764A">
              <w:rPr>
                <w:bCs/>
                <w:sz w:val="22"/>
                <w:szCs w:val="22"/>
              </w:rPr>
              <w:t>/a</w:t>
            </w:r>
          </w:p>
          <w:p w:rsidR="00B1764A" w:rsidRPr="009F0E5C" w:rsidRDefault="00B1764A" w:rsidP="00F822E8">
            <w:pPr>
              <w:jc w:val="both"/>
              <w:rPr>
                <w:bCs/>
                <w:sz w:val="22"/>
                <w:szCs w:val="22"/>
              </w:rPr>
            </w:pPr>
            <w:r w:rsidRPr="00B1764A">
              <w:rPr>
                <w:bCs/>
                <w:sz w:val="22"/>
                <w:szCs w:val="22"/>
              </w:rPr>
              <w:t>87-600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1764A">
              <w:rPr>
                <w:bCs/>
                <w:sz w:val="22"/>
                <w:szCs w:val="22"/>
              </w:rPr>
              <w:t>Lipno</w:t>
            </w:r>
          </w:p>
          <w:p w:rsidR="00B1764A" w:rsidRDefault="00B1764A" w:rsidP="00F822E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1764A" w:rsidRPr="00211A34" w:rsidRDefault="00B1764A" w:rsidP="00F822E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A42F1">
              <w:rPr>
                <w:b/>
                <w:sz w:val="22"/>
                <w:szCs w:val="22"/>
              </w:rPr>
              <w:t>Zadanie nr 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1764A">
              <w:rPr>
                <w:sz w:val="22"/>
                <w:szCs w:val="22"/>
              </w:rPr>
              <w:t>Dostawa i montaż mebli biurowych dla Wydziału Inżynierii Mechanicznej i Informatyki Politechniki Częstochowskiej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1764A">
              <w:rPr>
                <w:b/>
                <w:sz w:val="22"/>
                <w:szCs w:val="22"/>
              </w:rPr>
              <w:t>688.80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1764A" w:rsidRPr="00D26ED6" w:rsidRDefault="00B1764A" w:rsidP="00F822E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1764A" w:rsidRPr="0092072F" w:rsidRDefault="00B1764A" w:rsidP="0092072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2072F">
              <w:rPr>
                <w:sz w:val="22"/>
                <w:szCs w:val="22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B1764A" w:rsidTr="00F822E8">
        <w:trPr>
          <w:cantSplit/>
        </w:trPr>
        <w:tc>
          <w:tcPr>
            <w:tcW w:w="9498" w:type="dxa"/>
          </w:tcPr>
          <w:p w:rsidR="00B1764A" w:rsidRPr="00D26ED6" w:rsidRDefault="00B1764A" w:rsidP="00F822E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1764A">
              <w:rPr>
                <w:b/>
                <w:sz w:val="22"/>
                <w:szCs w:val="22"/>
              </w:rPr>
              <w:t>EURO-MEBLE MAŁGORZATA MASŁOŃ</w:t>
            </w:r>
          </w:p>
          <w:p w:rsidR="00B1764A" w:rsidRPr="009F0E5C" w:rsidRDefault="00B1764A" w:rsidP="00F822E8">
            <w:pPr>
              <w:jc w:val="both"/>
              <w:rPr>
                <w:bCs/>
                <w:sz w:val="22"/>
                <w:szCs w:val="22"/>
              </w:rPr>
            </w:pPr>
            <w:r w:rsidRPr="00B1764A">
              <w:rPr>
                <w:bCs/>
                <w:sz w:val="22"/>
                <w:szCs w:val="22"/>
              </w:rPr>
              <w:t>KS. BP. HERBERTA BEDNORZA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1764A">
              <w:rPr>
                <w:bCs/>
                <w:sz w:val="22"/>
                <w:szCs w:val="22"/>
              </w:rPr>
              <w:t>2A-6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1764A" w:rsidRPr="009F0E5C" w:rsidRDefault="00B1764A" w:rsidP="00F822E8">
            <w:pPr>
              <w:jc w:val="both"/>
              <w:rPr>
                <w:bCs/>
                <w:sz w:val="22"/>
                <w:szCs w:val="22"/>
              </w:rPr>
            </w:pPr>
            <w:r w:rsidRPr="00B1764A">
              <w:rPr>
                <w:bCs/>
                <w:sz w:val="22"/>
                <w:szCs w:val="22"/>
              </w:rPr>
              <w:t>40-384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1764A">
              <w:rPr>
                <w:bCs/>
                <w:sz w:val="22"/>
                <w:szCs w:val="22"/>
              </w:rPr>
              <w:t>KATOWICE</w:t>
            </w:r>
          </w:p>
          <w:p w:rsidR="00B1764A" w:rsidRDefault="00B1764A" w:rsidP="00F822E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1764A" w:rsidRPr="00211A34" w:rsidRDefault="00B1764A" w:rsidP="00F822E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A42F1">
              <w:rPr>
                <w:b/>
                <w:sz w:val="22"/>
                <w:szCs w:val="22"/>
              </w:rPr>
              <w:t>Zadanie nr 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1764A">
              <w:rPr>
                <w:sz w:val="22"/>
                <w:szCs w:val="22"/>
              </w:rPr>
              <w:t>Dostawa mebli biurowych do Biura Obsługi Dyscyplin na Wydziale Inżynierii Mechanicznej i Informatyki Politechniki Częstochowskiej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1764A">
              <w:rPr>
                <w:b/>
                <w:sz w:val="22"/>
                <w:szCs w:val="22"/>
              </w:rPr>
              <w:t>3 763.80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1764A" w:rsidRPr="00D26ED6" w:rsidRDefault="00B1764A" w:rsidP="00F822E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1764A" w:rsidRPr="0092072F" w:rsidRDefault="00B1764A" w:rsidP="0092072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2072F">
              <w:rPr>
                <w:sz w:val="22"/>
                <w:szCs w:val="22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B1764A" w:rsidTr="00F822E8">
        <w:trPr>
          <w:cantSplit/>
        </w:trPr>
        <w:tc>
          <w:tcPr>
            <w:tcW w:w="9498" w:type="dxa"/>
          </w:tcPr>
          <w:p w:rsidR="00B1764A" w:rsidRPr="00D26ED6" w:rsidRDefault="00B1764A" w:rsidP="00F822E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1764A">
              <w:rPr>
                <w:b/>
                <w:sz w:val="22"/>
                <w:szCs w:val="22"/>
              </w:rPr>
              <w:lastRenderedPageBreak/>
              <w:t xml:space="preserve">"Drzewiarz- Bis" </w:t>
            </w:r>
            <w:proofErr w:type="spellStart"/>
            <w:r w:rsidRPr="00B1764A">
              <w:rPr>
                <w:b/>
                <w:sz w:val="22"/>
                <w:szCs w:val="22"/>
              </w:rPr>
              <w:t>sp</w:t>
            </w:r>
            <w:proofErr w:type="spellEnd"/>
            <w:r w:rsidRPr="00B1764A">
              <w:rPr>
                <w:b/>
                <w:sz w:val="22"/>
                <w:szCs w:val="22"/>
              </w:rPr>
              <w:t xml:space="preserve"> .z o.o.</w:t>
            </w:r>
          </w:p>
          <w:p w:rsidR="00B1764A" w:rsidRPr="009F0E5C" w:rsidRDefault="00B1764A" w:rsidP="00F822E8">
            <w:pPr>
              <w:jc w:val="both"/>
              <w:rPr>
                <w:bCs/>
                <w:sz w:val="22"/>
                <w:szCs w:val="22"/>
              </w:rPr>
            </w:pPr>
            <w:r w:rsidRPr="00B1764A">
              <w:rPr>
                <w:bCs/>
                <w:sz w:val="22"/>
                <w:szCs w:val="22"/>
              </w:rPr>
              <w:t>Kardynała Wysz</w:t>
            </w:r>
            <w:r w:rsidR="00CA42F1">
              <w:rPr>
                <w:bCs/>
                <w:sz w:val="22"/>
                <w:szCs w:val="22"/>
              </w:rPr>
              <w:t>y</w:t>
            </w:r>
            <w:r w:rsidRPr="00B1764A">
              <w:rPr>
                <w:bCs/>
                <w:sz w:val="22"/>
                <w:szCs w:val="22"/>
              </w:rPr>
              <w:t>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1764A">
              <w:rPr>
                <w:bCs/>
                <w:sz w:val="22"/>
                <w:szCs w:val="22"/>
              </w:rPr>
              <w:t>46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1764A">
              <w:rPr>
                <w:bCs/>
                <w:sz w:val="22"/>
                <w:szCs w:val="22"/>
              </w:rPr>
              <w:t>/a</w:t>
            </w:r>
          </w:p>
          <w:p w:rsidR="00B1764A" w:rsidRPr="009F0E5C" w:rsidRDefault="00B1764A" w:rsidP="00F822E8">
            <w:pPr>
              <w:jc w:val="both"/>
              <w:rPr>
                <w:bCs/>
                <w:sz w:val="22"/>
                <w:szCs w:val="22"/>
              </w:rPr>
            </w:pPr>
            <w:r w:rsidRPr="00B1764A">
              <w:rPr>
                <w:bCs/>
                <w:sz w:val="22"/>
                <w:szCs w:val="22"/>
              </w:rPr>
              <w:t>87-600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1764A">
              <w:rPr>
                <w:bCs/>
                <w:sz w:val="22"/>
                <w:szCs w:val="22"/>
              </w:rPr>
              <w:t>Lipno</w:t>
            </w:r>
          </w:p>
          <w:p w:rsidR="00B1764A" w:rsidRDefault="00B1764A" w:rsidP="00F822E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1764A" w:rsidRPr="00211A34" w:rsidRDefault="00B1764A" w:rsidP="00F822E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A42F1">
              <w:rPr>
                <w:b/>
                <w:sz w:val="22"/>
                <w:szCs w:val="22"/>
              </w:rPr>
              <w:t>Zadanie nr 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1764A">
              <w:rPr>
                <w:sz w:val="22"/>
                <w:szCs w:val="22"/>
              </w:rPr>
              <w:t>Dostawa krzeseł dla Domu Studenta nr 7 "Herkules" Politechniki Częstochowskiej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1764A">
              <w:rPr>
                <w:b/>
                <w:sz w:val="22"/>
                <w:szCs w:val="22"/>
              </w:rPr>
              <w:t>24 600.00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1764A" w:rsidRPr="00D26ED6" w:rsidRDefault="00B1764A" w:rsidP="00F822E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1764A" w:rsidRPr="0092072F" w:rsidRDefault="00B1764A" w:rsidP="0092072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2072F">
              <w:rPr>
                <w:sz w:val="22"/>
                <w:szCs w:val="22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B1764A" w:rsidTr="00F822E8">
        <w:trPr>
          <w:cantSplit/>
        </w:trPr>
        <w:tc>
          <w:tcPr>
            <w:tcW w:w="9498" w:type="dxa"/>
          </w:tcPr>
          <w:p w:rsidR="00B1764A" w:rsidRPr="00D26ED6" w:rsidRDefault="00B1764A" w:rsidP="00F822E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1764A">
              <w:rPr>
                <w:b/>
                <w:sz w:val="22"/>
                <w:szCs w:val="22"/>
              </w:rPr>
              <w:t xml:space="preserve">"Drzewiarz- Bis" </w:t>
            </w:r>
            <w:proofErr w:type="spellStart"/>
            <w:r w:rsidRPr="00B1764A">
              <w:rPr>
                <w:b/>
                <w:sz w:val="22"/>
                <w:szCs w:val="22"/>
              </w:rPr>
              <w:t>sp</w:t>
            </w:r>
            <w:proofErr w:type="spellEnd"/>
            <w:r w:rsidRPr="00B1764A">
              <w:rPr>
                <w:b/>
                <w:sz w:val="22"/>
                <w:szCs w:val="22"/>
              </w:rPr>
              <w:t xml:space="preserve"> .z o.o.</w:t>
            </w:r>
          </w:p>
          <w:p w:rsidR="00B1764A" w:rsidRPr="009F0E5C" w:rsidRDefault="00B1764A" w:rsidP="00F822E8">
            <w:pPr>
              <w:jc w:val="both"/>
              <w:rPr>
                <w:bCs/>
                <w:sz w:val="22"/>
                <w:szCs w:val="22"/>
              </w:rPr>
            </w:pPr>
            <w:r w:rsidRPr="00B1764A">
              <w:rPr>
                <w:bCs/>
                <w:sz w:val="22"/>
                <w:szCs w:val="22"/>
              </w:rPr>
              <w:t>Kardynała Wysz</w:t>
            </w:r>
            <w:r w:rsidR="00CA42F1">
              <w:rPr>
                <w:bCs/>
                <w:sz w:val="22"/>
                <w:szCs w:val="22"/>
              </w:rPr>
              <w:t>y</w:t>
            </w:r>
            <w:r w:rsidRPr="00B1764A">
              <w:rPr>
                <w:bCs/>
                <w:sz w:val="22"/>
                <w:szCs w:val="22"/>
              </w:rPr>
              <w:t>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1764A">
              <w:rPr>
                <w:bCs/>
                <w:sz w:val="22"/>
                <w:szCs w:val="22"/>
              </w:rPr>
              <w:t>46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1764A">
              <w:rPr>
                <w:bCs/>
                <w:sz w:val="22"/>
                <w:szCs w:val="22"/>
              </w:rPr>
              <w:t>/a</w:t>
            </w:r>
          </w:p>
          <w:p w:rsidR="00B1764A" w:rsidRPr="009F0E5C" w:rsidRDefault="00B1764A" w:rsidP="00F822E8">
            <w:pPr>
              <w:jc w:val="both"/>
              <w:rPr>
                <w:bCs/>
                <w:sz w:val="22"/>
                <w:szCs w:val="22"/>
              </w:rPr>
            </w:pPr>
            <w:r w:rsidRPr="00B1764A">
              <w:rPr>
                <w:bCs/>
                <w:sz w:val="22"/>
                <w:szCs w:val="22"/>
              </w:rPr>
              <w:t>87-600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1764A">
              <w:rPr>
                <w:bCs/>
                <w:sz w:val="22"/>
                <w:szCs w:val="22"/>
              </w:rPr>
              <w:t>Lipno</w:t>
            </w:r>
          </w:p>
          <w:p w:rsidR="00B1764A" w:rsidRDefault="00B1764A" w:rsidP="00F822E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1764A" w:rsidRPr="00211A34" w:rsidRDefault="00B1764A" w:rsidP="00F822E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A42F1">
              <w:rPr>
                <w:b/>
                <w:sz w:val="22"/>
                <w:szCs w:val="22"/>
              </w:rPr>
              <w:t>Zadanie nr 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1764A">
              <w:rPr>
                <w:sz w:val="22"/>
                <w:szCs w:val="22"/>
              </w:rPr>
              <w:t>Dostawa mebli biurowych dla Wydziału Zarządzania Politechniki Częstochowskiej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1764A">
              <w:rPr>
                <w:b/>
                <w:sz w:val="22"/>
                <w:szCs w:val="22"/>
              </w:rPr>
              <w:t>18 560.70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1764A" w:rsidRPr="00D26ED6" w:rsidRDefault="00B1764A" w:rsidP="00F822E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1764A" w:rsidRPr="0092072F" w:rsidRDefault="00B1764A" w:rsidP="0092072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2072F">
              <w:rPr>
                <w:sz w:val="22"/>
                <w:szCs w:val="22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B1764A" w:rsidTr="00F822E8">
        <w:trPr>
          <w:cantSplit/>
        </w:trPr>
        <w:tc>
          <w:tcPr>
            <w:tcW w:w="9498" w:type="dxa"/>
          </w:tcPr>
          <w:p w:rsidR="00B1764A" w:rsidRPr="00D26ED6" w:rsidRDefault="00B1764A" w:rsidP="00F822E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1764A">
              <w:rPr>
                <w:b/>
                <w:sz w:val="22"/>
                <w:szCs w:val="22"/>
              </w:rPr>
              <w:t>Przedsiębiorstwo Handlowo-Usługowe "BOSTO" S.C.</w:t>
            </w:r>
          </w:p>
          <w:p w:rsidR="00B1764A" w:rsidRPr="009F0E5C" w:rsidRDefault="00B1764A" w:rsidP="00F822E8">
            <w:pPr>
              <w:jc w:val="both"/>
              <w:rPr>
                <w:bCs/>
                <w:sz w:val="22"/>
                <w:szCs w:val="22"/>
              </w:rPr>
            </w:pPr>
            <w:r w:rsidRPr="00B1764A">
              <w:rPr>
                <w:bCs/>
                <w:sz w:val="22"/>
                <w:szCs w:val="22"/>
              </w:rPr>
              <w:t>Białostocka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1764A">
              <w:rPr>
                <w:bCs/>
                <w:sz w:val="22"/>
                <w:szCs w:val="22"/>
              </w:rPr>
              <w:t>40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1764A" w:rsidRPr="009F0E5C" w:rsidRDefault="00B1764A" w:rsidP="00F822E8">
            <w:pPr>
              <w:jc w:val="both"/>
              <w:rPr>
                <w:bCs/>
                <w:sz w:val="22"/>
                <w:szCs w:val="22"/>
              </w:rPr>
            </w:pPr>
            <w:r w:rsidRPr="00B1764A">
              <w:rPr>
                <w:bCs/>
                <w:sz w:val="22"/>
                <w:szCs w:val="22"/>
              </w:rPr>
              <w:t>42-202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1764A">
              <w:rPr>
                <w:bCs/>
                <w:sz w:val="22"/>
                <w:szCs w:val="22"/>
              </w:rPr>
              <w:t>Częstochowa</w:t>
            </w:r>
          </w:p>
          <w:p w:rsidR="00B1764A" w:rsidRDefault="00B1764A" w:rsidP="00F822E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1764A" w:rsidRPr="00211A34" w:rsidRDefault="00B1764A" w:rsidP="00F822E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A42F1">
              <w:rPr>
                <w:b/>
                <w:sz w:val="22"/>
                <w:szCs w:val="22"/>
              </w:rPr>
              <w:t>Zadanie nr 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1764A">
              <w:rPr>
                <w:sz w:val="22"/>
                <w:szCs w:val="22"/>
              </w:rPr>
              <w:t>Dostawa wraz z montażem mebli biurowych do pomieszczeń biurowych w pionie Prorektora ds. Nauczania Politechniki Częstochowskiej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1764A">
              <w:rPr>
                <w:b/>
                <w:sz w:val="22"/>
                <w:szCs w:val="22"/>
              </w:rPr>
              <w:t>44 895.00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1764A" w:rsidRPr="00D26ED6" w:rsidRDefault="00B1764A" w:rsidP="00F822E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1764A" w:rsidRPr="0092072F" w:rsidRDefault="00B1764A" w:rsidP="0092072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2072F">
              <w:rPr>
                <w:sz w:val="22"/>
                <w:szCs w:val="22"/>
              </w:rPr>
              <w:t>Wybrana oferta jest ofertą najkorzystniejszą. Oferta ta spełnia wymagania określone w SWZ i nie podlega odrzuceniu, a w wyniku przeprowadzonej oceny oferta przedmiotowego Wykonawcy otrzymała największą liczbę punktów - 93,57 pkt. Cena oferty mieści się w możliwościach finansowych Zamawiającego.</w:t>
            </w:r>
          </w:p>
        </w:tc>
      </w:tr>
      <w:tr w:rsidR="00B1764A" w:rsidTr="00F822E8">
        <w:trPr>
          <w:cantSplit/>
        </w:trPr>
        <w:tc>
          <w:tcPr>
            <w:tcW w:w="9498" w:type="dxa"/>
          </w:tcPr>
          <w:p w:rsidR="00B1764A" w:rsidRPr="00D26ED6" w:rsidRDefault="00B1764A" w:rsidP="00F822E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1764A">
              <w:rPr>
                <w:b/>
                <w:sz w:val="22"/>
                <w:szCs w:val="22"/>
              </w:rPr>
              <w:t xml:space="preserve">KOMA </w:t>
            </w:r>
            <w:proofErr w:type="spellStart"/>
            <w:r w:rsidRPr="00B1764A">
              <w:rPr>
                <w:b/>
                <w:sz w:val="22"/>
                <w:szCs w:val="22"/>
              </w:rPr>
              <w:t>R.Kozakiewicz</w:t>
            </w:r>
            <w:proofErr w:type="spellEnd"/>
            <w:r w:rsidRPr="00B176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1764A">
              <w:rPr>
                <w:b/>
                <w:sz w:val="22"/>
                <w:szCs w:val="22"/>
              </w:rPr>
              <w:t>Sp.j</w:t>
            </w:r>
            <w:proofErr w:type="spellEnd"/>
            <w:r w:rsidRPr="00B1764A">
              <w:rPr>
                <w:b/>
                <w:sz w:val="22"/>
                <w:szCs w:val="22"/>
              </w:rPr>
              <w:t>.</w:t>
            </w:r>
          </w:p>
          <w:p w:rsidR="00B1764A" w:rsidRPr="009F0E5C" w:rsidRDefault="00B1764A" w:rsidP="00F822E8">
            <w:pPr>
              <w:jc w:val="both"/>
              <w:rPr>
                <w:bCs/>
                <w:sz w:val="22"/>
                <w:szCs w:val="22"/>
              </w:rPr>
            </w:pPr>
            <w:r w:rsidRPr="00B1764A">
              <w:rPr>
                <w:bCs/>
                <w:sz w:val="22"/>
                <w:szCs w:val="22"/>
              </w:rPr>
              <w:t>Chorzowska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1764A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1764A">
              <w:rPr>
                <w:bCs/>
                <w:sz w:val="22"/>
                <w:szCs w:val="22"/>
              </w:rPr>
              <w:t>/3</w:t>
            </w:r>
          </w:p>
          <w:p w:rsidR="00B1764A" w:rsidRPr="009F0E5C" w:rsidRDefault="00B1764A" w:rsidP="00F822E8">
            <w:pPr>
              <w:jc w:val="both"/>
              <w:rPr>
                <w:bCs/>
                <w:sz w:val="22"/>
                <w:szCs w:val="22"/>
              </w:rPr>
            </w:pPr>
            <w:r w:rsidRPr="00B1764A">
              <w:rPr>
                <w:bCs/>
                <w:sz w:val="22"/>
                <w:szCs w:val="22"/>
              </w:rPr>
              <w:t>26-600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1764A">
              <w:rPr>
                <w:bCs/>
                <w:sz w:val="22"/>
                <w:szCs w:val="22"/>
              </w:rPr>
              <w:t>Radom</w:t>
            </w:r>
          </w:p>
          <w:p w:rsidR="00B1764A" w:rsidRDefault="00B1764A" w:rsidP="00F822E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1764A" w:rsidRPr="00211A34" w:rsidRDefault="00B1764A" w:rsidP="00F822E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A42F1">
              <w:rPr>
                <w:b/>
                <w:sz w:val="22"/>
                <w:szCs w:val="22"/>
              </w:rPr>
              <w:t>Zadanie nr 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1764A">
              <w:rPr>
                <w:sz w:val="22"/>
                <w:szCs w:val="22"/>
              </w:rPr>
              <w:t>Dostawa mebli biurowych dla Działu Kadr, Płac i Spraw Socjalnych Politechniki Częstochowskiej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1764A">
              <w:rPr>
                <w:b/>
                <w:sz w:val="22"/>
                <w:szCs w:val="22"/>
              </w:rPr>
              <w:t>6 930.00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1764A" w:rsidRPr="00D26ED6" w:rsidRDefault="00B1764A" w:rsidP="00F822E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1764A" w:rsidRPr="0092072F" w:rsidRDefault="00B1764A" w:rsidP="0092072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2072F">
              <w:rPr>
                <w:sz w:val="22"/>
                <w:szCs w:val="22"/>
              </w:rPr>
              <w:t>Wybrana oferta jest ofertą najkorzystniejszą. Oferta ta spełnia wymagania określone w SWZ i nie podlega odrzuceniu, a w wyniku przeprowadzonej oceny oferta przedmiotowego Wykonawcy otrzymała największą liczbę punktów - 89,84 pkt. Cena oferty mieści się w możliwościach finansowych Zamawiającego.</w:t>
            </w:r>
          </w:p>
        </w:tc>
      </w:tr>
      <w:tr w:rsidR="00B1764A" w:rsidTr="00F822E8">
        <w:trPr>
          <w:cantSplit/>
        </w:trPr>
        <w:tc>
          <w:tcPr>
            <w:tcW w:w="9498" w:type="dxa"/>
          </w:tcPr>
          <w:p w:rsidR="00B1764A" w:rsidRPr="00D26ED6" w:rsidRDefault="00B1764A" w:rsidP="00F822E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1764A">
              <w:rPr>
                <w:b/>
                <w:sz w:val="22"/>
                <w:szCs w:val="22"/>
              </w:rPr>
              <w:lastRenderedPageBreak/>
              <w:t xml:space="preserve">"Drzewiarz- Bis" </w:t>
            </w:r>
            <w:proofErr w:type="spellStart"/>
            <w:r w:rsidRPr="00B1764A">
              <w:rPr>
                <w:b/>
                <w:sz w:val="22"/>
                <w:szCs w:val="22"/>
              </w:rPr>
              <w:t>sp</w:t>
            </w:r>
            <w:proofErr w:type="spellEnd"/>
            <w:r w:rsidRPr="00B1764A">
              <w:rPr>
                <w:b/>
                <w:sz w:val="22"/>
                <w:szCs w:val="22"/>
              </w:rPr>
              <w:t xml:space="preserve"> .z o.o.</w:t>
            </w:r>
          </w:p>
          <w:p w:rsidR="00B1764A" w:rsidRPr="009F0E5C" w:rsidRDefault="00B1764A" w:rsidP="00F822E8">
            <w:pPr>
              <w:jc w:val="both"/>
              <w:rPr>
                <w:bCs/>
                <w:sz w:val="22"/>
                <w:szCs w:val="22"/>
              </w:rPr>
            </w:pPr>
            <w:r w:rsidRPr="00B1764A">
              <w:rPr>
                <w:bCs/>
                <w:sz w:val="22"/>
                <w:szCs w:val="22"/>
              </w:rPr>
              <w:t>Kardynała Wysz</w:t>
            </w:r>
            <w:r w:rsidR="00CA42F1">
              <w:rPr>
                <w:bCs/>
                <w:sz w:val="22"/>
                <w:szCs w:val="22"/>
              </w:rPr>
              <w:t>y</w:t>
            </w:r>
            <w:r w:rsidRPr="00B1764A">
              <w:rPr>
                <w:bCs/>
                <w:sz w:val="22"/>
                <w:szCs w:val="22"/>
              </w:rPr>
              <w:t>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1764A">
              <w:rPr>
                <w:bCs/>
                <w:sz w:val="22"/>
                <w:szCs w:val="22"/>
              </w:rPr>
              <w:t>46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1764A">
              <w:rPr>
                <w:bCs/>
                <w:sz w:val="22"/>
                <w:szCs w:val="22"/>
              </w:rPr>
              <w:t>/a</w:t>
            </w:r>
          </w:p>
          <w:p w:rsidR="00B1764A" w:rsidRPr="009F0E5C" w:rsidRDefault="00B1764A" w:rsidP="00F822E8">
            <w:pPr>
              <w:jc w:val="both"/>
              <w:rPr>
                <w:bCs/>
                <w:sz w:val="22"/>
                <w:szCs w:val="22"/>
              </w:rPr>
            </w:pPr>
            <w:r w:rsidRPr="00B1764A">
              <w:rPr>
                <w:bCs/>
                <w:sz w:val="22"/>
                <w:szCs w:val="22"/>
              </w:rPr>
              <w:t>87-600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1764A">
              <w:rPr>
                <w:bCs/>
                <w:sz w:val="22"/>
                <w:szCs w:val="22"/>
              </w:rPr>
              <w:t>Lipno</w:t>
            </w:r>
          </w:p>
          <w:p w:rsidR="00B1764A" w:rsidRDefault="00B1764A" w:rsidP="00F822E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1764A" w:rsidRPr="00211A34" w:rsidRDefault="00B1764A" w:rsidP="00F822E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bookmarkStart w:id="1" w:name="_GoBack"/>
            <w:r w:rsidRPr="00CA42F1">
              <w:rPr>
                <w:b/>
                <w:sz w:val="22"/>
                <w:szCs w:val="22"/>
              </w:rPr>
              <w:t>Zadanie nr 7</w:t>
            </w:r>
            <w:bookmarkEnd w:id="1"/>
            <w:r w:rsidRPr="00211A34">
              <w:rPr>
                <w:sz w:val="22"/>
                <w:szCs w:val="22"/>
              </w:rPr>
              <w:t xml:space="preserve">: </w:t>
            </w:r>
            <w:r w:rsidRPr="00B1764A">
              <w:rPr>
                <w:sz w:val="22"/>
                <w:szCs w:val="22"/>
              </w:rPr>
              <w:t>Dostawa biurka gabinetowego dla Wydziału Zarządzania Politechniki Częstochowskiej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1764A">
              <w:rPr>
                <w:b/>
                <w:sz w:val="22"/>
                <w:szCs w:val="22"/>
              </w:rPr>
              <w:t>1 525.20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1764A" w:rsidRPr="00D26ED6" w:rsidRDefault="00B1764A" w:rsidP="00F822E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1764A" w:rsidRPr="0092072F" w:rsidRDefault="00B1764A" w:rsidP="0092072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2072F">
              <w:rPr>
                <w:sz w:val="22"/>
                <w:szCs w:val="22"/>
              </w:rPr>
              <w:t>Wybrana oferta jest ofertą najkorzystniejszą. Oferta ta spełnia wymagania określone w SWZ i nie podlega odrzuceniu, a w wyniku przeprowadzonej oceny oferta przedmiotowego Wykonawcy otrzymała największą liczbę punktów - 80,00 pkt. Cena oferty mieści się w możliwościach finansowych Zamawiającego.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B1764A" w:rsidRPr="00834EF4" w:rsidTr="00F822E8">
        <w:tc>
          <w:tcPr>
            <w:tcW w:w="2169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764A">
              <w:rPr>
                <w:sz w:val="20"/>
                <w:szCs w:val="20"/>
              </w:rPr>
              <w:t>Dostawa i montaż mebli biurowych dla Wydziału Inżynierii Mechanicznej i Informatyki Politechniki Częstochowskiej</w:t>
            </w:r>
          </w:p>
        </w:tc>
        <w:tc>
          <w:tcPr>
            <w:tcW w:w="2793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764A">
              <w:rPr>
                <w:b/>
                <w:bCs/>
                <w:sz w:val="20"/>
                <w:szCs w:val="20"/>
              </w:rPr>
              <w:t xml:space="preserve">"Drzewiarz- Bis" </w:t>
            </w:r>
            <w:proofErr w:type="spellStart"/>
            <w:r w:rsidRPr="00B1764A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B1764A">
              <w:rPr>
                <w:b/>
                <w:bCs/>
                <w:sz w:val="20"/>
                <w:szCs w:val="20"/>
              </w:rPr>
              <w:t xml:space="preserve"> .z o.o.</w:t>
            </w:r>
          </w:p>
          <w:p w:rsidR="00B1764A" w:rsidRPr="00211A34" w:rsidRDefault="00B1764A" w:rsidP="00F822E8">
            <w:pPr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Kardynała Wysz</w:t>
            </w:r>
            <w:r w:rsidR="00CA42F1">
              <w:rPr>
                <w:sz w:val="20"/>
                <w:szCs w:val="20"/>
              </w:rPr>
              <w:t>y</w:t>
            </w:r>
            <w:r w:rsidRPr="00B1764A">
              <w:rPr>
                <w:sz w:val="20"/>
                <w:szCs w:val="20"/>
              </w:rPr>
              <w:t>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46/a</w:t>
            </w:r>
          </w:p>
          <w:p w:rsidR="00B1764A" w:rsidRPr="00211A34" w:rsidRDefault="00B1764A" w:rsidP="00F822E8">
            <w:pPr>
              <w:spacing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87-600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Lipno</w:t>
            </w:r>
          </w:p>
        </w:tc>
        <w:tc>
          <w:tcPr>
            <w:tcW w:w="2976" w:type="dxa"/>
            <w:shd w:val="clear" w:color="auto" w:fill="auto"/>
          </w:tcPr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1 - Cena - 60.00</w:t>
            </w:r>
          </w:p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2 - Okres gwarancji - 20.00</w:t>
            </w:r>
          </w:p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1764A" w:rsidRPr="00211A34" w:rsidRDefault="00B1764A" w:rsidP="00F822E8">
            <w:pPr>
              <w:jc w:val="center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 xml:space="preserve">  100,00</w:t>
            </w:r>
          </w:p>
        </w:tc>
      </w:tr>
      <w:tr w:rsidR="00B1764A" w:rsidRPr="00834EF4" w:rsidTr="00F822E8">
        <w:tc>
          <w:tcPr>
            <w:tcW w:w="2169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764A">
              <w:rPr>
                <w:sz w:val="20"/>
                <w:szCs w:val="20"/>
              </w:rPr>
              <w:t>Dostawa i montaż mebli biurowych dla Wydziału Inżynierii Mechanicznej i Informatyki Politechniki Częstochowskiej</w:t>
            </w:r>
          </w:p>
        </w:tc>
        <w:tc>
          <w:tcPr>
            <w:tcW w:w="2793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764A">
              <w:rPr>
                <w:b/>
                <w:bCs/>
                <w:sz w:val="20"/>
                <w:szCs w:val="20"/>
              </w:rPr>
              <w:t>EURO-MEBLE MAŁGORZATA MASŁOŃ</w:t>
            </w:r>
          </w:p>
          <w:p w:rsidR="00B1764A" w:rsidRPr="00211A34" w:rsidRDefault="00B1764A" w:rsidP="00F822E8">
            <w:pPr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KS. BP. HERBERTA BEDNORZA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2A-6</w:t>
            </w:r>
          </w:p>
          <w:p w:rsidR="00B1764A" w:rsidRPr="00211A34" w:rsidRDefault="00B1764A" w:rsidP="00F822E8">
            <w:pPr>
              <w:spacing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40-384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1 - Cena - 22.40</w:t>
            </w:r>
          </w:p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2 - Okres gwarancji - 20.00</w:t>
            </w:r>
          </w:p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1764A" w:rsidRPr="00211A34" w:rsidRDefault="00B1764A" w:rsidP="00F822E8">
            <w:pPr>
              <w:jc w:val="center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 xml:space="preserve">  62,40</w:t>
            </w:r>
          </w:p>
        </w:tc>
      </w:tr>
      <w:tr w:rsidR="00B1764A" w:rsidRPr="00834EF4" w:rsidTr="00F822E8">
        <w:tc>
          <w:tcPr>
            <w:tcW w:w="2169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764A">
              <w:rPr>
                <w:sz w:val="20"/>
                <w:szCs w:val="20"/>
              </w:rPr>
              <w:t>Dostawa i montaż mebli biurowych dla Wydziału Inżynierii Mechanicznej i Informatyki Politechniki Częstochowskiej</w:t>
            </w:r>
          </w:p>
        </w:tc>
        <w:tc>
          <w:tcPr>
            <w:tcW w:w="2793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1764A">
              <w:rPr>
                <w:b/>
                <w:bCs/>
                <w:sz w:val="20"/>
                <w:szCs w:val="20"/>
              </w:rPr>
              <w:t>Tronus</w:t>
            </w:r>
            <w:proofErr w:type="spellEnd"/>
            <w:r w:rsidRPr="00B1764A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B1764A" w:rsidRPr="00211A34" w:rsidRDefault="00B1764A" w:rsidP="00F822E8">
            <w:pPr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Ordona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2a</w:t>
            </w:r>
          </w:p>
          <w:p w:rsidR="00B1764A" w:rsidRPr="00211A34" w:rsidRDefault="00B1764A" w:rsidP="00F822E8">
            <w:pPr>
              <w:spacing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01-237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1 - Cena - 19.20</w:t>
            </w:r>
          </w:p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2 - Okres gwarancji - 20.00</w:t>
            </w:r>
          </w:p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1764A" w:rsidRPr="00211A34" w:rsidRDefault="00B1764A" w:rsidP="00F822E8">
            <w:pPr>
              <w:jc w:val="center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 xml:space="preserve">  39,20</w:t>
            </w:r>
          </w:p>
        </w:tc>
      </w:tr>
      <w:tr w:rsidR="00B1764A" w:rsidRPr="00834EF4" w:rsidTr="00F822E8">
        <w:tc>
          <w:tcPr>
            <w:tcW w:w="2169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764A">
              <w:rPr>
                <w:sz w:val="20"/>
                <w:szCs w:val="20"/>
              </w:rPr>
              <w:t>Dostawa i montaż mebli biurowych dla Wydziału Inżynierii Mechanicznej i Informatyki Politechniki Częstochowskiej</w:t>
            </w:r>
          </w:p>
        </w:tc>
        <w:tc>
          <w:tcPr>
            <w:tcW w:w="2793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764A">
              <w:rPr>
                <w:b/>
                <w:bCs/>
                <w:sz w:val="20"/>
                <w:szCs w:val="20"/>
              </w:rPr>
              <w:t>Przedsiębiorstwo Produkcyjno- Handlowo- Usługowe Studio-7</w:t>
            </w:r>
          </w:p>
          <w:p w:rsidR="00B1764A" w:rsidRPr="00211A34" w:rsidRDefault="00B1764A" w:rsidP="00F822E8">
            <w:pPr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Miąsowa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19</w:t>
            </w:r>
          </w:p>
          <w:p w:rsidR="00B1764A" w:rsidRPr="00211A34" w:rsidRDefault="00B1764A" w:rsidP="00F822E8">
            <w:pPr>
              <w:spacing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28-305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Miąsowa</w:t>
            </w:r>
          </w:p>
        </w:tc>
        <w:tc>
          <w:tcPr>
            <w:tcW w:w="2976" w:type="dxa"/>
            <w:shd w:val="clear" w:color="auto" w:fill="auto"/>
          </w:tcPr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1 - Cena - 0.00</w:t>
            </w:r>
          </w:p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2 - Okres gwarancji - 0.00</w:t>
            </w:r>
          </w:p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1764A" w:rsidRPr="00211A34" w:rsidRDefault="00B1764A" w:rsidP="00F822E8">
            <w:pPr>
              <w:jc w:val="center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 xml:space="preserve">  0,00</w:t>
            </w:r>
          </w:p>
        </w:tc>
      </w:tr>
      <w:tr w:rsidR="00B1764A" w:rsidRPr="00834EF4" w:rsidTr="00F822E8">
        <w:tc>
          <w:tcPr>
            <w:tcW w:w="2169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764A">
              <w:rPr>
                <w:sz w:val="20"/>
                <w:szCs w:val="20"/>
              </w:rPr>
              <w:t>Dostawa mebli biurowych do Biura Obsługi Dyscyplin na Wydziale Inżynierii Mechanicznej i Informatyki Politechniki Częstochowskiej</w:t>
            </w:r>
          </w:p>
        </w:tc>
        <w:tc>
          <w:tcPr>
            <w:tcW w:w="2793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764A">
              <w:rPr>
                <w:b/>
                <w:bCs/>
                <w:sz w:val="20"/>
                <w:szCs w:val="20"/>
              </w:rPr>
              <w:t xml:space="preserve">"Drzewiarz- Bis" </w:t>
            </w:r>
            <w:proofErr w:type="spellStart"/>
            <w:r w:rsidRPr="00B1764A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B1764A">
              <w:rPr>
                <w:b/>
                <w:bCs/>
                <w:sz w:val="20"/>
                <w:szCs w:val="20"/>
              </w:rPr>
              <w:t xml:space="preserve"> .z o.o.</w:t>
            </w:r>
          </w:p>
          <w:p w:rsidR="00B1764A" w:rsidRPr="00211A34" w:rsidRDefault="00B1764A" w:rsidP="00F822E8">
            <w:pPr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Kardynała Wysz</w:t>
            </w:r>
            <w:r w:rsidR="00CA42F1">
              <w:rPr>
                <w:sz w:val="20"/>
                <w:szCs w:val="20"/>
              </w:rPr>
              <w:t>y</w:t>
            </w:r>
            <w:r w:rsidRPr="00B1764A">
              <w:rPr>
                <w:sz w:val="20"/>
                <w:szCs w:val="20"/>
              </w:rPr>
              <w:t>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46/a</w:t>
            </w:r>
          </w:p>
          <w:p w:rsidR="00B1764A" w:rsidRPr="00211A34" w:rsidRDefault="00B1764A" w:rsidP="00F822E8">
            <w:pPr>
              <w:spacing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87-600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Lipno</w:t>
            </w:r>
          </w:p>
        </w:tc>
        <w:tc>
          <w:tcPr>
            <w:tcW w:w="2976" w:type="dxa"/>
            <w:shd w:val="clear" w:color="auto" w:fill="auto"/>
          </w:tcPr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1 - Cena - 55.64</w:t>
            </w:r>
          </w:p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2 - Okres gwarancji - 13.33</w:t>
            </w:r>
          </w:p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1764A" w:rsidRPr="00211A34" w:rsidRDefault="00B1764A" w:rsidP="00F822E8">
            <w:pPr>
              <w:jc w:val="center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 xml:space="preserve">  88,97</w:t>
            </w:r>
          </w:p>
        </w:tc>
      </w:tr>
      <w:tr w:rsidR="00B1764A" w:rsidRPr="00834EF4" w:rsidTr="00F822E8">
        <w:tc>
          <w:tcPr>
            <w:tcW w:w="2169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764A">
              <w:rPr>
                <w:sz w:val="20"/>
                <w:szCs w:val="20"/>
              </w:rPr>
              <w:t>Dostawa mebli biurowych do Biura Obsługi Dyscyplin na Wydziale Inżynierii Mechanicznej i Informatyki Politechniki Częstochowskiej</w:t>
            </w:r>
          </w:p>
        </w:tc>
        <w:tc>
          <w:tcPr>
            <w:tcW w:w="2793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764A">
              <w:rPr>
                <w:b/>
                <w:bCs/>
                <w:sz w:val="20"/>
                <w:szCs w:val="20"/>
              </w:rPr>
              <w:t>EURO-MEBLE MAŁGORZATA MASŁOŃ</w:t>
            </w:r>
          </w:p>
          <w:p w:rsidR="00B1764A" w:rsidRPr="00211A34" w:rsidRDefault="00B1764A" w:rsidP="00F822E8">
            <w:pPr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KS. BP. HERBERTA BEDNORZA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2A-6</w:t>
            </w:r>
          </w:p>
          <w:p w:rsidR="00B1764A" w:rsidRPr="00211A34" w:rsidRDefault="00B1764A" w:rsidP="00F822E8">
            <w:pPr>
              <w:spacing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40-384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1 - Cena - 60.00</w:t>
            </w:r>
          </w:p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2 - Okres gwarancji - 20.00</w:t>
            </w:r>
          </w:p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1764A" w:rsidRPr="00211A34" w:rsidRDefault="00B1764A" w:rsidP="00F822E8">
            <w:pPr>
              <w:jc w:val="center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 xml:space="preserve">  100,00</w:t>
            </w:r>
          </w:p>
        </w:tc>
      </w:tr>
      <w:tr w:rsidR="00B1764A" w:rsidRPr="00834EF4" w:rsidTr="00F822E8">
        <w:tc>
          <w:tcPr>
            <w:tcW w:w="2169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764A">
              <w:rPr>
                <w:sz w:val="20"/>
                <w:szCs w:val="20"/>
              </w:rPr>
              <w:t>Dostawa mebli biurowych do Biura Obsługi Dyscyplin na Wydziale Inżynierii Mechanicznej i Informatyki Politechniki Częstochowskiej</w:t>
            </w:r>
          </w:p>
        </w:tc>
        <w:tc>
          <w:tcPr>
            <w:tcW w:w="2793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764A">
              <w:rPr>
                <w:b/>
                <w:bCs/>
                <w:sz w:val="20"/>
                <w:szCs w:val="20"/>
              </w:rPr>
              <w:t>Przedsiębiorstwo Handlowo-Usługowe "BOSTO" S.C.</w:t>
            </w:r>
          </w:p>
          <w:p w:rsidR="00B1764A" w:rsidRPr="00211A34" w:rsidRDefault="00B1764A" w:rsidP="00F822E8">
            <w:pPr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Białostocka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40</w:t>
            </w:r>
          </w:p>
          <w:p w:rsidR="00B1764A" w:rsidRPr="00211A34" w:rsidRDefault="00B1764A" w:rsidP="00F822E8">
            <w:pPr>
              <w:spacing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42-202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1 - Cena - 38.25</w:t>
            </w:r>
          </w:p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2 - Okres gwarancji - 20.00</w:t>
            </w:r>
          </w:p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1764A" w:rsidRPr="00211A34" w:rsidRDefault="00B1764A" w:rsidP="00F822E8">
            <w:pPr>
              <w:jc w:val="center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 xml:space="preserve">  78,25</w:t>
            </w:r>
          </w:p>
        </w:tc>
      </w:tr>
      <w:tr w:rsidR="00B1764A" w:rsidRPr="00834EF4" w:rsidTr="00F822E8">
        <w:tc>
          <w:tcPr>
            <w:tcW w:w="2169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764A">
              <w:rPr>
                <w:sz w:val="20"/>
                <w:szCs w:val="20"/>
              </w:rPr>
              <w:t>Dostawa mebli biurowych do Biura Obsługi Dyscyplin na Wydziale Inżynierii Mechanicznej i Informatyki Politechniki Częstochowskiej</w:t>
            </w:r>
          </w:p>
        </w:tc>
        <w:tc>
          <w:tcPr>
            <w:tcW w:w="2793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1764A">
              <w:rPr>
                <w:b/>
                <w:bCs/>
                <w:sz w:val="20"/>
                <w:szCs w:val="20"/>
              </w:rPr>
              <w:t>Tronus</w:t>
            </w:r>
            <w:proofErr w:type="spellEnd"/>
            <w:r w:rsidRPr="00B1764A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B1764A" w:rsidRPr="00211A34" w:rsidRDefault="00B1764A" w:rsidP="00F822E8">
            <w:pPr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Ordona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2a</w:t>
            </w:r>
          </w:p>
          <w:p w:rsidR="00B1764A" w:rsidRPr="00211A34" w:rsidRDefault="00B1764A" w:rsidP="00F822E8">
            <w:pPr>
              <w:spacing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01-237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1 - Cena - 39.48</w:t>
            </w:r>
          </w:p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2 - Okres gwarancji - 20.00</w:t>
            </w:r>
          </w:p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1764A" w:rsidRPr="00211A34" w:rsidRDefault="00B1764A" w:rsidP="00F822E8">
            <w:pPr>
              <w:jc w:val="center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 xml:space="preserve">  59,48</w:t>
            </w:r>
          </w:p>
        </w:tc>
      </w:tr>
      <w:tr w:rsidR="00B1764A" w:rsidRPr="00834EF4" w:rsidTr="00F822E8">
        <w:tc>
          <w:tcPr>
            <w:tcW w:w="2169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764A">
              <w:rPr>
                <w:sz w:val="20"/>
                <w:szCs w:val="20"/>
              </w:rPr>
              <w:t>Dostawa krzeseł dla Domu Studenta nr 7 "Herkules" Politechniki Częstochowskiej</w:t>
            </w:r>
          </w:p>
        </w:tc>
        <w:tc>
          <w:tcPr>
            <w:tcW w:w="2793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764A">
              <w:rPr>
                <w:b/>
                <w:bCs/>
                <w:sz w:val="20"/>
                <w:szCs w:val="20"/>
              </w:rPr>
              <w:t xml:space="preserve">"Drzewiarz- Bis" </w:t>
            </w:r>
            <w:proofErr w:type="spellStart"/>
            <w:r w:rsidRPr="00B1764A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B1764A">
              <w:rPr>
                <w:b/>
                <w:bCs/>
                <w:sz w:val="20"/>
                <w:szCs w:val="20"/>
              </w:rPr>
              <w:t xml:space="preserve"> .z o.o.</w:t>
            </w:r>
          </w:p>
          <w:p w:rsidR="00B1764A" w:rsidRPr="00211A34" w:rsidRDefault="00B1764A" w:rsidP="00F822E8">
            <w:pPr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Kardynała Wysz</w:t>
            </w:r>
            <w:r w:rsidR="00CA42F1">
              <w:rPr>
                <w:sz w:val="20"/>
                <w:szCs w:val="20"/>
              </w:rPr>
              <w:t>y</w:t>
            </w:r>
            <w:r w:rsidRPr="00B1764A">
              <w:rPr>
                <w:sz w:val="20"/>
                <w:szCs w:val="20"/>
              </w:rPr>
              <w:t>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46/a</w:t>
            </w:r>
          </w:p>
          <w:p w:rsidR="00B1764A" w:rsidRPr="00211A34" w:rsidRDefault="00B1764A" w:rsidP="00F822E8">
            <w:pPr>
              <w:spacing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87-600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Lipno</w:t>
            </w:r>
          </w:p>
        </w:tc>
        <w:tc>
          <w:tcPr>
            <w:tcW w:w="2976" w:type="dxa"/>
            <w:shd w:val="clear" w:color="auto" w:fill="auto"/>
          </w:tcPr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1 - Cena - 60.00</w:t>
            </w:r>
          </w:p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2 - Okres gwarancji - 20.00</w:t>
            </w:r>
          </w:p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1764A" w:rsidRPr="00211A34" w:rsidRDefault="00B1764A" w:rsidP="00F822E8">
            <w:pPr>
              <w:jc w:val="center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 xml:space="preserve">  100,00</w:t>
            </w:r>
          </w:p>
        </w:tc>
      </w:tr>
      <w:tr w:rsidR="00B1764A" w:rsidRPr="00834EF4" w:rsidTr="00F822E8">
        <w:tc>
          <w:tcPr>
            <w:tcW w:w="2169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764A">
              <w:rPr>
                <w:sz w:val="20"/>
                <w:szCs w:val="20"/>
              </w:rPr>
              <w:t>Dostawa krzeseł dla Domu Studenta nr 7 "Herkules" Politechniki Częstochowskiej</w:t>
            </w:r>
          </w:p>
        </w:tc>
        <w:tc>
          <w:tcPr>
            <w:tcW w:w="2793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764A">
              <w:rPr>
                <w:b/>
                <w:bCs/>
                <w:sz w:val="20"/>
                <w:szCs w:val="20"/>
              </w:rPr>
              <w:t>Biuro Inżynieryjne DOT Tomasz Dubiecki</w:t>
            </w:r>
          </w:p>
          <w:p w:rsidR="00B1764A" w:rsidRPr="00211A34" w:rsidRDefault="00B1764A" w:rsidP="00F822E8">
            <w:pPr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Lubomira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29/A</w:t>
            </w:r>
          </w:p>
          <w:p w:rsidR="00B1764A" w:rsidRPr="00211A34" w:rsidRDefault="00B1764A" w:rsidP="00F822E8">
            <w:pPr>
              <w:spacing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62-090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Mrowino</w:t>
            </w:r>
          </w:p>
        </w:tc>
        <w:tc>
          <w:tcPr>
            <w:tcW w:w="2976" w:type="dxa"/>
            <w:shd w:val="clear" w:color="auto" w:fill="auto"/>
          </w:tcPr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1 - Cena - 50.00</w:t>
            </w:r>
          </w:p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2 - Okres gwarancji - 20.00</w:t>
            </w:r>
          </w:p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1764A" w:rsidRPr="00211A34" w:rsidRDefault="00B1764A" w:rsidP="00F822E8">
            <w:pPr>
              <w:jc w:val="center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 xml:space="preserve">  90,00</w:t>
            </w:r>
          </w:p>
        </w:tc>
      </w:tr>
      <w:tr w:rsidR="00B1764A" w:rsidRPr="00834EF4" w:rsidTr="00F822E8">
        <w:tc>
          <w:tcPr>
            <w:tcW w:w="2169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764A">
              <w:rPr>
                <w:sz w:val="20"/>
                <w:szCs w:val="20"/>
              </w:rPr>
              <w:t>Dostawa krzeseł dla Domu Studenta nr 7 "Herkules" Politechniki Częstochowskiej</w:t>
            </w:r>
          </w:p>
        </w:tc>
        <w:tc>
          <w:tcPr>
            <w:tcW w:w="2793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764A">
              <w:rPr>
                <w:b/>
                <w:bCs/>
                <w:sz w:val="20"/>
                <w:szCs w:val="20"/>
              </w:rPr>
              <w:t>BENER MICHAŁ BENKA</w:t>
            </w:r>
          </w:p>
          <w:p w:rsidR="00B1764A" w:rsidRPr="00211A34" w:rsidRDefault="00B1764A" w:rsidP="00F822E8">
            <w:pPr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WILEŃSKA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59B/15</w:t>
            </w:r>
          </w:p>
          <w:p w:rsidR="00B1764A" w:rsidRPr="00211A34" w:rsidRDefault="00B1764A" w:rsidP="00F822E8">
            <w:pPr>
              <w:spacing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80-215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GDAŃSK</w:t>
            </w:r>
          </w:p>
        </w:tc>
        <w:tc>
          <w:tcPr>
            <w:tcW w:w="2976" w:type="dxa"/>
            <w:shd w:val="clear" w:color="auto" w:fill="auto"/>
          </w:tcPr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1 - Cena - 28.04</w:t>
            </w:r>
          </w:p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2 - Okres gwarancji - 20.00</w:t>
            </w:r>
          </w:p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1764A" w:rsidRPr="00211A34" w:rsidRDefault="00B1764A" w:rsidP="00F822E8">
            <w:pPr>
              <w:jc w:val="center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 xml:space="preserve">  68,04</w:t>
            </w:r>
          </w:p>
        </w:tc>
      </w:tr>
      <w:tr w:rsidR="00B1764A" w:rsidRPr="00834EF4" w:rsidTr="00F822E8">
        <w:tc>
          <w:tcPr>
            <w:tcW w:w="2169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764A">
              <w:rPr>
                <w:sz w:val="20"/>
                <w:szCs w:val="20"/>
              </w:rPr>
              <w:t>Dostawa krzeseł dla Domu Studenta nr 7 "Herkules" Politechniki Częstochowskiej</w:t>
            </w:r>
          </w:p>
        </w:tc>
        <w:tc>
          <w:tcPr>
            <w:tcW w:w="2793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764A">
              <w:rPr>
                <w:b/>
                <w:bCs/>
                <w:sz w:val="20"/>
                <w:szCs w:val="20"/>
              </w:rPr>
              <w:t xml:space="preserve">Toro </w:t>
            </w:r>
            <w:proofErr w:type="spellStart"/>
            <w:r w:rsidRPr="00B1764A">
              <w:rPr>
                <w:b/>
                <w:bCs/>
                <w:sz w:val="20"/>
                <w:szCs w:val="20"/>
              </w:rPr>
              <w:t>Jasnosz</w:t>
            </w:r>
            <w:proofErr w:type="spellEnd"/>
            <w:r w:rsidRPr="00B1764A">
              <w:rPr>
                <w:b/>
                <w:bCs/>
                <w:sz w:val="20"/>
                <w:szCs w:val="20"/>
              </w:rPr>
              <w:t xml:space="preserve"> Joanna</w:t>
            </w:r>
          </w:p>
          <w:p w:rsidR="00B1764A" w:rsidRPr="00211A34" w:rsidRDefault="00B1764A" w:rsidP="00F822E8">
            <w:pPr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brak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64a</w:t>
            </w:r>
          </w:p>
          <w:p w:rsidR="00B1764A" w:rsidRPr="00211A34" w:rsidRDefault="00B1764A" w:rsidP="00F822E8">
            <w:pPr>
              <w:spacing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33-140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Lisia Góra</w:t>
            </w:r>
          </w:p>
        </w:tc>
        <w:tc>
          <w:tcPr>
            <w:tcW w:w="2976" w:type="dxa"/>
            <w:shd w:val="clear" w:color="auto" w:fill="auto"/>
          </w:tcPr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1 - Cena - 54.55</w:t>
            </w:r>
          </w:p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2 - Okres gwarancji - 20.00</w:t>
            </w:r>
          </w:p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1764A" w:rsidRPr="00211A34" w:rsidRDefault="00B1764A" w:rsidP="00F822E8">
            <w:pPr>
              <w:jc w:val="center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 xml:space="preserve">  94,55</w:t>
            </w:r>
          </w:p>
        </w:tc>
      </w:tr>
      <w:tr w:rsidR="00B1764A" w:rsidRPr="00834EF4" w:rsidTr="00F822E8">
        <w:tc>
          <w:tcPr>
            <w:tcW w:w="2169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764A">
              <w:rPr>
                <w:sz w:val="20"/>
                <w:szCs w:val="20"/>
              </w:rPr>
              <w:t>Dostawa krzeseł dla Domu Studenta nr 7 "Herkules" Politechniki Częstochowskiej</w:t>
            </w:r>
          </w:p>
        </w:tc>
        <w:tc>
          <w:tcPr>
            <w:tcW w:w="2793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764A">
              <w:rPr>
                <w:b/>
                <w:bCs/>
                <w:sz w:val="20"/>
                <w:szCs w:val="20"/>
              </w:rPr>
              <w:t>EURO-MEBLE MAŁGORZATA MASŁOŃ</w:t>
            </w:r>
          </w:p>
          <w:p w:rsidR="00B1764A" w:rsidRPr="00211A34" w:rsidRDefault="00B1764A" w:rsidP="00F822E8">
            <w:pPr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KS. BP. HERBERTA BEDNORZA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2A-6</w:t>
            </w:r>
          </w:p>
          <w:p w:rsidR="00B1764A" w:rsidRPr="00211A34" w:rsidRDefault="00B1764A" w:rsidP="00F822E8">
            <w:pPr>
              <w:spacing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40-384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1 - Cena - 54.20</w:t>
            </w:r>
          </w:p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2 - Okres gwarancji - 20.00</w:t>
            </w:r>
          </w:p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1764A" w:rsidRPr="00211A34" w:rsidRDefault="00B1764A" w:rsidP="00F822E8">
            <w:pPr>
              <w:jc w:val="center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 xml:space="preserve">  94,20</w:t>
            </w:r>
          </w:p>
        </w:tc>
      </w:tr>
      <w:tr w:rsidR="00B1764A" w:rsidRPr="00834EF4" w:rsidTr="00F822E8">
        <w:tc>
          <w:tcPr>
            <w:tcW w:w="2169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764A">
              <w:rPr>
                <w:sz w:val="20"/>
                <w:szCs w:val="20"/>
              </w:rPr>
              <w:t>Dostawa krzeseł dla Domu Studenta nr 7 "Herkules" Politechniki Częstochowskiej</w:t>
            </w:r>
          </w:p>
        </w:tc>
        <w:tc>
          <w:tcPr>
            <w:tcW w:w="2793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764A">
              <w:rPr>
                <w:b/>
                <w:bCs/>
                <w:sz w:val="20"/>
                <w:szCs w:val="20"/>
              </w:rPr>
              <w:t>Przedsiębiorstwo Handlowo-Usługowe "BOSTO" S.C.</w:t>
            </w:r>
          </w:p>
          <w:p w:rsidR="00B1764A" w:rsidRPr="00211A34" w:rsidRDefault="00B1764A" w:rsidP="00F822E8">
            <w:pPr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Białostocka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40</w:t>
            </w:r>
          </w:p>
          <w:p w:rsidR="00B1764A" w:rsidRPr="00211A34" w:rsidRDefault="00B1764A" w:rsidP="00F822E8">
            <w:pPr>
              <w:spacing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42-202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1 - Cena - 37.50</w:t>
            </w:r>
          </w:p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2 - Okres gwarancji - 20.00</w:t>
            </w:r>
          </w:p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1764A" w:rsidRPr="00211A34" w:rsidRDefault="00B1764A" w:rsidP="00F822E8">
            <w:pPr>
              <w:jc w:val="center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 xml:space="preserve">  77,50</w:t>
            </w:r>
          </w:p>
        </w:tc>
      </w:tr>
      <w:tr w:rsidR="00B1764A" w:rsidRPr="00834EF4" w:rsidTr="00F822E8">
        <w:tc>
          <w:tcPr>
            <w:tcW w:w="2169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764A">
              <w:rPr>
                <w:sz w:val="20"/>
                <w:szCs w:val="20"/>
              </w:rPr>
              <w:t>Dostawa krzeseł dla Domu Studenta nr 7 "Herkules" Politechniki Częstochowskiej</w:t>
            </w:r>
          </w:p>
        </w:tc>
        <w:tc>
          <w:tcPr>
            <w:tcW w:w="2793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1764A">
              <w:rPr>
                <w:b/>
                <w:bCs/>
                <w:sz w:val="20"/>
                <w:szCs w:val="20"/>
              </w:rPr>
              <w:t>Tronus</w:t>
            </w:r>
            <w:proofErr w:type="spellEnd"/>
            <w:r w:rsidRPr="00B1764A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B1764A" w:rsidRPr="00211A34" w:rsidRDefault="00B1764A" w:rsidP="00F822E8">
            <w:pPr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Ordona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2a</w:t>
            </w:r>
          </w:p>
          <w:p w:rsidR="00B1764A" w:rsidRPr="00211A34" w:rsidRDefault="00B1764A" w:rsidP="00F822E8">
            <w:pPr>
              <w:spacing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01-237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1 - Cena - 48.00</w:t>
            </w:r>
          </w:p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2 - Okres gwarancji - 20.00</w:t>
            </w:r>
          </w:p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1764A" w:rsidRPr="00211A34" w:rsidRDefault="00B1764A" w:rsidP="00F822E8">
            <w:pPr>
              <w:jc w:val="center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 xml:space="preserve">  68,00</w:t>
            </w:r>
          </w:p>
        </w:tc>
      </w:tr>
      <w:tr w:rsidR="00B1764A" w:rsidRPr="00834EF4" w:rsidTr="00F822E8">
        <w:tc>
          <w:tcPr>
            <w:tcW w:w="2169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764A">
              <w:rPr>
                <w:sz w:val="20"/>
                <w:szCs w:val="20"/>
              </w:rPr>
              <w:t>Dostawa mebli biurowych dla Wydziału Zarządzania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764A">
              <w:rPr>
                <w:b/>
                <w:bCs/>
                <w:sz w:val="20"/>
                <w:szCs w:val="20"/>
              </w:rPr>
              <w:t xml:space="preserve">"Drzewiarz- Bis" </w:t>
            </w:r>
            <w:proofErr w:type="spellStart"/>
            <w:r w:rsidRPr="00B1764A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B1764A">
              <w:rPr>
                <w:b/>
                <w:bCs/>
                <w:sz w:val="20"/>
                <w:szCs w:val="20"/>
              </w:rPr>
              <w:t xml:space="preserve"> .z o.o.</w:t>
            </w:r>
          </w:p>
          <w:p w:rsidR="00B1764A" w:rsidRPr="00211A34" w:rsidRDefault="00B1764A" w:rsidP="00F822E8">
            <w:pPr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Kardynała Wysz</w:t>
            </w:r>
            <w:r w:rsidR="00CA42F1">
              <w:rPr>
                <w:sz w:val="20"/>
                <w:szCs w:val="20"/>
              </w:rPr>
              <w:t>y</w:t>
            </w:r>
            <w:r w:rsidRPr="00B1764A">
              <w:rPr>
                <w:sz w:val="20"/>
                <w:szCs w:val="20"/>
              </w:rPr>
              <w:t>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46/a</w:t>
            </w:r>
          </w:p>
          <w:p w:rsidR="00B1764A" w:rsidRPr="00211A34" w:rsidRDefault="00B1764A" w:rsidP="00F822E8">
            <w:pPr>
              <w:spacing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87-600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Lipno</w:t>
            </w:r>
          </w:p>
        </w:tc>
        <w:tc>
          <w:tcPr>
            <w:tcW w:w="2976" w:type="dxa"/>
            <w:shd w:val="clear" w:color="auto" w:fill="auto"/>
          </w:tcPr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1 - Cena - 60.00</w:t>
            </w:r>
          </w:p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2 - Okres gwarancji - 20.00</w:t>
            </w:r>
          </w:p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1764A" w:rsidRPr="00211A34" w:rsidRDefault="00B1764A" w:rsidP="00F822E8">
            <w:pPr>
              <w:jc w:val="center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 xml:space="preserve">  100,00</w:t>
            </w:r>
          </w:p>
        </w:tc>
      </w:tr>
      <w:tr w:rsidR="00B1764A" w:rsidRPr="00834EF4" w:rsidTr="00F822E8">
        <w:tc>
          <w:tcPr>
            <w:tcW w:w="2169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764A">
              <w:rPr>
                <w:sz w:val="20"/>
                <w:szCs w:val="20"/>
              </w:rPr>
              <w:t>Dostawa mebli biurowych dla Wydziału Zarządzania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764A">
              <w:rPr>
                <w:b/>
                <w:bCs/>
                <w:sz w:val="20"/>
                <w:szCs w:val="20"/>
              </w:rPr>
              <w:t xml:space="preserve">KOMA </w:t>
            </w:r>
            <w:proofErr w:type="spellStart"/>
            <w:r w:rsidRPr="00B1764A">
              <w:rPr>
                <w:b/>
                <w:bCs/>
                <w:sz w:val="20"/>
                <w:szCs w:val="20"/>
              </w:rPr>
              <w:t>R.Kozakiewicz</w:t>
            </w:r>
            <w:proofErr w:type="spellEnd"/>
            <w:r w:rsidRPr="00B1764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1764A">
              <w:rPr>
                <w:b/>
                <w:bCs/>
                <w:sz w:val="20"/>
                <w:szCs w:val="20"/>
              </w:rPr>
              <w:t>Sp.j</w:t>
            </w:r>
            <w:proofErr w:type="spellEnd"/>
            <w:r w:rsidRPr="00B1764A">
              <w:rPr>
                <w:b/>
                <w:bCs/>
                <w:sz w:val="20"/>
                <w:szCs w:val="20"/>
              </w:rPr>
              <w:t>.</w:t>
            </w:r>
          </w:p>
          <w:p w:rsidR="00B1764A" w:rsidRPr="00211A34" w:rsidRDefault="00B1764A" w:rsidP="00F822E8">
            <w:pPr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Chorzowska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3/3</w:t>
            </w:r>
          </w:p>
          <w:p w:rsidR="00B1764A" w:rsidRPr="00211A34" w:rsidRDefault="00B1764A" w:rsidP="00F822E8">
            <w:pPr>
              <w:spacing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26-600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Radom</w:t>
            </w:r>
          </w:p>
        </w:tc>
        <w:tc>
          <w:tcPr>
            <w:tcW w:w="2976" w:type="dxa"/>
            <w:shd w:val="clear" w:color="auto" w:fill="auto"/>
          </w:tcPr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1 - Cena - 52.20</w:t>
            </w:r>
          </w:p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2 - Okres gwarancji - 20.00</w:t>
            </w:r>
          </w:p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1764A" w:rsidRPr="00211A34" w:rsidRDefault="00B1764A" w:rsidP="00F822E8">
            <w:pPr>
              <w:jc w:val="center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 xml:space="preserve">  92,20</w:t>
            </w:r>
          </w:p>
        </w:tc>
      </w:tr>
      <w:tr w:rsidR="00B1764A" w:rsidRPr="00834EF4" w:rsidTr="00F822E8">
        <w:tc>
          <w:tcPr>
            <w:tcW w:w="2169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764A">
              <w:rPr>
                <w:sz w:val="20"/>
                <w:szCs w:val="20"/>
              </w:rPr>
              <w:t>Dostawa mebli biurowych dla Wydziału Zarządzania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764A">
              <w:rPr>
                <w:b/>
                <w:bCs/>
                <w:sz w:val="20"/>
                <w:szCs w:val="20"/>
              </w:rPr>
              <w:t>Biuro Inżynieryjne DOT Tomasz Dubiecki</w:t>
            </w:r>
          </w:p>
          <w:p w:rsidR="00B1764A" w:rsidRPr="00211A34" w:rsidRDefault="00B1764A" w:rsidP="00F822E8">
            <w:pPr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Lubomira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29/A</w:t>
            </w:r>
          </w:p>
          <w:p w:rsidR="00B1764A" w:rsidRPr="00211A34" w:rsidRDefault="00B1764A" w:rsidP="00F822E8">
            <w:pPr>
              <w:spacing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62-090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Mrowino</w:t>
            </w:r>
          </w:p>
        </w:tc>
        <w:tc>
          <w:tcPr>
            <w:tcW w:w="2976" w:type="dxa"/>
            <w:shd w:val="clear" w:color="auto" w:fill="auto"/>
          </w:tcPr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1 - Cena - 50.30</w:t>
            </w:r>
          </w:p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2 - Okres gwarancji - 20.00</w:t>
            </w:r>
          </w:p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1764A" w:rsidRPr="00211A34" w:rsidRDefault="00B1764A" w:rsidP="00F822E8">
            <w:pPr>
              <w:jc w:val="center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 xml:space="preserve">  90,30</w:t>
            </w:r>
          </w:p>
        </w:tc>
      </w:tr>
      <w:tr w:rsidR="00B1764A" w:rsidRPr="00834EF4" w:rsidTr="00F822E8">
        <w:tc>
          <w:tcPr>
            <w:tcW w:w="2169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764A">
              <w:rPr>
                <w:sz w:val="20"/>
                <w:szCs w:val="20"/>
              </w:rPr>
              <w:t>Dostawa mebli biurowych dla Wydziału Zarządzania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764A">
              <w:rPr>
                <w:b/>
                <w:bCs/>
                <w:sz w:val="20"/>
                <w:szCs w:val="20"/>
              </w:rPr>
              <w:t>BENER MICHAŁ BENKA</w:t>
            </w:r>
          </w:p>
          <w:p w:rsidR="00B1764A" w:rsidRPr="00211A34" w:rsidRDefault="00B1764A" w:rsidP="00F822E8">
            <w:pPr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WILEŃSKA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59B/15</w:t>
            </w:r>
          </w:p>
          <w:p w:rsidR="00B1764A" w:rsidRPr="00211A34" w:rsidRDefault="00B1764A" w:rsidP="00F822E8">
            <w:pPr>
              <w:spacing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80-215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GDAŃSK</w:t>
            </w:r>
          </w:p>
        </w:tc>
        <w:tc>
          <w:tcPr>
            <w:tcW w:w="2976" w:type="dxa"/>
            <w:shd w:val="clear" w:color="auto" w:fill="auto"/>
          </w:tcPr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1 - Cena - 47.92</w:t>
            </w:r>
          </w:p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2 - Okres gwarancji - 20.00</w:t>
            </w:r>
          </w:p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1764A" w:rsidRPr="00211A34" w:rsidRDefault="00B1764A" w:rsidP="00F822E8">
            <w:pPr>
              <w:jc w:val="center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 xml:space="preserve">  87,92</w:t>
            </w:r>
          </w:p>
        </w:tc>
      </w:tr>
      <w:tr w:rsidR="00B1764A" w:rsidRPr="00834EF4" w:rsidTr="00F822E8">
        <w:tc>
          <w:tcPr>
            <w:tcW w:w="2169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764A">
              <w:rPr>
                <w:sz w:val="20"/>
                <w:szCs w:val="20"/>
              </w:rPr>
              <w:t>Dostawa mebli biurowych dla Wydziału Zarządzania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764A">
              <w:rPr>
                <w:b/>
                <w:bCs/>
                <w:sz w:val="20"/>
                <w:szCs w:val="20"/>
              </w:rPr>
              <w:t>Przedsiębiorstwo Handlowo-Usługowe "BOSTO" S.C.</w:t>
            </w:r>
          </w:p>
          <w:p w:rsidR="00B1764A" w:rsidRPr="00211A34" w:rsidRDefault="00B1764A" w:rsidP="00F822E8">
            <w:pPr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Białostocka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40</w:t>
            </w:r>
          </w:p>
          <w:p w:rsidR="00B1764A" w:rsidRPr="00211A34" w:rsidRDefault="00B1764A" w:rsidP="00F822E8">
            <w:pPr>
              <w:spacing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42-202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1 - Cena - 54.87</w:t>
            </w:r>
          </w:p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2 - Okres gwarancji - 20.00</w:t>
            </w:r>
          </w:p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1764A" w:rsidRPr="00211A34" w:rsidRDefault="00B1764A" w:rsidP="00F822E8">
            <w:pPr>
              <w:jc w:val="center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 xml:space="preserve">  94,87</w:t>
            </w:r>
          </w:p>
        </w:tc>
      </w:tr>
      <w:tr w:rsidR="00B1764A" w:rsidRPr="00834EF4" w:rsidTr="00F822E8">
        <w:tc>
          <w:tcPr>
            <w:tcW w:w="2169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764A">
              <w:rPr>
                <w:sz w:val="20"/>
                <w:szCs w:val="20"/>
              </w:rPr>
              <w:t>Dostawa mebli biurowych dla Wydziału Zarządzania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764A">
              <w:rPr>
                <w:b/>
                <w:bCs/>
                <w:sz w:val="20"/>
                <w:szCs w:val="20"/>
              </w:rPr>
              <w:t>EURO-MEBLE MAŁGORZATA MASŁOŃ</w:t>
            </w:r>
          </w:p>
          <w:p w:rsidR="00B1764A" w:rsidRPr="00211A34" w:rsidRDefault="00B1764A" w:rsidP="00F822E8">
            <w:pPr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KS. BP. HERBERTA BEDNORZA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2A-6</w:t>
            </w:r>
          </w:p>
          <w:p w:rsidR="00B1764A" w:rsidRPr="00211A34" w:rsidRDefault="00B1764A" w:rsidP="00F822E8">
            <w:pPr>
              <w:spacing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40-384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1 - Cena - 39.09</w:t>
            </w:r>
          </w:p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2 - Okres gwarancji - 20.00</w:t>
            </w:r>
          </w:p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1764A" w:rsidRPr="00211A34" w:rsidRDefault="00B1764A" w:rsidP="00F822E8">
            <w:pPr>
              <w:jc w:val="center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 xml:space="preserve">  79,09</w:t>
            </w:r>
          </w:p>
        </w:tc>
      </w:tr>
      <w:tr w:rsidR="00B1764A" w:rsidRPr="00834EF4" w:rsidTr="00F822E8">
        <w:tc>
          <w:tcPr>
            <w:tcW w:w="2169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764A">
              <w:rPr>
                <w:sz w:val="20"/>
                <w:szCs w:val="20"/>
              </w:rPr>
              <w:t>Dostawa mebli biurowych dla Wydziału Zarządzania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1764A">
              <w:rPr>
                <w:b/>
                <w:bCs/>
                <w:sz w:val="20"/>
                <w:szCs w:val="20"/>
              </w:rPr>
              <w:t>Tronus</w:t>
            </w:r>
            <w:proofErr w:type="spellEnd"/>
            <w:r w:rsidRPr="00B1764A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B1764A" w:rsidRPr="00211A34" w:rsidRDefault="00B1764A" w:rsidP="00F822E8">
            <w:pPr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Ordona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2a</w:t>
            </w:r>
          </w:p>
          <w:p w:rsidR="00B1764A" w:rsidRPr="00211A34" w:rsidRDefault="00B1764A" w:rsidP="00F822E8">
            <w:pPr>
              <w:spacing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01-237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1 - Cena - 16.40</w:t>
            </w:r>
          </w:p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2 - Okres gwarancji - 20.00</w:t>
            </w:r>
          </w:p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1764A" w:rsidRPr="00211A34" w:rsidRDefault="00B1764A" w:rsidP="00F822E8">
            <w:pPr>
              <w:jc w:val="center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 xml:space="preserve">  36,40</w:t>
            </w:r>
          </w:p>
        </w:tc>
      </w:tr>
      <w:tr w:rsidR="00B1764A" w:rsidRPr="00834EF4" w:rsidTr="00F822E8">
        <w:tc>
          <w:tcPr>
            <w:tcW w:w="2169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764A">
              <w:rPr>
                <w:sz w:val="20"/>
                <w:szCs w:val="20"/>
              </w:rPr>
              <w:t>Dostawa mebli biurowych dla Wydziału Zarządzania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764A">
              <w:rPr>
                <w:b/>
                <w:bCs/>
                <w:sz w:val="20"/>
                <w:szCs w:val="20"/>
              </w:rPr>
              <w:t>Przedsiębiorstwo Produkcyjno- Handlowo- Usługowe Studio-7</w:t>
            </w:r>
          </w:p>
          <w:p w:rsidR="00B1764A" w:rsidRPr="00211A34" w:rsidRDefault="00B1764A" w:rsidP="00F822E8">
            <w:pPr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Miąsowa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19</w:t>
            </w:r>
          </w:p>
          <w:p w:rsidR="00B1764A" w:rsidRPr="00211A34" w:rsidRDefault="00B1764A" w:rsidP="00F822E8">
            <w:pPr>
              <w:spacing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28-305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Miąsowa</w:t>
            </w:r>
          </w:p>
        </w:tc>
        <w:tc>
          <w:tcPr>
            <w:tcW w:w="2976" w:type="dxa"/>
            <w:shd w:val="clear" w:color="auto" w:fill="auto"/>
          </w:tcPr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1 - Cena - 0.00</w:t>
            </w:r>
          </w:p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2 - Okres gwarancji - 0.00</w:t>
            </w:r>
          </w:p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1764A" w:rsidRPr="00211A34" w:rsidRDefault="00B1764A" w:rsidP="00F822E8">
            <w:pPr>
              <w:jc w:val="center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 xml:space="preserve">  0,00</w:t>
            </w:r>
          </w:p>
        </w:tc>
      </w:tr>
      <w:tr w:rsidR="00B1764A" w:rsidRPr="00834EF4" w:rsidTr="00F822E8">
        <w:tc>
          <w:tcPr>
            <w:tcW w:w="2169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764A">
              <w:rPr>
                <w:sz w:val="20"/>
                <w:szCs w:val="20"/>
              </w:rPr>
              <w:t>Dostawa wraz z montażem mebli biurowych do pomieszczeń biurowych w pionie Prorektora ds. Nauczania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764A">
              <w:rPr>
                <w:b/>
                <w:bCs/>
                <w:sz w:val="20"/>
                <w:szCs w:val="20"/>
              </w:rPr>
              <w:t>BENER MICHAŁ BENKA</w:t>
            </w:r>
          </w:p>
          <w:p w:rsidR="00B1764A" w:rsidRPr="00211A34" w:rsidRDefault="00B1764A" w:rsidP="00F822E8">
            <w:pPr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WILEŃSKA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59B/15</w:t>
            </w:r>
          </w:p>
          <w:p w:rsidR="00B1764A" w:rsidRPr="00211A34" w:rsidRDefault="00B1764A" w:rsidP="00F822E8">
            <w:pPr>
              <w:spacing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80-215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GDAŃSK</w:t>
            </w:r>
          </w:p>
        </w:tc>
        <w:tc>
          <w:tcPr>
            <w:tcW w:w="2976" w:type="dxa"/>
            <w:shd w:val="clear" w:color="auto" w:fill="auto"/>
          </w:tcPr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1 - Cena - 46.13</w:t>
            </w:r>
          </w:p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2 - Okres gwarancji - 20.00</w:t>
            </w:r>
          </w:p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1764A" w:rsidRPr="00211A34" w:rsidRDefault="00B1764A" w:rsidP="00F822E8">
            <w:pPr>
              <w:jc w:val="center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 xml:space="preserve">  86,13</w:t>
            </w:r>
          </w:p>
        </w:tc>
      </w:tr>
      <w:tr w:rsidR="00B1764A" w:rsidRPr="00834EF4" w:rsidTr="00F822E8">
        <w:tc>
          <w:tcPr>
            <w:tcW w:w="2169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764A">
              <w:rPr>
                <w:sz w:val="20"/>
                <w:szCs w:val="20"/>
              </w:rPr>
              <w:t>Dostawa wraz z montażem mebli biurowych do pomieszczeń biurowych w pionie Prorektora ds. Nauczania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764A">
              <w:rPr>
                <w:b/>
                <w:bCs/>
                <w:sz w:val="20"/>
                <w:szCs w:val="20"/>
              </w:rPr>
              <w:t xml:space="preserve">"Drzewiarz- Bis" </w:t>
            </w:r>
            <w:proofErr w:type="spellStart"/>
            <w:r w:rsidRPr="00B1764A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B1764A">
              <w:rPr>
                <w:b/>
                <w:bCs/>
                <w:sz w:val="20"/>
                <w:szCs w:val="20"/>
              </w:rPr>
              <w:t xml:space="preserve"> .z o.o.</w:t>
            </w:r>
          </w:p>
          <w:p w:rsidR="00B1764A" w:rsidRPr="00211A34" w:rsidRDefault="00B1764A" w:rsidP="00F822E8">
            <w:pPr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Kardynała Wysz</w:t>
            </w:r>
            <w:r w:rsidR="00CA42F1">
              <w:rPr>
                <w:sz w:val="20"/>
                <w:szCs w:val="20"/>
              </w:rPr>
              <w:t>y</w:t>
            </w:r>
            <w:r w:rsidRPr="00B1764A">
              <w:rPr>
                <w:sz w:val="20"/>
                <w:szCs w:val="20"/>
              </w:rPr>
              <w:t>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46/a</w:t>
            </w:r>
          </w:p>
          <w:p w:rsidR="00B1764A" w:rsidRPr="00211A34" w:rsidRDefault="00B1764A" w:rsidP="00F822E8">
            <w:pPr>
              <w:spacing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87-600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Lipno</w:t>
            </w:r>
          </w:p>
        </w:tc>
        <w:tc>
          <w:tcPr>
            <w:tcW w:w="2976" w:type="dxa"/>
            <w:shd w:val="clear" w:color="auto" w:fill="auto"/>
          </w:tcPr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1 - Cena - 60.00</w:t>
            </w:r>
          </w:p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2 - Okres gwarancji - 20.00</w:t>
            </w:r>
          </w:p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1764A" w:rsidRPr="00211A34" w:rsidRDefault="00B1764A" w:rsidP="00F822E8">
            <w:pPr>
              <w:jc w:val="center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 xml:space="preserve">  80,00</w:t>
            </w:r>
          </w:p>
        </w:tc>
      </w:tr>
      <w:tr w:rsidR="00B1764A" w:rsidRPr="00834EF4" w:rsidTr="00F822E8">
        <w:tc>
          <w:tcPr>
            <w:tcW w:w="2169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764A">
              <w:rPr>
                <w:sz w:val="20"/>
                <w:szCs w:val="20"/>
              </w:rPr>
              <w:t>Dostawa wraz z montażem mebli biurowych do pomieszczeń biurowych w pionie Prorektora ds. Nauczania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764A">
              <w:rPr>
                <w:b/>
                <w:bCs/>
                <w:sz w:val="20"/>
                <w:szCs w:val="20"/>
              </w:rPr>
              <w:t>Biuro Inżynieryjne DOT Tomasz Dubiecki</w:t>
            </w:r>
          </w:p>
          <w:p w:rsidR="00B1764A" w:rsidRPr="00211A34" w:rsidRDefault="00B1764A" w:rsidP="00F822E8">
            <w:pPr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Lubomira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29/A</w:t>
            </w:r>
          </w:p>
          <w:p w:rsidR="00B1764A" w:rsidRPr="00211A34" w:rsidRDefault="00B1764A" w:rsidP="00F822E8">
            <w:pPr>
              <w:spacing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62-090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Mrowino</w:t>
            </w:r>
          </w:p>
        </w:tc>
        <w:tc>
          <w:tcPr>
            <w:tcW w:w="2976" w:type="dxa"/>
            <w:shd w:val="clear" w:color="auto" w:fill="auto"/>
          </w:tcPr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1 - Cena - 39.11</w:t>
            </w:r>
          </w:p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2 - Okres gwarancji - 20.00</w:t>
            </w:r>
          </w:p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1764A" w:rsidRPr="00211A34" w:rsidRDefault="00B1764A" w:rsidP="00F822E8">
            <w:pPr>
              <w:jc w:val="center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 xml:space="preserve">  79,11</w:t>
            </w:r>
          </w:p>
        </w:tc>
      </w:tr>
      <w:tr w:rsidR="00B1764A" w:rsidRPr="00834EF4" w:rsidTr="00F822E8">
        <w:tc>
          <w:tcPr>
            <w:tcW w:w="2169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764A">
              <w:rPr>
                <w:sz w:val="20"/>
                <w:szCs w:val="20"/>
              </w:rPr>
              <w:t>Dostawa wraz z montażem mebli biurowych do pomieszczeń biurowych w pionie Prorektora ds. Nauczania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764A">
              <w:rPr>
                <w:b/>
                <w:bCs/>
                <w:sz w:val="20"/>
                <w:szCs w:val="20"/>
              </w:rPr>
              <w:t xml:space="preserve">KOMA </w:t>
            </w:r>
            <w:proofErr w:type="spellStart"/>
            <w:r w:rsidRPr="00B1764A">
              <w:rPr>
                <w:b/>
                <w:bCs/>
                <w:sz w:val="20"/>
                <w:szCs w:val="20"/>
              </w:rPr>
              <w:t>R.Kozakiewicz</w:t>
            </w:r>
            <w:proofErr w:type="spellEnd"/>
            <w:r w:rsidRPr="00B1764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1764A">
              <w:rPr>
                <w:b/>
                <w:bCs/>
                <w:sz w:val="20"/>
                <w:szCs w:val="20"/>
              </w:rPr>
              <w:t>Sp.j</w:t>
            </w:r>
            <w:proofErr w:type="spellEnd"/>
            <w:r w:rsidRPr="00B1764A">
              <w:rPr>
                <w:b/>
                <w:bCs/>
                <w:sz w:val="20"/>
                <w:szCs w:val="20"/>
              </w:rPr>
              <w:t>.</w:t>
            </w:r>
          </w:p>
          <w:p w:rsidR="00B1764A" w:rsidRPr="00211A34" w:rsidRDefault="00B1764A" w:rsidP="00F822E8">
            <w:pPr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Chorzowska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3/3</w:t>
            </w:r>
          </w:p>
          <w:p w:rsidR="00B1764A" w:rsidRPr="00211A34" w:rsidRDefault="00B1764A" w:rsidP="00F822E8">
            <w:pPr>
              <w:spacing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26-600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Radom</w:t>
            </w:r>
          </w:p>
        </w:tc>
        <w:tc>
          <w:tcPr>
            <w:tcW w:w="2976" w:type="dxa"/>
            <w:shd w:val="clear" w:color="auto" w:fill="auto"/>
          </w:tcPr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1 - Cena - 46.40</w:t>
            </w:r>
          </w:p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2 - Okres gwarancji - 20.00</w:t>
            </w:r>
          </w:p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1764A" w:rsidRPr="00211A34" w:rsidRDefault="00B1764A" w:rsidP="00F822E8">
            <w:pPr>
              <w:jc w:val="center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 xml:space="preserve">  66,40</w:t>
            </w:r>
          </w:p>
        </w:tc>
      </w:tr>
      <w:tr w:rsidR="00B1764A" w:rsidRPr="00834EF4" w:rsidTr="00F822E8">
        <w:tc>
          <w:tcPr>
            <w:tcW w:w="2169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764A">
              <w:rPr>
                <w:sz w:val="20"/>
                <w:szCs w:val="20"/>
              </w:rPr>
              <w:t>Dostawa wraz z montażem mebli biurowych do pomieszczeń biurowych w pionie Prorektora ds. Nauczania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764A">
              <w:rPr>
                <w:b/>
                <w:bCs/>
                <w:sz w:val="20"/>
                <w:szCs w:val="20"/>
              </w:rPr>
              <w:t>Przedsiębiorstwo Handlowo-Usługowe "BOSTO" S.C.</w:t>
            </w:r>
          </w:p>
          <w:p w:rsidR="00B1764A" w:rsidRPr="00211A34" w:rsidRDefault="00B1764A" w:rsidP="00F822E8">
            <w:pPr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Białostocka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40</w:t>
            </w:r>
          </w:p>
          <w:p w:rsidR="00B1764A" w:rsidRPr="00211A34" w:rsidRDefault="00B1764A" w:rsidP="00F822E8">
            <w:pPr>
              <w:spacing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42-202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1 - Cena - 53.57</w:t>
            </w:r>
          </w:p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2 - Okres gwarancji - 20.00</w:t>
            </w:r>
          </w:p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1764A" w:rsidRPr="00211A34" w:rsidRDefault="00B1764A" w:rsidP="00F822E8">
            <w:pPr>
              <w:jc w:val="center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 xml:space="preserve">  93,57</w:t>
            </w:r>
          </w:p>
        </w:tc>
      </w:tr>
      <w:tr w:rsidR="00B1764A" w:rsidRPr="00834EF4" w:rsidTr="00F822E8">
        <w:tc>
          <w:tcPr>
            <w:tcW w:w="2169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764A">
              <w:rPr>
                <w:sz w:val="20"/>
                <w:szCs w:val="20"/>
              </w:rPr>
              <w:t>Dostawa wraz z montażem mebli biurowych do pomieszczeń biurowych w pionie Prorektora ds. Nauczania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764A">
              <w:rPr>
                <w:b/>
                <w:bCs/>
                <w:sz w:val="20"/>
                <w:szCs w:val="20"/>
              </w:rPr>
              <w:t>EURO-MEBLE MAŁGORZATA MASŁOŃ</w:t>
            </w:r>
          </w:p>
          <w:p w:rsidR="00B1764A" w:rsidRPr="00211A34" w:rsidRDefault="00B1764A" w:rsidP="00F822E8">
            <w:pPr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KS. BP. HERBERTA BEDNORZA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2A-6</w:t>
            </w:r>
          </w:p>
          <w:p w:rsidR="00B1764A" w:rsidRPr="00211A34" w:rsidRDefault="00B1764A" w:rsidP="00F822E8">
            <w:pPr>
              <w:spacing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40-384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1 - Cena - 48.25</w:t>
            </w:r>
          </w:p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2 - Okres gwarancji - 20.00</w:t>
            </w:r>
          </w:p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1764A" w:rsidRPr="00211A34" w:rsidRDefault="00B1764A" w:rsidP="00F822E8">
            <w:pPr>
              <w:jc w:val="center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 xml:space="preserve">  88,25</w:t>
            </w:r>
          </w:p>
        </w:tc>
      </w:tr>
      <w:tr w:rsidR="00B1764A" w:rsidRPr="00834EF4" w:rsidTr="00F822E8">
        <w:tc>
          <w:tcPr>
            <w:tcW w:w="2169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764A">
              <w:rPr>
                <w:sz w:val="20"/>
                <w:szCs w:val="20"/>
              </w:rPr>
              <w:t>Dostawa wraz z montażem mebli biurowych do pomieszczeń biurowych w pionie Prorektora ds. Nauczania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1764A">
              <w:rPr>
                <w:b/>
                <w:bCs/>
                <w:sz w:val="20"/>
                <w:szCs w:val="20"/>
              </w:rPr>
              <w:t>Tronus</w:t>
            </w:r>
            <w:proofErr w:type="spellEnd"/>
            <w:r w:rsidRPr="00B1764A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B1764A" w:rsidRPr="00211A34" w:rsidRDefault="00B1764A" w:rsidP="00F822E8">
            <w:pPr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Ordona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2a</w:t>
            </w:r>
          </w:p>
          <w:p w:rsidR="00B1764A" w:rsidRPr="00211A34" w:rsidRDefault="00B1764A" w:rsidP="00F822E8">
            <w:pPr>
              <w:spacing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01-237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1 - Cena - 41.74</w:t>
            </w:r>
          </w:p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2 - Okres gwarancji - 20.00</w:t>
            </w:r>
          </w:p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1764A" w:rsidRPr="00211A34" w:rsidRDefault="00B1764A" w:rsidP="00F822E8">
            <w:pPr>
              <w:jc w:val="center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 xml:space="preserve">  61,74</w:t>
            </w:r>
          </w:p>
        </w:tc>
      </w:tr>
      <w:tr w:rsidR="00B1764A" w:rsidRPr="00834EF4" w:rsidTr="00F822E8">
        <w:tc>
          <w:tcPr>
            <w:tcW w:w="2169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764A">
              <w:rPr>
                <w:sz w:val="20"/>
                <w:szCs w:val="20"/>
              </w:rPr>
              <w:t>Dostawa wraz z montażem mebli biurowych do pomieszczeń biurowych w pionie Prorektora ds. Nauczania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764A">
              <w:rPr>
                <w:b/>
                <w:bCs/>
                <w:sz w:val="20"/>
                <w:szCs w:val="20"/>
              </w:rPr>
              <w:t>Przedsiębiorstwo Produkcyjno- Handlowo- Usługowe Studio-7</w:t>
            </w:r>
          </w:p>
          <w:p w:rsidR="00B1764A" w:rsidRPr="00211A34" w:rsidRDefault="00B1764A" w:rsidP="00F822E8">
            <w:pPr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Miąsowa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19</w:t>
            </w:r>
          </w:p>
          <w:p w:rsidR="00B1764A" w:rsidRPr="00211A34" w:rsidRDefault="00B1764A" w:rsidP="00F822E8">
            <w:pPr>
              <w:spacing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28-305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Miąsowa</w:t>
            </w:r>
          </w:p>
        </w:tc>
        <w:tc>
          <w:tcPr>
            <w:tcW w:w="2976" w:type="dxa"/>
            <w:shd w:val="clear" w:color="auto" w:fill="auto"/>
          </w:tcPr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1 - Cena - 0.00</w:t>
            </w:r>
          </w:p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2 - Okres gwarancji - 0.00</w:t>
            </w:r>
          </w:p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1764A" w:rsidRPr="00211A34" w:rsidRDefault="00B1764A" w:rsidP="00F822E8">
            <w:pPr>
              <w:jc w:val="center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 xml:space="preserve">  0,00</w:t>
            </w:r>
          </w:p>
        </w:tc>
      </w:tr>
      <w:tr w:rsidR="00B1764A" w:rsidRPr="00834EF4" w:rsidTr="00F822E8">
        <w:tc>
          <w:tcPr>
            <w:tcW w:w="2169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764A">
              <w:rPr>
                <w:sz w:val="20"/>
                <w:szCs w:val="20"/>
              </w:rPr>
              <w:t>Dostawa mebli biurowych dla Działu Kadr, Płac i Spraw Socjalnych Politechniki Częstochowskiej</w:t>
            </w:r>
          </w:p>
        </w:tc>
        <w:tc>
          <w:tcPr>
            <w:tcW w:w="2793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764A">
              <w:rPr>
                <w:b/>
                <w:bCs/>
                <w:sz w:val="20"/>
                <w:szCs w:val="20"/>
              </w:rPr>
              <w:t xml:space="preserve">KOMA </w:t>
            </w:r>
            <w:proofErr w:type="spellStart"/>
            <w:r w:rsidRPr="00B1764A">
              <w:rPr>
                <w:b/>
                <w:bCs/>
                <w:sz w:val="20"/>
                <w:szCs w:val="20"/>
              </w:rPr>
              <w:t>R.Kozakiewicz</w:t>
            </w:r>
            <w:proofErr w:type="spellEnd"/>
            <w:r w:rsidRPr="00B1764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1764A">
              <w:rPr>
                <w:b/>
                <w:bCs/>
                <w:sz w:val="20"/>
                <w:szCs w:val="20"/>
              </w:rPr>
              <w:t>Sp.j</w:t>
            </w:r>
            <w:proofErr w:type="spellEnd"/>
            <w:r w:rsidRPr="00B1764A">
              <w:rPr>
                <w:b/>
                <w:bCs/>
                <w:sz w:val="20"/>
                <w:szCs w:val="20"/>
              </w:rPr>
              <w:t>.</w:t>
            </w:r>
          </w:p>
          <w:p w:rsidR="00B1764A" w:rsidRPr="00211A34" w:rsidRDefault="00B1764A" w:rsidP="00F822E8">
            <w:pPr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Chorzowska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3/3</w:t>
            </w:r>
          </w:p>
          <w:p w:rsidR="00B1764A" w:rsidRPr="00211A34" w:rsidRDefault="00B1764A" w:rsidP="00F822E8">
            <w:pPr>
              <w:spacing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26-600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Radom</w:t>
            </w:r>
          </w:p>
        </w:tc>
        <w:tc>
          <w:tcPr>
            <w:tcW w:w="2976" w:type="dxa"/>
            <w:shd w:val="clear" w:color="auto" w:fill="auto"/>
          </w:tcPr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1 - Cena - 49.84</w:t>
            </w:r>
          </w:p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2 - Okres gwarancji - 20.00</w:t>
            </w:r>
          </w:p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1764A" w:rsidRPr="00211A34" w:rsidRDefault="00B1764A" w:rsidP="00F822E8">
            <w:pPr>
              <w:jc w:val="center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 xml:space="preserve">  89,84</w:t>
            </w:r>
          </w:p>
        </w:tc>
      </w:tr>
      <w:tr w:rsidR="00B1764A" w:rsidRPr="00834EF4" w:rsidTr="00F822E8">
        <w:tc>
          <w:tcPr>
            <w:tcW w:w="2169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764A">
              <w:rPr>
                <w:sz w:val="20"/>
                <w:szCs w:val="20"/>
              </w:rPr>
              <w:t>Dostawa mebli biurowych dla Działu Kadr, Płac i Spraw Socjalnych Politechniki Częstochowskiej</w:t>
            </w:r>
          </w:p>
        </w:tc>
        <w:tc>
          <w:tcPr>
            <w:tcW w:w="2793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764A">
              <w:rPr>
                <w:b/>
                <w:bCs/>
                <w:sz w:val="20"/>
                <w:szCs w:val="20"/>
              </w:rPr>
              <w:t xml:space="preserve">"Drzewiarz- Bis" </w:t>
            </w:r>
            <w:proofErr w:type="spellStart"/>
            <w:r w:rsidRPr="00B1764A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B1764A">
              <w:rPr>
                <w:b/>
                <w:bCs/>
                <w:sz w:val="20"/>
                <w:szCs w:val="20"/>
              </w:rPr>
              <w:t xml:space="preserve"> .z o.o.</w:t>
            </w:r>
          </w:p>
          <w:p w:rsidR="00B1764A" w:rsidRPr="00211A34" w:rsidRDefault="00B1764A" w:rsidP="00F822E8">
            <w:pPr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Kardynała Wysz</w:t>
            </w:r>
            <w:r w:rsidR="00CA42F1">
              <w:rPr>
                <w:sz w:val="20"/>
                <w:szCs w:val="20"/>
              </w:rPr>
              <w:t>y</w:t>
            </w:r>
            <w:r w:rsidRPr="00B1764A">
              <w:rPr>
                <w:sz w:val="20"/>
                <w:szCs w:val="20"/>
              </w:rPr>
              <w:t>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46/a</w:t>
            </w:r>
          </w:p>
          <w:p w:rsidR="00B1764A" w:rsidRPr="00211A34" w:rsidRDefault="00B1764A" w:rsidP="00F822E8">
            <w:pPr>
              <w:spacing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87-600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Lipno</w:t>
            </w:r>
          </w:p>
        </w:tc>
        <w:tc>
          <w:tcPr>
            <w:tcW w:w="2976" w:type="dxa"/>
            <w:shd w:val="clear" w:color="auto" w:fill="auto"/>
          </w:tcPr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1 - Cena - 60.00</w:t>
            </w:r>
          </w:p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2 - Okres gwarancji - 20.00</w:t>
            </w:r>
          </w:p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1764A" w:rsidRPr="00211A34" w:rsidRDefault="00B1764A" w:rsidP="00F822E8">
            <w:pPr>
              <w:jc w:val="center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 xml:space="preserve">  80,00</w:t>
            </w:r>
          </w:p>
        </w:tc>
      </w:tr>
      <w:tr w:rsidR="00B1764A" w:rsidRPr="00834EF4" w:rsidTr="00F822E8">
        <w:tc>
          <w:tcPr>
            <w:tcW w:w="2169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764A">
              <w:rPr>
                <w:sz w:val="20"/>
                <w:szCs w:val="20"/>
              </w:rPr>
              <w:t>Dostawa mebli biurowych dla Działu Kadr, Płac i Spraw Socjalnych Politechniki Częstochowskiej</w:t>
            </w:r>
          </w:p>
        </w:tc>
        <w:tc>
          <w:tcPr>
            <w:tcW w:w="2793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764A">
              <w:rPr>
                <w:b/>
                <w:bCs/>
                <w:sz w:val="20"/>
                <w:szCs w:val="20"/>
              </w:rPr>
              <w:t>Przedsiębiorstwo Handlowo-Usługowe "BOSTO" S.C.</w:t>
            </w:r>
          </w:p>
          <w:p w:rsidR="00B1764A" w:rsidRPr="00211A34" w:rsidRDefault="00B1764A" w:rsidP="00F822E8">
            <w:pPr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Białostocka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40</w:t>
            </w:r>
          </w:p>
          <w:p w:rsidR="00B1764A" w:rsidRPr="00211A34" w:rsidRDefault="00B1764A" w:rsidP="00F822E8">
            <w:pPr>
              <w:spacing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42-202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1 - Cena - 47.59</w:t>
            </w:r>
          </w:p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2 - Okres gwarancji - 20.00</w:t>
            </w:r>
          </w:p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1764A" w:rsidRPr="00211A34" w:rsidRDefault="00B1764A" w:rsidP="00F822E8">
            <w:pPr>
              <w:jc w:val="center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 xml:space="preserve">  87,59</w:t>
            </w:r>
          </w:p>
        </w:tc>
      </w:tr>
      <w:tr w:rsidR="00B1764A" w:rsidRPr="00834EF4" w:rsidTr="00F822E8">
        <w:tc>
          <w:tcPr>
            <w:tcW w:w="2169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764A">
              <w:rPr>
                <w:sz w:val="20"/>
                <w:szCs w:val="20"/>
              </w:rPr>
              <w:t>Dostawa mebli biurowych dla Działu Kadr, Płac i Spraw Socjalnych Politechniki Częstochowskiej</w:t>
            </w:r>
          </w:p>
        </w:tc>
        <w:tc>
          <w:tcPr>
            <w:tcW w:w="2793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764A">
              <w:rPr>
                <w:b/>
                <w:bCs/>
                <w:sz w:val="20"/>
                <w:szCs w:val="20"/>
              </w:rPr>
              <w:t>EURO-MEBLE MAŁGORZATA MASŁOŃ</w:t>
            </w:r>
          </w:p>
          <w:p w:rsidR="00B1764A" w:rsidRPr="00211A34" w:rsidRDefault="00B1764A" w:rsidP="00F822E8">
            <w:pPr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KS. BP. HERBERTA BEDNORZA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2A-6</w:t>
            </w:r>
          </w:p>
          <w:p w:rsidR="00B1764A" w:rsidRPr="00211A34" w:rsidRDefault="00B1764A" w:rsidP="00F822E8">
            <w:pPr>
              <w:spacing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40-384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1 - Cena - 46.03</w:t>
            </w:r>
          </w:p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2 - Okres gwarancji - 20.00</w:t>
            </w:r>
          </w:p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1764A" w:rsidRPr="00211A34" w:rsidRDefault="00B1764A" w:rsidP="00F822E8">
            <w:pPr>
              <w:jc w:val="center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 xml:space="preserve">  86,03</w:t>
            </w:r>
          </w:p>
        </w:tc>
      </w:tr>
      <w:tr w:rsidR="00B1764A" w:rsidRPr="00834EF4" w:rsidTr="00F822E8">
        <w:tc>
          <w:tcPr>
            <w:tcW w:w="2169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764A">
              <w:rPr>
                <w:sz w:val="20"/>
                <w:szCs w:val="20"/>
              </w:rPr>
              <w:t>Dostawa mebli biurowych dla Działu Kadr, Płac i Spraw Socjalnych Politechniki Częstochowskiej</w:t>
            </w:r>
          </w:p>
        </w:tc>
        <w:tc>
          <w:tcPr>
            <w:tcW w:w="2793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1764A">
              <w:rPr>
                <w:b/>
                <w:bCs/>
                <w:sz w:val="20"/>
                <w:szCs w:val="20"/>
              </w:rPr>
              <w:t>Tronus</w:t>
            </w:r>
            <w:proofErr w:type="spellEnd"/>
            <w:r w:rsidRPr="00B1764A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B1764A" w:rsidRPr="00211A34" w:rsidRDefault="00B1764A" w:rsidP="00F822E8">
            <w:pPr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Ordona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2a</w:t>
            </w:r>
          </w:p>
          <w:p w:rsidR="00B1764A" w:rsidRPr="00211A34" w:rsidRDefault="00B1764A" w:rsidP="00F822E8">
            <w:pPr>
              <w:spacing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01-237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1 - Cena - 36.71</w:t>
            </w:r>
          </w:p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2 - Okres gwarancji - 20.00</w:t>
            </w:r>
          </w:p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1764A" w:rsidRPr="00211A34" w:rsidRDefault="00B1764A" w:rsidP="00F822E8">
            <w:pPr>
              <w:jc w:val="center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 xml:space="preserve">  56,71</w:t>
            </w:r>
          </w:p>
        </w:tc>
      </w:tr>
      <w:tr w:rsidR="00B1764A" w:rsidRPr="00834EF4" w:rsidTr="00F822E8">
        <w:tc>
          <w:tcPr>
            <w:tcW w:w="2169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764A">
              <w:rPr>
                <w:sz w:val="20"/>
                <w:szCs w:val="20"/>
              </w:rPr>
              <w:t>Dostawa mebli biurowych dla Działu Kadr, Płac i Spraw Socjalnych Politechniki Częstochowskiej</w:t>
            </w:r>
          </w:p>
        </w:tc>
        <w:tc>
          <w:tcPr>
            <w:tcW w:w="2793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764A">
              <w:rPr>
                <w:b/>
                <w:bCs/>
                <w:sz w:val="20"/>
                <w:szCs w:val="20"/>
              </w:rPr>
              <w:t>Przedsiębiorstwo Produkcyjno- Handlowo- Usługowe Studio-7</w:t>
            </w:r>
          </w:p>
          <w:p w:rsidR="00B1764A" w:rsidRPr="00211A34" w:rsidRDefault="00B1764A" w:rsidP="00F822E8">
            <w:pPr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Miąsowa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19</w:t>
            </w:r>
          </w:p>
          <w:p w:rsidR="00B1764A" w:rsidRPr="00211A34" w:rsidRDefault="00B1764A" w:rsidP="00F822E8">
            <w:pPr>
              <w:spacing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28-305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Miąsowa</w:t>
            </w:r>
          </w:p>
        </w:tc>
        <w:tc>
          <w:tcPr>
            <w:tcW w:w="2976" w:type="dxa"/>
            <w:shd w:val="clear" w:color="auto" w:fill="auto"/>
          </w:tcPr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1 - Cena - 0.00</w:t>
            </w:r>
          </w:p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2 - Okres gwarancji - 0.00</w:t>
            </w:r>
          </w:p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1764A" w:rsidRPr="00211A34" w:rsidRDefault="00B1764A" w:rsidP="00F822E8">
            <w:pPr>
              <w:jc w:val="center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 xml:space="preserve">  0,00</w:t>
            </w:r>
          </w:p>
        </w:tc>
      </w:tr>
      <w:tr w:rsidR="00B1764A" w:rsidRPr="00834EF4" w:rsidTr="00F822E8">
        <w:tc>
          <w:tcPr>
            <w:tcW w:w="2169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764A">
              <w:rPr>
                <w:sz w:val="20"/>
                <w:szCs w:val="20"/>
              </w:rPr>
              <w:t>Dostawa biurka gabinetowego dla Wydziału Zarządzania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764A">
              <w:rPr>
                <w:b/>
                <w:bCs/>
                <w:sz w:val="20"/>
                <w:szCs w:val="20"/>
              </w:rPr>
              <w:t xml:space="preserve">"Drzewiarz- Bis" </w:t>
            </w:r>
            <w:proofErr w:type="spellStart"/>
            <w:r w:rsidRPr="00B1764A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B1764A">
              <w:rPr>
                <w:b/>
                <w:bCs/>
                <w:sz w:val="20"/>
                <w:szCs w:val="20"/>
              </w:rPr>
              <w:t xml:space="preserve"> .z o.o.</w:t>
            </w:r>
          </w:p>
          <w:p w:rsidR="00B1764A" w:rsidRPr="00211A34" w:rsidRDefault="00B1764A" w:rsidP="00F822E8">
            <w:pPr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Kardynała Wysz</w:t>
            </w:r>
            <w:r w:rsidR="00CA42F1">
              <w:rPr>
                <w:sz w:val="20"/>
                <w:szCs w:val="20"/>
              </w:rPr>
              <w:t>y</w:t>
            </w:r>
            <w:r w:rsidRPr="00B1764A">
              <w:rPr>
                <w:sz w:val="20"/>
                <w:szCs w:val="20"/>
              </w:rPr>
              <w:t>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46/a</w:t>
            </w:r>
          </w:p>
          <w:p w:rsidR="00B1764A" w:rsidRPr="00211A34" w:rsidRDefault="00B1764A" w:rsidP="00F822E8">
            <w:pPr>
              <w:spacing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87-600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Lipno</w:t>
            </w:r>
          </w:p>
        </w:tc>
        <w:tc>
          <w:tcPr>
            <w:tcW w:w="2976" w:type="dxa"/>
            <w:shd w:val="clear" w:color="auto" w:fill="auto"/>
          </w:tcPr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1 - Cena - 60.00</w:t>
            </w:r>
          </w:p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2 - Okres gwarancji - 20.00</w:t>
            </w:r>
          </w:p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1764A" w:rsidRPr="00211A34" w:rsidRDefault="00B1764A" w:rsidP="00F822E8">
            <w:pPr>
              <w:jc w:val="center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 xml:space="preserve">  80,00</w:t>
            </w:r>
          </w:p>
        </w:tc>
      </w:tr>
      <w:tr w:rsidR="00B1764A" w:rsidRPr="00834EF4" w:rsidTr="00F822E8">
        <w:tc>
          <w:tcPr>
            <w:tcW w:w="2169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764A">
              <w:rPr>
                <w:sz w:val="20"/>
                <w:szCs w:val="20"/>
              </w:rPr>
              <w:t>Dostawa biurka gabinetowego dla Wydziału Zarządzania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764A">
              <w:rPr>
                <w:b/>
                <w:bCs/>
                <w:sz w:val="20"/>
                <w:szCs w:val="20"/>
              </w:rPr>
              <w:t>Przedsiębiorstwo Handlowo-Usługowe "BOSTO" S.C.</w:t>
            </w:r>
          </w:p>
          <w:p w:rsidR="00B1764A" w:rsidRPr="00211A34" w:rsidRDefault="00B1764A" w:rsidP="00F822E8">
            <w:pPr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Białostocka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40</w:t>
            </w:r>
          </w:p>
          <w:p w:rsidR="00B1764A" w:rsidRPr="00211A34" w:rsidRDefault="00B1764A" w:rsidP="00F822E8">
            <w:pPr>
              <w:spacing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42-202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1 - Cena - 32.35</w:t>
            </w:r>
          </w:p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2 - Okres gwarancji - 20.00</w:t>
            </w:r>
          </w:p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1764A" w:rsidRPr="00211A34" w:rsidRDefault="00B1764A" w:rsidP="00F822E8">
            <w:pPr>
              <w:jc w:val="center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 xml:space="preserve">  72,35</w:t>
            </w:r>
          </w:p>
        </w:tc>
      </w:tr>
      <w:tr w:rsidR="00B1764A" w:rsidRPr="00834EF4" w:rsidTr="00F822E8">
        <w:tc>
          <w:tcPr>
            <w:tcW w:w="2169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764A">
              <w:rPr>
                <w:sz w:val="20"/>
                <w:szCs w:val="20"/>
              </w:rPr>
              <w:t>Dostawa biurka gabinetowego dla Wydziału Zarządzania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B1764A" w:rsidRPr="00211A34" w:rsidRDefault="00B1764A" w:rsidP="00F822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1764A">
              <w:rPr>
                <w:b/>
                <w:bCs/>
                <w:sz w:val="20"/>
                <w:szCs w:val="20"/>
              </w:rPr>
              <w:t>Tronus</w:t>
            </w:r>
            <w:proofErr w:type="spellEnd"/>
            <w:r w:rsidRPr="00B1764A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B1764A" w:rsidRPr="00211A34" w:rsidRDefault="00B1764A" w:rsidP="00F822E8">
            <w:pPr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Ordona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2a</w:t>
            </w:r>
          </w:p>
          <w:p w:rsidR="00B1764A" w:rsidRPr="00211A34" w:rsidRDefault="00B1764A" w:rsidP="00F822E8">
            <w:pPr>
              <w:spacing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01-237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764A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1 - Cena - 48.31</w:t>
            </w:r>
          </w:p>
          <w:p w:rsidR="00B1764A" w:rsidRPr="00B1764A" w:rsidRDefault="00B1764A" w:rsidP="00F822E8">
            <w:pPr>
              <w:spacing w:before="40" w:after="40"/>
              <w:rPr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2 - Okres gwarancji - 20.00</w:t>
            </w:r>
          </w:p>
          <w:p w:rsidR="00B1764A" w:rsidRPr="00211A34" w:rsidRDefault="00B1764A" w:rsidP="00F822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1764A" w:rsidRPr="00211A34" w:rsidRDefault="00B1764A" w:rsidP="00F822E8">
            <w:pPr>
              <w:jc w:val="center"/>
              <w:rPr>
                <w:color w:val="000000"/>
                <w:sz w:val="20"/>
                <w:szCs w:val="20"/>
              </w:rPr>
            </w:pPr>
            <w:r w:rsidRPr="00B1764A">
              <w:rPr>
                <w:sz w:val="20"/>
                <w:szCs w:val="20"/>
              </w:rPr>
              <w:t xml:space="preserve">  68,31</w:t>
            </w:r>
          </w:p>
        </w:tc>
      </w:tr>
      <w:bookmarkEnd w:id="0"/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61EA" w:rsidRDefault="00CA61EA">
      <w:r>
        <w:separator/>
      </w:r>
    </w:p>
  </w:endnote>
  <w:endnote w:type="continuationSeparator" w:id="0">
    <w:p w:rsidR="00CA61EA" w:rsidRDefault="00CA6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61EA" w:rsidRDefault="00CA61EA">
      <w:r>
        <w:separator/>
      </w:r>
    </w:p>
  </w:footnote>
  <w:footnote w:type="continuationSeparator" w:id="0">
    <w:p w:rsidR="00CA61EA" w:rsidRDefault="00CA61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61EA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2072F"/>
    <w:rsid w:val="00952256"/>
    <w:rsid w:val="0097748A"/>
    <w:rsid w:val="009F0E5C"/>
    <w:rsid w:val="00A029B8"/>
    <w:rsid w:val="00A91321"/>
    <w:rsid w:val="00AA02AC"/>
    <w:rsid w:val="00B1764A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42F1"/>
    <w:rsid w:val="00CA61EA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663F46"/>
  <w15:chartTrackingRefBased/>
  <w15:docId w15:val="{B7317C2B-4D14-41DB-818D-181171368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7</Pages>
  <Words>2247</Words>
  <Characters>12536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2021-07-13T07:17:00Z</dcterms:created>
  <dcterms:modified xsi:type="dcterms:W3CDTF">2021-07-13T07:17:00Z</dcterms:modified>
</cp:coreProperties>
</file>