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2F636C5B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F76364">
        <w:rPr>
          <w:b/>
          <w:color w:val="000000"/>
          <w:shd w:val="clear" w:color="auto" w:fill="FFFFFF"/>
        </w:rPr>
        <w:t>serwera obliczeniowego</w:t>
      </w:r>
      <w:r w:rsidR="00103FE3">
        <w:rPr>
          <w:b/>
          <w:color w:val="000000"/>
          <w:shd w:val="clear" w:color="auto" w:fill="FFFFFF"/>
        </w:rPr>
        <w:t xml:space="preserve"> </w:t>
      </w:r>
      <w:r w:rsidR="003C568D" w:rsidRPr="003C568D">
        <w:rPr>
          <w:b/>
          <w:color w:val="000000"/>
          <w:shd w:val="clear" w:color="auto" w:fill="FFFFFF"/>
        </w:rPr>
        <w:t>- KC-</w:t>
      </w:r>
      <w:proofErr w:type="spellStart"/>
      <w:r w:rsidR="003C568D" w:rsidRPr="003C568D">
        <w:rPr>
          <w:b/>
          <w:color w:val="000000"/>
          <w:shd w:val="clear" w:color="auto" w:fill="FFFFFF"/>
        </w:rPr>
        <w:t>zp</w:t>
      </w:r>
      <w:proofErr w:type="spellEnd"/>
      <w:r w:rsidR="003C568D" w:rsidRPr="003C568D">
        <w:rPr>
          <w:b/>
          <w:color w:val="000000"/>
          <w:shd w:val="clear" w:color="auto" w:fill="FFFFFF"/>
        </w:rPr>
        <w:t>. 272-</w:t>
      </w:r>
      <w:r w:rsidR="00103FE3">
        <w:rPr>
          <w:b/>
          <w:color w:val="000000"/>
          <w:shd w:val="clear" w:color="auto" w:fill="FFFFFF"/>
        </w:rPr>
        <w:t>327</w:t>
      </w:r>
      <w:r w:rsidR="003C568D" w:rsidRPr="003C568D">
        <w:rPr>
          <w:b/>
          <w:color w:val="000000"/>
          <w:shd w:val="clear" w:color="auto" w:fill="FFFFFF"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tbl>
      <w:tblPr>
        <w:tblW w:w="827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8"/>
        <w:gridCol w:w="2128"/>
        <w:gridCol w:w="3118"/>
        <w:gridCol w:w="1985"/>
      </w:tblGrid>
      <w:tr w:rsidR="00710696" w14:paraId="11F8A297" w14:textId="44710F88" w:rsidTr="00710696">
        <w:trPr>
          <w:trHeight w:val="645"/>
        </w:trPr>
        <w:tc>
          <w:tcPr>
            <w:tcW w:w="1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393C70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D06623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EB1133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FFAC1E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57AC587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D90BC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406DB6F0" w14:textId="398D1302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</w:tr>
      <w:tr w:rsidR="00710696" w14:paraId="60FC4873" w14:textId="58F4325A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67FF59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D486" w14:textId="0B06EC3C" w:rsidR="00710696" w:rsidRPr="00067D64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Procesor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CE54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7FF0" w14:textId="05C721B7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710696" w14:paraId="02FDBCBF" w14:textId="4B04DA7A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F3D32E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767D" w14:textId="5F27EF64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Chłodzenie procesora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46BD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4E51" w14:textId="436519CF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710696" w14:paraId="018DCC57" w14:textId="354F44A8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1E30D3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EC3C" w14:textId="494E210F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Platforma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B4FB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A298" w14:textId="189BFA1C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55E4DE76" w14:textId="35AF7896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C9BFDC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1598" w14:textId="05A79810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graficzna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2451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E464" w14:textId="32D6CAD5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E3F3E5F" w14:textId="6E939842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D2AFC7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44C0" w14:textId="514BEEAC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Obudowa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353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434" w14:textId="75300BDE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AD0971D" w14:textId="05BF0BD9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6D1F8D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52AB" w14:textId="64662509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Zasilacz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3A12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25DA" w14:textId="4F443038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49D398CF" w14:textId="7156E180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B1112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AFEF" w14:textId="7E6D18EB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RAM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6034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EC61" w14:textId="05FAB5D4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710696" w14:paraId="181C7765" w14:textId="3D1A08E6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024B78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E6F3" w14:textId="66849934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SSD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E67E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3A38" w14:textId="7E1E458D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BA01E16" w14:textId="2ACA47F1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884F5E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A4DE" w14:textId="4AEF32B6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HDD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95B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BAF9" w14:textId="6A5F339F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710696" w14:paraId="7AD5746B" w14:textId="27AFB4CE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709CAB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15ED" w14:textId="4FA2EFBB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Przełącznik sieciowy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FBB7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0E37" w14:textId="614C4F46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</w:tbl>
    <w:p w14:paraId="0EFA3B3E" w14:textId="77777777" w:rsidR="00710696" w:rsidRDefault="00710696" w:rsidP="00D37A96">
      <w:pPr>
        <w:widowControl w:val="0"/>
        <w:spacing w:line="360" w:lineRule="auto"/>
        <w:ind w:right="1"/>
        <w:jc w:val="both"/>
        <w:rPr>
          <w:b/>
        </w:rPr>
      </w:pPr>
    </w:p>
    <w:p w14:paraId="703E9B79" w14:textId="77777777" w:rsidR="00710696" w:rsidRDefault="00710696" w:rsidP="00D37A96">
      <w:pPr>
        <w:widowControl w:val="0"/>
        <w:spacing w:line="360" w:lineRule="auto"/>
        <w:ind w:right="1"/>
        <w:jc w:val="both"/>
        <w:rPr>
          <w:b/>
        </w:rPr>
      </w:pPr>
    </w:p>
    <w:p w14:paraId="4EE56949" w14:textId="4F14E915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lastRenderedPageBreak/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Pr="00223141"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</w:p>
    <w:p w14:paraId="5204F487" w14:textId="2C89B928" w:rsidR="00D37A96" w:rsidRPr="00223141" w:rsidRDefault="00D37A96" w:rsidP="00BC0BDD">
      <w:pPr>
        <w:pStyle w:val="Tekstpodstawowy"/>
        <w:spacing w:before="60"/>
        <w:rPr>
          <w:i/>
        </w:rPr>
      </w:pPr>
      <w:r w:rsidRPr="00223141">
        <w:t>Okres udzielonej gwarancji wynosi</w:t>
      </w:r>
      <w:r w:rsidRPr="00BC0BDD">
        <w:t>:</w:t>
      </w:r>
      <w:r w:rsidR="00BC0BDD" w:rsidRPr="00BC0BDD">
        <w:rPr>
          <w:b w:val="0"/>
        </w:rPr>
        <w:t>…</w:t>
      </w:r>
      <w:r w:rsidR="00103FE3">
        <w:rPr>
          <w:b w:val="0"/>
        </w:rPr>
        <w:t>…………………………….</w:t>
      </w:r>
      <w:r w:rsidR="00BC0BDD" w:rsidRPr="00BC0BDD">
        <w:rPr>
          <w:b w:val="0"/>
        </w:rPr>
        <w:t>.</w:t>
      </w:r>
      <w:r w:rsidRPr="00BC0BDD">
        <w:rPr>
          <w:b w:val="0"/>
        </w:rPr>
        <w:t>..</w:t>
      </w:r>
      <w:r w:rsidR="00F76364" w:rsidRPr="00BC0BDD">
        <w:rPr>
          <w:b w:val="0"/>
        </w:rPr>
        <w:t>(</w:t>
      </w:r>
      <w:r w:rsidR="00F76364" w:rsidRPr="00BC0BDD">
        <w:rPr>
          <w:b w:val="0"/>
          <w:highlight w:val="yellow"/>
        </w:rPr>
        <w:t>kryterium oceny ofert)</w:t>
      </w:r>
    </w:p>
    <w:p w14:paraId="26665F18" w14:textId="3006E00B" w:rsidR="001E539B" w:rsidRPr="00103FE3" w:rsidRDefault="00D37A96" w:rsidP="00D37A96">
      <w:pPr>
        <w:tabs>
          <w:tab w:val="left" w:pos="426"/>
        </w:tabs>
        <w:jc w:val="both"/>
      </w:pPr>
      <w:r w:rsidRPr="00103FE3">
        <w:rPr>
          <w:b/>
        </w:rPr>
        <w:t xml:space="preserve">Termin płatności: </w:t>
      </w:r>
      <w:r w:rsidRPr="00103FE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2CDD533" w14:textId="7D78B8C6" w:rsidR="009A3134" w:rsidRPr="00103FE3" w:rsidRDefault="009A3134" w:rsidP="00D37A96">
      <w:pPr>
        <w:tabs>
          <w:tab w:val="left" w:pos="426"/>
        </w:tabs>
        <w:jc w:val="both"/>
      </w:pPr>
      <w:r w:rsidRPr="00103FE3">
        <w:rPr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103FE3">
        <w:rPr>
          <w:b/>
          <w:bCs/>
          <w:u w:val="single"/>
        </w:rPr>
        <w:t>serwer</w:t>
      </w:r>
      <w:r w:rsidRPr="00103FE3">
        <w:rPr>
          <w:u w:val="single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14:paraId="68BAF2B1" w14:textId="77777777" w:rsidR="00103FE3" w:rsidRDefault="00103FE3" w:rsidP="00D37A96">
      <w:pPr>
        <w:rPr>
          <w:b/>
          <w:sz w:val="22"/>
          <w:szCs w:val="22"/>
          <w:u w:val="single"/>
        </w:rPr>
      </w:pPr>
    </w:p>
    <w:p w14:paraId="7BD00597" w14:textId="66FD5F31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60C03848" w:rsidR="00D37A96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DA44D1" w14:textId="77777777" w:rsidR="009A3134" w:rsidRPr="001C7C35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9A3134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47927" w14:textId="77777777" w:rsidR="00E97917" w:rsidRDefault="00E97917">
      <w:r>
        <w:separator/>
      </w:r>
    </w:p>
  </w:endnote>
  <w:endnote w:type="continuationSeparator" w:id="0">
    <w:p w14:paraId="199EB3AD" w14:textId="77777777" w:rsidR="00E97917" w:rsidRDefault="00E9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59DAE" w14:textId="77777777" w:rsidR="00E97917" w:rsidRDefault="00E97917">
      <w:r>
        <w:separator/>
      </w:r>
    </w:p>
  </w:footnote>
  <w:footnote w:type="continuationSeparator" w:id="0">
    <w:p w14:paraId="1AE99DBE" w14:textId="77777777" w:rsidR="00E97917" w:rsidRDefault="00E9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A3B23"/>
    <w:rsid w:val="000B649B"/>
    <w:rsid w:val="000B731D"/>
    <w:rsid w:val="000D6134"/>
    <w:rsid w:val="000E09C7"/>
    <w:rsid w:val="000F6589"/>
    <w:rsid w:val="00103FE3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2F0B62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10696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BC0BDD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97917"/>
    <w:rsid w:val="00EE1B8F"/>
    <w:rsid w:val="00F00591"/>
    <w:rsid w:val="00F06700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2AB69-CD21-4045-BCD8-92CF63D8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681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2</cp:revision>
  <cp:lastPrinted>2021-07-07T12:55:00Z</cp:lastPrinted>
  <dcterms:created xsi:type="dcterms:W3CDTF">2021-07-08T08:34:00Z</dcterms:created>
  <dcterms:modified xsi:type="dcterms:W3CDTF">2021-07-08T08:34:00Z</dcterms:modified>
</cp:coreProperties>
</file>