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601D91" w14:textId="0E1E1D43" w:rsidR="00173DE2" w:rsidRDefault="00173DE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408BA">
        <w:rPr>
          <w:noProof/>
        </w:rPr>
        <w:drawing>
          <wp:anchor distT="0" distB="0" distL="114300" distR="114300" simplePos="0" relativeHeight="251658240" behindDoc="1" locked="0" layoutInCell="1" allowOverlap="1" wp14:anchorId="6E75FB0D" wp14:editId="4A76416E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7981950" cy="9763125"/>
            <wp:effectExtent l="0" t="0" r="0" b="952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0" cy="976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02A426" w14:textId="77777777" w:rsidR="00173DE2" w:rsidRDefault="00173DE2" w:rsidP="00FB7F50">
      <w:pPr>
        <w:spacing w:after="240"/>
        <w:jc w:val="right"/>
        <w:rPr>
          <w:sz w:val="22"/>
          <w:szCs w:val="22"/>
        </w:rPr>
      </w:pPr>
    </w:p>
    <w:p w14:paraId="2DECEBA4" w14:textId="77777777" w:rsidR="00173DE2" w:rsidRDefault="00173DE2" w:rsidP="00FB7F50">
      <w:pPr>
        <w:spacing w:after="240"/>
        <w:jc w:val="right"/>
        <w:rPr>
          <w:sz w:val="22"/>
          <w:szCs w:val="22"/>
        </w:rPr>
      </w:pPr>
    </w:p>
    <w:p w14:paraId="50A0F67C" w14:textId="77777777" w:rsidR="00173DE2" w:rsidRDefault="00173DE2" w:rsidP="00FB7F50">
      <w:pPr>
        <w:spacing w:after="240"/>
        <w:jc w:val="right"/>
        <w:rPr>
          <w:sz w:val="22"/>
          <w:szCs w:val="22"/>
        </w:rPr>
      </w:pPr>
    </w:p>
    <w:p w14:paraId="50EF4F7A" w14:textId="77777777" w:rsidR="00173DE2" w:rsidRDefault="00173DE2" w:rsidP="00FB7F50">
      <w:pPr>
        <w:spacing w:after="240"/>
        <w:jc w:val="right"/>
        <w:rPr>
          <w:sz w:val="22"/>
          <w:szCs w:val="22"/>
        </w:rPr>
      </w:pPr>
    </w:p>
    <w:p w14:paraId="43402026" w14:textId="77777777" w:rsidR="00173DE2" w:rsidRDefault="00173DE2" w:rsidP="00FB7F50">
      <w:pPr>
        <w:spacing w:after="240"/>
        <w:jc w:val="right"/>
        <w:rPr>
          <w:sz w:val="22"/>
          <w:szCs w:val="22"/>
        </w:rPr>
      </w:pPr>
    </w:p>
    <w:p w14:paraId="2264DF9F" w14:textId="77777777" w:rsidR="00173DE2" w:rsidRDefault="00173DE2" w:rsidP="00FB7F50">
      <w:pPr>
        <w:spacing w:after="240"/>
        <w:jc w:val="right"/>
        <w:rPr>
          <w:sz w:val="22"/>
          <w:szCs w:val="22"/>
        </w:rPr>
      </w:pPr>
    </w:p>
    <w:p w14:paraId="20EB71CF" w14:textId="69FD6455" w:rsidR="00E62859" w:rsidRDefault="00173DE2" w:rsidP="00173DE2">
      <w:pPr>
        <w:spacing w:after="240"/>
        <w:jc w:val="right"/>
        <w:rPr>
          <w:bCs/>
          <w:sz w:val="18"/>
          <w:szCs w:val="18"/>
        </w:rPr>
      </w:pPr>
      <w:r>
        <w:rPr>
          <w:sz w:val="22"/>
          <w:szCs w:val="22"/>
        </w:rPr>
        <w:t>K</w:t>
      </w:r>
      <w:r w:rsidR="006D7A1A" w:rsidRPr="006D7A1A">
        <w:rPr>
          <w:sz w:val="22"/>
          <w:szCs w:val="22"/>
        </w:rPr>
        <w:t>raków</w:t>
      </w:r>
      <w:r w:rsidR="00FB7F50" w:rsidRPr="002245BE">
        <w:rPr>
          <w:sz w:val="22"/>
          <w:szCs w:val="22"/>
        </w:rPr>
        <w:t xml:space="preserve"> dnia: </w:t>
      </w:r>
      <w:r w:rsidR="006D7A1A" w:rsidRPr="006D7A1A">
        <w:rPr>
          <w:sz w:val="22"/>
          <w:szCs w:val="22"/>
        </w:rPr>
        <w:t>2021-07-07</w:t>
      </w:r>
    </w:p>
    <w:p w14:paraId="649A1910" w14:textId="02AD6D51" w:rsidR="00BC2A91" w:rsidRPr="00A17CDB" w:rsidRDefault="00BC2A91" w:rsidP="00173DE2">
      <w:pPr>
        <w:spacing w:line="276" w:lineRule="auto"/>
        <w:rPr>
          <w:bCs/>
          <w:sz w:val="18"/>
          <w:szCs w:val="18"/>
        </w:rPr>
      </w:pPr>
      <w:r w:rsidRPr="002245BE">
        <w:rPr>
          <w:sz w:val="22"/>
          <w:szCs w:val="22"/>
        </w:rPr>
        <w:t>Pismo:</w:t>
      </w:r>
      <w:r>
        <w:rPr>
          <w:sz w:val="22"/>
          <w:szCs w:val="22"/>
        </w:rPr>
        <w:t>S</w:t>
      </w:r>
      <w:r w:rsidRPr="005235DD">
        <w:rPr>
          <w:bCs/>
          <w:sz w:val="22"/>
          <w:szCs w:val="22"/>
        </w:rPr>
        <w:t>ZP</w:t>
      </w:r>
      <w:r>
        <w:rPr>
          <w:bCs/>
          <w:sz w:val="22"/>
          <w:szCs w:val="22"/>
        </w:rPr>
        <w:t>.271. 476</w:t>
      </w:r>
      <w:r w:rsidRPr="005235DD">
        <w:rPr>
          <w:bCs/>
          <w:sz w:val="22"/>
          <w:szCs w:val="22"/>
        </w:rPr>
        <w:t>/10/2021</w:t>
      </w:r>
    </w:p>
    <w:p w14:paraId="0379D8A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4788EC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6D7A1A" w:rsidRPr="00607F9B" w14:paraId="4661E409" w14:textId="77777777" w:rsidTr="00DC354E">
        <w:trPr>
          <w:trHeight w:val="638"/>
        </w:trPr>
        <w:tc>
          <w:tcPr>
            <w:tcW w:w="959" w:type="dxa"/>
            <w:shd w:val="clear" w:color="auto" w:fill="auto"/>
          </w:tcPr>
          <w:p w14:paraId="500B210B" w14:textId="77777777" w:rsidR="006D7A1A" w:rsidRPr="00607F9B" w:rsidRDefault="006D7A1A" w:rsidP="00DC35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5FF836E" w14:textId="77777777" w:rsidR="006D7A1A" w:rsidRPr="00607F9B" w:rsidRDefault="006D7A1A" w:rsidP="00DC35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D7A1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D7A1A">
              <w:rPr>
                <w:b/>
                <w:bCs/>
                <w:sz w:val="22"/>
                <w:szCs w:val="22"/>
              </w:rPr>
              <w:t xml:space="preserve">Wykonanie robót budowlanych polegających na wymianie centrali wentylacyjnej nawiewnej i wywiewnej dla potrzeb </w:t>
            </w:r>
            <w:proofErr w:type="spellStart"/>
            <w:r w:rsidRPr="006D7A1A">
              <w:rPr>
                <w:b/>
                <w:bCs/>
                <w:sz w:val="22"/>
                <w:szCs w:val="22"/>
              </w:rPr>
              <w:t>sal</w:t>
            </w:r>
            <w:proofErr w:type="spellEnd"/>
            <w:r w:rsidRPr="006D7A1A">
              <w:rPr>
                <w:b/>
                <w:bCs/>
                <w:sz w:val="22"/>
                <w:szCs w:val="22"/>
              </w:rPr>
              <w:t xml:space="preserve"> operacyjnych nr 1, nr 2 i nr 3 Centralnego Bloku Operacyjnego oraz sali </w:t>
            </w:r>
            <w:proofErr w:type="spellStart"/>
            <w:r w:rsidRPr="006D7A1A">
              <w:rPr>
                <w:b/>
                <w:bCs/>
                <w:sz w:val="22"/>
                <w:szCs w:val="22"/>
              </w:rPr>
              <w:t>wybudzeń</w:t>
            </w:r>
            <w:proofErr w:type="spellEnd"/>
            <w:r w:rsidRPr="006D7A1A">
              <w:rPr>
                <w:b/>
                <w:bCs/>
                <w:sz w:val="22"/>
                <w:szCs w:val="22"/>
              </w:rPr>
              <w:t xml:space="preserve"> w Pawilonie C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D7A1A">
              <w:rPr>
                <w:b/>
                <w:sz w:val="22"/>
                <w:szCs w:val="22"/>
              </w:rPr>
              <w:t>ZP/10/2021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475F54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6D7A1A" w:rsidRPr="006D7A1A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6D7A1A" w:rsidRPr="006D7A1A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D7A1A" w14:paraId="79A0DA02" w14:textId="77777777" w:rsidTr="00DC354E">
        <w:trPr>
          <w:cantSplit/>
        </w:trPr>
        <w:tc>
          <w:tcPr>
            <w:tcW w:w="10150" w:type="dxa"/>
          </w:tcPr>
          <w:p w14:paraId="0A94DA4E" w14:textId="77777777" w:rsidR="00B962D3" w:rsidRDefault="00B962D3" w:rsidP="00B962D3">
            <w:pPr>
              <w:spacing w:before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>Konsorcjum firm:</w:t>
            </w:r>
          </w:p>
          <w:p w14:paraId="0B87912B" w14:textId="77777777" w:rsidR="00B962D3" w:rsidRPr="00B962D3" w:rsidRDefault="00B962D3" w:rsidP="00B962D3">
            <w:pPr>
              <w:spacing w:after="40"/>
              <w:jc w:val="both"/>
              <w:rPr>
                <w:sz w:val="20"/>
                <w:szCs w:val="20"/>
              </w:rPr>
            </w:pPr>
            <w:r w:rsidRPr="00B962D3">
              <w:rPr>
                <w:sz w:val="20"/>
                <w:szCs w:val="20"/>
              </w:rPr>
              <w:t xml:space="preserve">- Firma Usługowo-Handlowa „AKOTERM” Andrzej Piechnik </w:t>
            </w:r>
            <w:proofErr w:type="spellStart"/>
            <w:r w:rsidRPr="00B962D3">
              <w:rPr>
                <w:sz w:val="20"/>
                <w:szCs w:val="20"/>
              </w:rPr>
              <w:t>Bellerta</w:t>
            </w:r>
            <w:proofErr w:type="spellEnd"/>
            <w:r w:rsidRPr="00B962D3">
              <w:rPr>
                <w:sz w:val="20"/>
                <w:szCs w:val="20"/>
              </w:rPr>
              <w:t xml:space="preserve"> 11A </w:t>
            </w:r>
          </w:p>
          <w:p w14:paraId="6AD8E640" w14:textId="77777777" w:rsidR="00B962D3" w:rsidRPr="00B962D3" w:rsidRDefault="00B962D3" w:rsidP="00B962D3">
            <w:pPr>
              <w:spacing w:before="40"/>
              <w:rPr>
                <w:sz w:val="20"/>
                <w:szCs w:val="20"/>
              </w:rPr>
            </w:pPr>
            <w:r w:rsidRPr="00B962D3">
              <w:rPr>
                <w:sz w:val="20"/>
                <w:szCs w:val="20"/>
              </w:rPr>
              <w:t>30-437 Kraków (Lider konsorcjum)</w:t>
            </w:r>
          </w:p>
          <w:p w14:paraId="1E0617F8" w14:textId="77777777" w:rsidR="00B962D3" w:rsidRPr="00B962D3" w:rsidRDefault="00B962D3" w:rsidP="00B962D3">
            <w:pPr>
              <w:spacing w:before="40"/>
              <w:rPr>
                <w:sz w:val="20"/>
                <w:szCs w:val="20"/>
              </w:rPr>
            </w:pPr>
            <w:r w:rsidRPr="00B962D3">
              <w:rPr>
                <w:sz w:val="20"/>
                <w:szCs w:val="20"/>
              </w:rPr>
              <w:t xml:space="preserve">- </w:t>
            </w:r>
            <w:proofErr w:type="spellStart"/>
            <w:r w:rsidRPr="00B962D3">
              <w:rPr>
                <w:sz w:val="20"/>
                <w:szCs w:val="20"/>
              </w:rPr>
              <w:t>Przesiębiorstwo</w:t>
            </w:r>
            <w:proofErr w:type="spellEnd"/>
            <w:r w:rsidRPr="00B962D3">
              <w:rPr>
                <w:sz w:val="20"/>
                <w:szCs w:val="20"/>
              </w:rPr>
              <w:t xml:space="preserve"> Budowlane "MEGABUD" Urszula Soczówka</w:t>
            </w:r>
          </w:p>
          <w:p w14:paraId="6AD23C2A" w14:textId="77777777" w:rsidR="00B962D3" w:rsidRPr="00B962D3" w:rsidRDefault="00B962D3" w:rsidP="00B962D3">
            <w:pPr>
              <w:rPr>
                <w:sz w:val="20"/>
                <w:szCs w:val="20"/>
              </w:rPr>
            </w:pPr>
            <w:proofErr w:type="spellStart"/>
            <w:r w:rsidRPr="00B962D3">
              <w:rPr>
                <w:sz w:val="20"/>
                <w:szCs w:val="20"/>
              </w:rPr>
              <w:t>Friedleina</w:t>
            </w:r>
            <w:proofErr w:type="spellEnd"/>
            <w:r w:rsidRPr="00B962D3">
              <w:rPr>
                <w:sz w:val="20"/>
                <w:szCs w:val="20"/>
              </w:rPr>
              <w:t xml:space="preserve"> 6 </w:t>
            </w:r>
          </w:p>
          <w:p w14:paraId="1E5B0481" w14:textId="77777777" w:rsidR="00B962D3" w:rsidRPr="00B962D3" w:rsidRDefault="00B962D3" w:rsidP="00B962D3">
            <w:pPr>
              <w:spacing w:after="40"/>
              <w:jc w:val="both"/>
              <w:rPr>
                <w:sz w:val="20"/>
                <w:szCs w:val="20"/>
              </w:rPr>
            </w:pPr>
            <w:r w:rsidRPr="00B962D3">
              <w:rPr>
                <w:sz w:val="20"/>
                <w:szCs w:val="20"/>
              </w:rPr>
              <w:t>30-009 Kraków (Partner konsorcjum)</w:t>
            </w:r>
          </w:p>
          <w:p w14:paraId="24C89C69" w14:textId="77777777" w:rsidR="00B962D3" w:rsidRPr="00B962D3" w:rsidRDefault="00B962D3" w:rsidP="00B962D3">
            <w:pPr>
              <w:spacing w:after="40"/>
              <w:jc w:val="both"/>
              <w:rPr>
                <w:sz w:val="20"/>
                <w:szCs w:val="20"/>
              </w:rPr>
            </w:pPr>
            <w:r w:rsidRPr="00B962D3">
              <w:rPr>
                <w:sz w:val="20"/>
                <w:szCs w:val="20"/>
              </w:rPr>
              <w:t>- Przedsiębiorstwo Robót Ogólnobudowlanych „PRO-7” Marian Kordecki</w:t>
            </w:r>
          </w:p>
          <w:p w14:paraId="3F252FED" w14:textId="77777777" w:rsidR="00B962D3" w:rsidRPr="00B962D3" w:rsidRDefault="00B962D3" w:rsidP="00B962D3">
            <w:pPr>
              <w:spacing w:after="40"/>
              <w:jc w:val="both"/>
              <w:rPr>
                <w:sz w:val="20"/>
                <w:szCs w:val="20"/>
              </w:rPr>
            </w:pPr>
            <w:r w:rsidRPr="00B962D3">
              <w:rPr>
                <w:sz w:val="20"/>
                <w:szCs w:val="20"/>
              </w:rPr>
              <w:t xml:space="preserve">Strażacka 41 </w:t>
            </w:r>
          </w:p>
          <w:p w14:paraId="10AC7164" w14:textId="77777777" w:rsidR="00B962D3" w:rsidRPr="00B962D3" w:rsidRDefault="00B962D3" w:rsidP="00B962D3">
            <w:pPr>
              <w:spacing w:after="40"/>
              <w:jc w:val="both"/>
              <w:rPr>
                <w:sz w:val="20"/>
                <w:szCs w:val="20"/>
              </w:rPr>
            </w:pPr>
            <w:r w:rsidRPr="00B962D3">
              <w:rPr>
                <w:sz w:val="20"/>
                <w:szCs w:val="20"/>
              </w:rPr>
              <w:t>30-737 Kraków (Partner konsorcjum)</w:t>
            </w:r>
          </w:p>
          <w:p w14:paraId="4286B815" w14:textId="77777777" w:rsidR="00B962D3" w:rsidRPr="00B962D3" w:rsidRDefault="00B962D3" w:rsidP="00B962D3">
            <w:pPr>
              <w:spacing w:after="40"/>
              <w:jc w:val="both"/>
              <w:rPr>
                <w:sz w:val="20"/>
                <w:szCs w:val="20"/>
              </w:rPr>
            </w:pPr>
            <w:r w:rsidRPr="00B962D3">
              <w:rPr>
                <w:sz w:val="20"/>
                <w:szCs w:val="20"/>
              </w:rPr>
              <w:t xml:space="preserve">- Przedsiębiorstwo Budowlano-Informatyczne „BUD-KOMP” Mateusz Soczówka </w:t>
            </w:r>
          </w:p>
          <w:p w14:paraId="4550E4A8" w14:textId="77777777" w:rsidR="00B962D3" w:rsidRPr="00B962D3" w:rsidRDefault="00B962D3" w:rsidP="00B962D3">
            <w:pPr>
              <w:spacing w:after="40"/>
              <w:jc w:val="both"/>
              <w:rPr>
                <w:sz w:val="20"/>
                <w:szCs w:val="20"/>
              </w:rPr>
            </w:pPr>
            <w:proofErr w:type="spellStart"/>
            <w:r w:rsidRPr="00B962D3">
              <w:rPr>
                <w:sz w:val="20"/>
                <w:szCs w:val="20"/>
              </w:rPr>
              <w:t>Friedleina</w:t>
            </w:r>
            <w:proofErr w:type="spellEnd"/>
            <w:r w:rsidRPr="00B962D3">
              <w:rPr>
                <w:sz w:val="20"/>
                <w:szCs w:val="20"/>
              </w:rPr>
              <w:t xml:space="preserve"> 4-6 </w:t>
            </w:r>
          </w:p>
          <w:p w14:paraId="3360C3C5" w14:textId="77777777" w:rsidR="00B962D3" w:rsidRDefault="00B962D3" w:rsidP="00B962D3">
            <w:pPr>
              <w:spacing w:before="40" w:after="40" w:line="276" w:lineRule="auto"/>
              <w:jc w:val="both"/>
            </w:pPr>
            <w:r w:rsidRPr="00B962D3">
              <w:rPr>
                <w:sz w:val="20"/>
                <w:szCs w:val="20"/>
              </w:rPr>
              <w:t>30-009 Kraków (Partner konsorcjum)</w:t>
            </w:r>
            <w:r>
              <w:t xml:space="preserve"> </w:t>
            </w:r>
          </w:p>
          <w:p w14:paraId="21EEA901" w14:textId="38F9A52B" w:rsidR="006D7A1A" w:rsidRPr="00173DE2" w:rsidRDefault="00B962D3" w:rsidP="00B962D3">
            <w:pPr>
              <w:spacing w:before="40" w:after="40" w:line="276" w:lineRule="auto"/>
              <w:jc w:val="both"/>
              <w:rPr>
                <w:b/>
                <w:sz w:val="20"/>
                <w:szCs w:val="20"/>
              </w:rPr>
            </w:pPr>
            <w:r w:rsidRPr="00173DE2">
              <w:rPr>
                <w:sz w:val="20"/>
                <w:szCs w:val="20"/>
              </w:rPr>
              <w:t>N</w:t>
            </w:r>
            <w:r w:rsidR="006D7A1A" w:rsidRPr="00173DE2">
              <w:rPr>
                <w:sz w:val="20"/>
                <w:szCs w:val="20"/>
              </w:rPr>
              <w:t>a</w:t>
            </w:r>
            <w:r w:rsidRPr="00173DE2">
              <w:rPr>
                <w:sz w:val="20"/>
                <w:szCs w:val="20"/>
              </w:rPr>
              <w:t xml:space="preserve"> </w:t>
            </w:r>
            <w:r w:rsidR="006D7A1A" w:rsidRPr="00173DE2">
              <w:rPr>
                <w:sz w:val="20"/>
                <w:szCs w:val="20"/>
              </w:rPr>
              <w:t xml:space="preserve">wykonanie robót budowlanych polegających na wymianie centrali wentylacyjnej nawiewnej i wywiewnej dla potrzeb </w:t>
            </w:r>
            <w:proofErr w:type="spellStart"/>
            <w:r w:rsidR="006D7A1A" w:rsidRPr="00173DE2">
              <w:rPr>
                <w:sz w:val="20"/>
                <w:szCs w:val="20"/>
              </w:rPr>
              <w:t>sal</w:t>
            </w:r>
            <w:proofErr w:type="spellEnd"/>
            <w:r w:rsidR="006D7A1A" w:rsidRPr="00173DE2">
              <w:rPr>
                <w:sz w:val="20"/>
                <w:szCs w:val="20"/>
              </w:rPr>
              <w:t xml:space="preserve"> operacyjnych nr 1, nr 2 i nr 3 Centralnego Bloku Operacyjnego oraz sali </w:t>
            </w:r>
            <w:proofErr w:type="spellStart"/>
            <w:r w:rsidR="006D7A1A" w:rsidRPr="00173DE2">
              <w:rPr>
                <w:sz w:val="20"/>
                <w:szCs w:val="20"/>
              </w:rPr>
              <w:t>wybudzeń</w:t>
            </w:r>
            <w:proofErr w:type="spellEnd"/>
            <w:r w:rsidR="006D7A1A" w:rsidRPr="00173DE2">
              <w:rPr>
                <w:sz w:val="20"/>
                <w:szCs w:val="20"/>
              </w:rPr>
              <w:t xml:space="preserve"> w Pawilonie C za cenę brutto </w:t>
            </w:r>
            <w:r w:rsidR="006D7A1A" w:rsidRPr="00173DE2">
              <w:rPr>
                <w:b/>
                <w:sz w:val="20"/>
                <w:szCs w:val="20"/>
              </w:rPr>
              <w:t>778 590.00 zł</w:t>
            </w:r>
            <w:r w:rsidR="006D7A1A" w:rsidRPr="00173DE2">
              <w:rPr>
                <w:bCs/>
                <w:sz w:val="20"/>
                <w:szCs w:val="20"/>
              </w:rPr>
              <w:t>.</w:t>
            </w:r>
          </w:p>
          <w:p w14:paraId="5BD64369" w14:textId="77777777" w:rsidR="006D7A1A" w:rsidRPr="00173DE2" w:rsidRDefault="006D7A1A" w:rsidP="00DC354E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173DE2">
              <w:rPr>
                <w:color w:val="000000"/>
                <w:sz w:val="20"/>
                <w:szCs w:val="20"/>
              </w:rPr>
              <w:t>Uzasadnienie wyboru:</w:t>
            </w:r>
          </w:p>
          <w:p w14:paraId="45E4E7E3" w14:textId="77777777" w:rsidR="006D7A1A" w:rsidRDefault="006D7A1A" w:rsidP="00DC354E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73DE2">
              <w:rPr>
                <w:sz w:val="20"/>
                <w:szCs w:val="20"/>
              </w:rPr>
              <w:t>Oferta spełnia warunki zawarte w SWZ, w ustawie Prawo zamówień publicznych z dnia 11 września 2019 r.  (tekst jednolity Dz. U. z 2019 r. poz. 2019 ze zm. ) oraz jest najkorzystniejsza w kryteriach określonych w SWZ.</w:t>
            </w:r>
          </w:p>
        </w:tc>
      </w:tr>
    </w:tbl>
    <w:p w14:paraId="01C47274" w14:textId="6B0C2092" w:rsidR="00F960D7" w:rsidRDefault="00F960D7" w:rsidP="00F960D7">
      <w:pPr>
        <w:spacing w:line="360" w:lineRule="auto"/>
        <w:jc w:val="both"/>
        <w:rPr>
          <w:bCs/>
        </w:rPr>
      </w:pPr>
    </w:p>
    <w:p w14:paraId="03D43EB5" w14:textId="77777777" w:rsidR="00BC2A91" w:rsidRPr="00756CDA" w:rsidRDefault="00BC2A91" w:rsidP="00BC2A91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2693"/>
        <w:gridCol w:w="1276"/>
        <w:gridCol w:w="1842"/>
      </w:tblGrid>
      <w:tr w:rsidR="00BC2A91" w:rsidRPr="008567C7" w14:paraId="59EE44DA" w14:textId="77777777" w:rsidTr="00A552B1">
        <w:trPr>
          <w:trHeight w:val="510"/>
        </w:trPr>
        <w:tc>
          <w:tcPr>
            <w:tcW w:w="709" w:type="dxa"/>
            <w:vAlign w:val="center"/>
          </w:tcPr>
          <w:p w14:paraId="00764D05" w14:textId="77777777" w:rsidR="00BC2A91" w:rsidRPr="008567C7" w:rsidRDefault="00BC2A91" w:rsidP="00A552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575732F" w14:textId="77777777" w:rsidR="00BC2A91" w:rsidRPr="008567C7" w:rsidRDefault="00BC2A91" w:rsidP="00A552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5D0BF06" w14:textId="77777777" w:rsidR="00BC2A91" w:rsidRPr="008567C7" w:rsidRDefault="00BC2A91" w:rsidP="00A552B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35D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3" w:type="dxa"/>
            <w:vAlign w:val="center"/>
          </w:tcPr>
          <w:p w14:paraId="043D0C2B" w14:textId="77777777" w:rsidR="00BC2A91" w:rsidRPr="008567C7" w:rsidRDefault="00BC2A91" w:rsidP="00A552B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35DD">
              <w:rPr>
                <w:rFonts w:ascii="Times New Roman" w:hAnsi="Times New Roman" w:cs="Times New Roman"/>
                <w:bCs/>
                <w:sz w:val="18"/>
                <w:szCs w:val="18"/>
              </w:rPr>
              <w:t>wydłużenie terminu gwarancji na centrale wentylacyjne</w:t>
            </w:r>
          </w:p>
        </w:tc>
        <w:tc>
          <w:tcPr>
            <w:tcW w:w="1276" w:type="dxa"/>
            <w:vAlign w:val="center"/>
          </w:tcPr>
          <w:p w14:paraId="35088FEF" w14:textId="77777777" w:rsidR="00BC2A91" w:rsidRPr="008567C7" w:rsidRDefault="00BC2A91" w:rsidP="00A552B1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235DD">
              <w:rPr>
                <w:rFonts w:ascii="Times New Roman" w:hAnsi="Times New Roman" w:cs="Times New Roman"/>
                <w:bCs/>
                <w:sz w:val="18"/>
                <w:szCs w:val="18"/>
              </w:rPr>
              <w:t>czas naprawy</w:t>
            </w:r>
          </w:p>
        </w:tc>
        <w:tc>
          <w:tcPr>
            <w:tcW w:w="1842" w:type="dxa"/>
            <w:vAlign w:val="center"/>
          </w:tcPr>
          <w:p w14:paraId="24869426" w14:textId="77777777" w:rsidR="00BC2A91" w:rsidRPr="008567C7" w:rsidRDefault="00BC2A91" w:rsidP="00A552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C2A91" w:rsidRPr="008567C7" w14:paraId="3D79BCEE" w14:textId="77777777" w:rsidTr="00A552B1">
        <w:tc>
          <w:tcPr>
            <w:tcW w:w="709" w:type="dxa"/>
            <w:vAlign w:val="center"/>
          </w:tcPr>
          <w:p w14:paraId="24D4513D" w14:textId="77777777" w:rsidR="00BC2A91" w:rsidRPr="008567C7" w:rsidRDefault="00BC2A91" w:rsidP="00A552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35D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77CE6E5" w14:textId="77777777" w:rsidR="00B962D3" w:rsidRPr="00B962D3" w:rsidRDefault="00B962D3" w:rsidP="00B962D3">
            <w:pPr>
              <w:spacing w:before="40"/>
              <w:rPr>
                <w:b/>
                <w:bCs/>
                <w:sz w:val="16"/>
                <w:szCs w:val="16"/>
              </w:rPr>
            </w:pPr>
            <w:r w:rsidRPr="00B962D3">
              <w:rPr>
                <w:b/>
                <w:bCs/>
                <w:sz w:val="16"/>
                <w:szCs w:val="16"/>
              </w:rPr>
              <w:t>Konsorcjum firm:</w:t>
            </w:r>
          </w:p>
          <w:p w14:paraId="6DB2B73B" w14:textId="77777777" w:rsidR="00B962D3" w:rsidRPr="00B962D3" w:rsidRDefault="00B962D3" w:rsidP="00B962D3">
            <w:pPr>
              <w:spacing w:after="40"/>
              <w:rPr>
                <w:sz w:val="16"/>
                <w:szCs w:val="16"/>
              </w:rPr>
            </w:pPr>
            <w:r w:rsidRPr="00B962D3">
              <w:rPr>
                <w:sz w:val="16"/>
                <w:szCs w:val="16"/>
              </w:rPr>
              <w:t xml:space="preserve">- Firma Usługowo-Handlowa „AKOTERM” Andrzej Piechnik </w:t>
            </w:r>
            <w:proofErr w:type="spellStart"/>
            <w:r w:rsidRPr="00B962D3">
              <w:rPr>
                <w:sz w:val="16"/>
                <w:szCs w:val="16"/>
              </w:rPr>
              <w:t>Bellerta</w:t>
            </w:r>
            <w:proofErr w:type="spellEnd"/>
            <w:r w:rsidRPr="00B962D3">
              <w:rPr>
                <w:sz w:val="16"/>
                <w:szCs w:val="16"/>
              </w:rPr>
              <w:t xml:space="preserve"> 11A </w:t>
            </w:r>
          </w:p>
          <w:p w14:paraId="7C2C3CAE" w14:textId="77777777" w:rsidR="00B962D3" w:rsidRPr="00B962D3" w:rsidRDefault="00B962D3" w:rsidP="00B962D3">
            <w:pPr>
              <w:spacing w:before="40"/>
              <w:rPr>
                <w:sz w:val="16"/>
                <w:szCs w:val="16"/>
              </w:rPr>
            </w:pPr>
            <w:r w:rsidRPr="00B962D3">
              <w:rPr>
                <w:sz w:val="16"/>
                <w:szCs w:val="16"/>
              </w:rPr>
              <w:t>30-437 Kraków (Lider konsorcjum)</w:t>
            </w:r>
          </w:p>
          <w:p w14:paraId="4820CEEE" w14:textId="77777777" w:rsidR="00B962D3" w:rsidRPr="00B962D3" w:rsidRDefault="00B962D3" w:rsidP="00B962D3">
            <w:pPr>
              <w:spacing w:before="40"/>
              <w:rPr>
                <w:sz w:val="16"/>
                <w:szCs w:val="16"/>
              </w:rPr>
            </w:pPr>
            <w:r w:rsidRPr="00B962D3">
              <w:rPr>
                <w:sz w:val="16"/>
                <w:szCs w:val="16"/>
              </w:rPr>
              <w:t xml:space="preserve">- </w:t>
            </w:r>
            <w:proofErr w:type="spellStart"/>
            <w:r w:rsidRPr="00B962D3">
              <w:rPr>
                <w:sz w:val="16"/>
                <w:szCs w:val="16"/>
              </w:rPr>
              <w:t>Przesiębiorstwo</w:t>
            </w:r>
            <w:proofErr w:type="spellEnd"/>
            <w:r w:rsidRPr="00B962D3">
              <w:rPr>
                <w:sz w:val="16"/>
                <w:szCs w:val="16"/>
              </w:rPr>
              <w:t xml:space="preserve"> Budowlane "MEGABUD" Urszula Soczówka</w:t>
            </w:r>
          </w:p>
          <w:p w14:paraId="2DAF53B5" w14:textId="77777777" w:rsidR="00B962D3" w:rsidRPr="00B962D3" w:rsidRDefault="00B962D3" w:rsidP="00B962D3">
            <w:pPr>
              <w:rPr>
                <w:sz w:val="16"/>
                <w:szCs w:val="16"/>
              </w:rPr>
            </w:pPr>
            <w:proofErr w:type="spellStart"/>
            <w:r w:rsidRPr="00B962D3">
              <w:rPr>
                <w:sz w:val="16"/>
                <w:szCs w:val="16"/>
              </w:rPr>
              <w:t>Friedleina</w:t>
            </w:r>
            <w:proofErr w:type="spellEnd"/>
            <w:r w:rsidRPr="00B962D3">
              <w:rPr>
                <w:sz w:val="16"/>
                <w:szCs w:val="16"/>
              </w:rPr>
              <w:t xml:space="preserve"> 6 </w:t>
            </w:r>
          </w:p>
          <w:p w14:paraId="3A2B1907" w14:textId="77777777" w:rsidR="00B962D3" w:rsidRPr="00B962D3" w:rsidRDefault="00B962D3" w:rsidP="00B962D3">
            <w:pPr>
              <w:spacing w:after="40"/>
              <w:rPr>
                <w:sz w:val="16"/>
                <w:szCs w:val="16"/>
              </w:rPr>
            </w:pPr>
            <w:r w:rsidRPr="00B962D3">
              <w:rPr>
                <w:sz w:val="16"/>
                <w:szCs w:val="16"/>
              </w:rPr>
              <w:t>30-009 Kraków (Partner konsorcjum)</w:t>
            </w:r>
          </w:p>
          <w:p w14:paraId="226BE5F4" w14:textId="77777777" w:rsidR="00B962D3" w:rsidRPr="00B962D3" w:rsidRDefault="00B962D3" w:rsidP="00B962D3">
            <w:pPr>
              <w:spacing w:after="40"/>
              <w:rPr>
                <w:sz w:val="16"/>
                <w:szCs w:val="16"/>
              </w:rPr>
            </w:pPr>
            <w:r w:rsidRPr="00B962D3">
              <w:rPr>
                <w:sz w:val="16"/>
                <w:szCs w:val="16"/>
              </w:rPr>
              <w:t>- Przedsiębiorstwo Robót Ogólnobudowlanych „PRO-7” Marian Kordecki</w:t>
            </w:r>
          </w:p>
          <w:p w14:paraId="20619543" w14:textId="77777777" w:rsidR="00B962D3" w:rsidRPr="00B962D3" w:rsidRDefault="00B962D3" w:rsidP="00B962D3">
            <w:pPr>
              <w:spacing w:after="40"/>
              <w:rPr>
                <w:sz w:val="16"/>
                <w:szCs w:val="16"/>
              </w:rPr>
            </w:pPr>
            <w:r w:rsidRPr="00B962D3">
              <w:rPr>
                <w:sz w:val="16"/>
                <w:szCs w:val="16"/>
              </w:rPr>
              <w:t xml:space="preserve">Strażacka 41 </w:t>
            </w:r>
          </w:p>
          <w:p w14:paraId="5AA7FA17" w14:textId="77777777" w:rsidR="00B962D3" w:rsidRPr="00B962D3" w:rsidRDefault="00B962D3" w:rsidP="00B962D3">
            <w:pPr>
              <w:spacing w:after="40"/>
              <w:rPr>
                <w:sz w:val="16"/>
                <w:szCs w:val="16"/>
              </w:rPr>
            </w:pPr>
            <w:r w:rsidRPr="00B962D3">
              <w:rPr>
                <w:sz w:val="16"/>
                <w:szCs w:val="16"/>
              </w:rPr>
              <w:t>30-737 Kraków (Partner konsorcjum)</w:t>
            </w:r>
          </w:p>
          <w:p w14:paraId="79321A85" w14:textId="77777777" w:rsidR="00B962D3" w:rsidRPr="00B962D3" w:rsidRDefault="00B962D3" w:rsidP="00B962D3">
            <w:pPr>
              <w:spacing w:after="40"/>
              <w:rPr>
                <w:sz w:val="16"/>
                <w:szCs w:val="16"/>
              </w:rPr>
            </w:pPr>
            <w:r w:rsidRPr="00B962D3">
              <w:rPr>
                <w:sz w:val="16"/>
                <w:szCs w:val="16"/>
              </w:rPr>
              <w:t xml:space="preserve">- Przedsiębiorstwo Budowlano-Informatyczne „BUD-KOMP” Mateusz Soczówka </w:t>
            </w:r>
          </w:p>
          <w:p w14:paraId="12305C2D" w14:textId="77777777" w:rsidR="00B962D3" w:rsidRPr="00B962D3" w:rsidRDefault="00B962D3" w:rsidP="00B962D3">
            <w:pPr>
              <w:spacing w:after="40"/>
              <w:rPr>
                <w:sz w:val="16"/>
                <w:szCs w:val="16"/>
              </w:rPr>
            </w:pPr>
            <w:proofErr w:type="spellStart"/>
            <w:r w:rsidRPr="00B962D3">
              <w:rPr>
                <w:sz w:val="16"/>
                <w:szCs w:val="16"/>
              </w:rPr>
              <w:t>Friedleina</w:t>
            </w:r>
            <w:proofErr w:type="spellEnd"/>
            <w:r w:rsidRPr="00B962D3">
              <w:rPr>
                <w:sz w:val="16"/>
                <w:szCs w:val="16"/>
              </w:rPr>
              <w:t xml:space="preserve"> 4-6 </w:t>
            </w:r>
          </w:p>
          <w:p w14:paraId="72959245" w14:textId="644CE790" w:rsidR="00BC2A91" w:rsidRPr="00B962D3" w:rsidRDefault="00B962D3" w:rsidP="00B962D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B962D3">
              <w:rPr>
                <w:rFonts w:ascii="Times New Roman" w:hAnsi="Times New Roman" w:cs="Times New Roman"/>
                <w:sz w:val="16"/>
                <w:szCs w:val="16"/>
              </w:rPr>
              <w:t>30-009 Kraków (Partner konsorcjum)</w:t>
            </w:r>
          </w:p>
        </w:tc>
        <w:tc>
          <w:tcPr>
            <w:tcW w:w="1134" w:type="dxa"/>
            <w:vAlign w:val="center"/>
          </w:tcPr>
          <w:p w14:paraId="6F19489D" w14:textId="77777777" w:rsidR="00BC2A91" w:rsidRPr="008567C7" w:rsidRDefault="00BC2A91" w:rsidP="00A552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35D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693" w:type="dxa"/>
            <w:vAlign w:val="center"/>
          </w:tcPr>
          <w:p w14:paraId="3803B070" w14:textId="77777777" w:rsidR="00BC2A91" w:rsidRPr="008567C7" w:rsidRDefault="00BC2A91" w:rsidP="00A552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35D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009486D8" w14:textId="77777777" w:rsidR="00BC2A91" w:rsidRPr="008567C7" w:rsidRDefault="00BC2A91" w:rsidP="00A552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35D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235D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2" w:type="dxa"/>
            <w:vAlign w:val="center"/>
          </w:tcPr>
          <w:p w14:paraId="5D05AAE3" w14:textId="77777777" w:rsidR="00BC2A91" w:rsidRPr="008567C7" w:rsidRDefault="00BC2A91" w:rsidP="00A552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35D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5235D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0251BC13" w14:textId="77777777" w:rsidR="00BC2A91" w:rsidRDefault="00BC2A91" w:rsidP="00BC2A91">
      <w:pPr>
        <w:spacing w:before="120"/>
        <w:ind w:firstLine="709"/>
        <w:jc w:val="both"/>
        <w:rPr>
          <w:color w:val="000000"/>
        </w:rPr>
      </w:pPr>
    </w:p>
    <w:p w14:paraId="14A8CE91" w14:textId="77777777" w:rsidR="00BC2A91" w:rsidRDefault="00BC2A91" w:rsidP="00BC2A91">
      <w:pPr>
        <w:spacing w:after="40" w:line="276" w:lineRule="auto"/>
        <w:jc w:val="both"/>
      </w:pPr>
      <w:r>
        <w:t xml:space="preserve">Informacja o terminie zawarcia umowy: 9.07.2021 r. </w:t>
      </w:r>
    </w:p>
    <w:p w14:paraId="2B0943DB" w14:textId="77777777" w:rsidR="00BC2A91" w:rsidRPr="00F33C66" w:rsidRDefault="00BC2A91" w:rsidP="00BC2A91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1D7CF55D" w14:textId="77777777" w:rsidR="00BC2A91" w:rsidRPr="00F33C66" w:rsidRDefault="00BC2A91" w:rsidP="00BC2A9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4B4A7E18" w14:textId="77777777" w:rsidR="00BC2A91" w:rsidRDefault="00BC2A91" w:rsidP="00F960D7">
      <w:pPr>
        <w:spacing w:line="360" w:lineRule="auto"/>
        <w:jc w:val="both"/>
        <w:rPr>
          <w:bCs/>
        </w:rPr>
      </w:pPr>
    </w:p>
    <w:p w14:paraId="68678C21" w14:textId="1939664F" w:rsidR="00B464D3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764E2451" w14:textId="77777777" w:rsidR="00C228E9" w:rsidRDefault="00C228E9" w:rsidP="00C228E9">
      <w:pPr>
        <w:jc w:val="right"/>
        <w:rPr>
          <w:sz w:val="22"/>
          <w:szCs w:val="22"/>
        </w:rPr>
      </w:pPr>
      <w:r w:rsidRPr="006D7A1A">
        <w:rPr>
          <w:sz w:val="22"/>
          <w:szCs w:val="22"/>
        </w:rPr>
        <w:t xml:space="preserve">  </w:t>
      </w:r>
      <w:r>
        <w:rPr>
          <w:sz w:val="22"/>
          <w:szCs w:val="22"/>
        </w:rPr>
        <w:t>Z-ca Dyrektora ds. Lecznictwa</w:t>
      </w:r>
    </w:p>
    <w:p w14:paraId="2ED422B9" w14:textId="77777777" w:rsidR="00C228E9" w:rsidRPr="00BC2A91" w:rsidRDefault="00C228E9" w:rsidP="00C228E9">
      <w:pPr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lek.med</w:t>
      </w:r>
      <w:proofErr w:type="spellEnd"/>
      <w:r>
        <w:rPr>
          <w:sz w:val="22"/>
          <w:szCs w:val="22"/>
        </w:rPr>
        <w:t>. Katarzyna Turek-</w:t>
      </w:r>
      <w:proofErr w:type="spellStart"/>
      <w:r>
        <w:rPr>
          <w:sz w:val="22"/>
          <w:szCs w:val="22"/>
        </w:rPr>
        <w:t>Fornelska</w:t>
      </w:r>
      <w:proofErr w:type="spellEnd"/>
    </w:p>
    <w:p w14:paraId="4A169687" w14:textId="77777777" w:rsidR="00C228E9" w:rsidRPr="004229DE" w:rsidRDefault="00C228E9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C228E9" w:rsidRPr="004229DE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CF56B" w14:textId="77777777" w:rsidR="009D4F77" w:rsidRDefault="009D4F77">
      <w:r>
        <w:separator/>
      </w:r>
    </w:p>
  </w:endnote>
  <w:endnote w:type="continuationSeparator" w:id="0">
    <w:p w14:paraId="1F7A6222" w14:textId="77777777" w:rsidR="009D4F77" w:rsidRDefault="009D4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3DC6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F78F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F1FFAE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8E9A76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22F7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4C19A" w14:textId="77777777" w:rsidR="009D4F77" w:rsidRDefault="009D4F77">
      <w:r>
        <w:separator/>
      </w:r>
    </w:p>
  </w:footnote>
  <w:footnote w:type="continuationSeparator" w:id="0">
    <w:p w14:paraId="32BBD3EE" w14:textId="77777777" w:rsidR="009D4F77" w:rsidRDefault="009D4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003E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541D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2BB8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D49"/>
    <w:rsid w:val="00005838"/>
    <w:rsid w:val="00022322"/>
    <w:rsid w:val="00042497"/>
    <w:rsid w:val="000C1E6F"/>
    <w:rsid w:val="000E4E56"/>
    <w:rsid w:val="00173DE2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4B29"/>
    <w:rsid w:val="00596FD7"/>
    <w:rsid w:val="005E5BFF"/>
    <w:rsid w:val="00607F9B"/>
    <w:rsid w:val="00644DCB"/>
    <w:rsid w:val="00657C1E"/>
    <w:rsid w:val="006D7A1A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D4F77"/>
    <w:rsid w:val="009F0E5C"/>
    <w:rsid w:val="00A029B8"/>
    <w:rsid w:val="00A17CDB"/>
    <w:rsid w:val="00AA02AC"/>
    <w:rsid w:val="00B32D12"/>
    <w:rsid w:val="00B464D3"/>
    <w:rsid w:val="00B8185B"/>
    <w:rsid w:val="00B962D3"/>
    <w:rsid w:val="00BC2A91"/>
    <w:rsid w:val="00BD2174"/>
    <w:rsid w:val="00C228E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0D4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4E7567"/>
  <w15:chartTrackingRefBased/>
  <w15:docId w15:val="{A9061BDF-1B3E-4932-98F6-D697B1E69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2021-07-07T11:55:00Z</cp:lastPrinted>
  <dcterms:created xsi:type="dcterms:W3CDTF">2021-07-07T11:55:00Z</dcterms:created>
  <dcterms:modified xsi:type="dcterms:W3CDTF">2021-07-07T11:55:00Z</dcterms:modified>
</cp:coreProperties>
</file>