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113B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13B5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4113B5">
        <w:rPr>
          <w:sz w:val="22"/>
          <w:szCs w:val="22"/>
        </w:rPr>
        <w:t>2021-07-07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  <w:bookmarkStart w:id="1" w:name="_GoBack"/>
      <w:bookmarkEnd w:id="1"/>
    </w:p>
    <w:p w:rsidR="00FB7F50" w:rsidRPr="002245BE" w:rsidRDefault="004113B5" w:rsidP="00FB7F50">
      <w:pPr>
        <w:spacing w:after="40"/>
        <w:rPr>
          <w:b/>
          <w:bCs/>
          <w:sz w:val="22"/>
          <w:szCs w:val="22"/>
        </w:rPr>
      </w:pPr>
      <w:r w:rsidRPr="004113B5">
        <w:rPr>
          <w:b/>
          <w:bCs/>
          <w:sz w:val="22"/>
          <w:szCs w:val="22"/>
        </w:rPr>
        <w:t>Politechnika Częstochowska</w:t>
      </w:r>
    </w:p>
    <w:p w:rsidR="00FB7F50" w:rsidRPr="002245BE" w:rsidRDefault="004113B5" w:rsidP="00FB7F50">
      <w:pPr>
        <w:rPr>
          <w:sz w:val="22"/>
          <w:szCs w:val="22"/>
        </w:rPr>
      </w:pPr>
      <w:r w:rsidRPr="004113B5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4113B5">
        <w:rPr>
          <w:sz w:val="22"/>
          <w:szCs w:val="22"/>
        </w:rPr>
        <w:t>69</w:t>
      </w:r>
    </w:p>
    <w:p w:rsidR="00FB7F50" w:rsidRPr="002245BE" w:rsidRDefault="004113B5" w:rsidP="00FB7F50">
      <w:pPr>
        <w:rPr>
          <w:sz w:val="22"/>
          <w:szCs w:val="22"/>
        </w:rPr>
      </w:pPr>
      <w:r w:rsidRPr="004113B5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4113B5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13B5" w:rsidRPr="00607F9B" w:rsidTr="00073FCD">
        <w:trPr>
          <w:trHeight w:val="638"/>
        </w:trPr>
        <w:tc>
          <w:tcPr>
            <w:tcW w:w="959" w:type="dxa"/>
            <w:shd w:val="clear" w:color="auto" w:fill="auto"/>
          </w:tcPr>
          <w:p w:rsidR="004113B5" w:rsidRPr="00607F9B" w:rsidRDefault="004113B5" w:rsidP="00073F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13B5" w:rsidRPr="00607F9B" w:rsidRDefault="004113B5" w:rsidP="00073F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13B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13B5">
              <w:rPr>
                <w:b/>
                <w:bCs/>
                <w:sz w:val="22"/>
                <w:szCs w:val="22"/>
              </w:rPr>
              <w:t>Działania promocyjne polegające na prezentacji osiągnięć naukowych i wynalazczych pracowników Politechniki częstochowskiej w ramach projektu Inkubator Innowacyjności 4.0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13B5">
              <w:rPr>
                <w:b/>
                <w:sz w:val="22"/>
                <w:szCs w:val="22"/>
              </w:rPr>
              <w:t>ZP/US-06/21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113B5" w:rsidRPr="004113B5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13B5" w:rsidRPr="004113B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13B5" w:rsidTr="00073F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113B5" w:rsidRPr="00D26ED6" w:rsidRDefault="004113B5" w:rsidP="00073F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113B5">
              <w:rPr>
                <w:b/>
                <w:sz w:val="22"/>
                <w:szCs w:val="22"/>
              </w:rPr>
              <w:t>Stowarzyszenie Promocji Polskiej Nauki, Techniki i Innowacji</w:t>
            </w:r>
          </w:p>
          <w:p w:rsidR="004113B5" w:rsidRPr="009F0E5C" w:rsidRDefault="004113B5" w:rsidP="00073FCD">
            <w:pPr>
              <w:jc w:val="both"/>
              <w:rPr>
                <w:bCs/>
                <w:sz w:val="22"/>
                <w:szCs w:val="22"/>
              </w:rPr>
            </w:pPr>
            <w:r w:rsidRPr="004113B5">
              <w:rPr>
                <w:bCs/>
                <w:sz w:val="22"/>
                <w:szCs w:val="22"/>
              </w:rPr>
              <w:t>Dąbrowskiego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3B5">
              <w:rPr>
                <w:bCs/>
                <w:sz w:val="22"/>
                <w:szCs w:val="22"/>
              </w:rPr>
              <w:t>69/</w:t>
            </w:r>
            <w:proofErr w:type="spellStart"/>
            <w:r w:rsidRPr="004113B5">
              <w:rPr>
                <w:bCs/>
                <w:sz w:val="22"/>
                <w:szCs w:val="22"/>
              </w:rPr>
              <w:t>Ctt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r w:rsidRPr="004113B5">
              <w:rPr>
                <w:bCs/>
                <w:sz w:val="22"/>
                <w:szCs w:val="22"/>
              </w:rPr>
              <w:t>/4</w:t>
            </w:r>
          </w:p>
          <w:p w:rsidR="004113B5" w:rsidRPr="009F0E5C" w:rsidRDefault="004113B5" w:rsidP="00073FCD">
            <w:pPr>
              <w:jc w:val="both"/>
              <w:rPr>
                <w:bCs/>
                <w:sz w:val="22"/>
                <w:szCs w:val="22"/>
              </w:rPr>
            </w:pPr>
            <w:r w:rsidRPr="004113B5">
              <w:rPr>
                <w:bCs/>
                <w:sz w:val="22"/>
                <w:szCs w:val="22"/>
              </w:rPr>
              <w:t>42-200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3B5">
              <w:rPr>
                <w:bCs/>
                <w:sz w:val="22"/>
                <w:szCs w:val="22"/>
              </w:rPr>
              <w:t>Częstochowa</w:t>
            </w:r>
          </w:p>
          <w:p w:rsidR="004113B5" w:rsidRPr="00D26ED6" w:rsidRDefault="004113B5" w:rsidP="00073FC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13B5" w:rsidRPr="00D26ED6" w:rsidRDefault="004113B5" w:rsidP="00073F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113B5">
              <w:rPr>
                <w:sz w:val="22"/>
                <w:szCs w:val="22"/>
              </w:rPr>
              <w:t>Działania promocyjne polegające na prezentacji osiągnięć naukowych i wynalazczych pracowników Politechniki częstochowskiej w ramach projektu Inkubator Innowacyjności 4.0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113B5">
              <w:rPr>
                <w:b/>
                <w:sz w:val="22"/>
                <w:szCs w:val="22"/>
              </w:rPr>
              <w:t>135 000.00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113B5" w:rsidRPr="00D26ED6" w:rsidRDefault="004113B5" w:rsidP="00073F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13B5" w:rsidRDefault="004113B5" w:rsidP="00073FC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13B5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559"/>
        <w:gridCol w:w="2268"/>
        <w:gridCol w:w="1985"/>
      </w:tblGrid>
      <w:tr w:rsidR="00EC0CC7" w:rsidRPr="008567C7" w:rsidTr="00EC0CC7">
        <w:trPr>
          <w:trHeight w:val="510"/>
        </w:trPr>
        <w:tc>
          <w:tcPr>
            <w:tcW w:w="709" w:type="dxa"/>
            <w:vAlign w:val="center"/>
          </w:tcPr>
          <w:p w:rsidR="00EC0CC7" w:rsidRPr="008567C7" w:rsidRDefault="00EC0CC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EC0CC7" w:rsidRPr="008567C7" w:rsidRDefault="00EC0CC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EC0CC7" w:rsidRPr="008567C7" w:rsidRDefault="00EC0CC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EC0CC7" w:rsidRPr="008567C7" w:rsidRDefault="00EC0CC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Termin dostarczenia materiałów wystawienniczych przez Zamawiającego</w:t>
            </w:r>
          </w:p>
        </w:tc>
        <w:tc>
          <w:tcPr>
            <w:tcW w:w="1985" w:type="dxa"/>
            <w:vAlign w:val="center"/>
          </w:tcPr>
          <w:p w:rsidR="00EC0CC7" w:rsidRPr="008567C7" w:rsidRDefault="00EC0CC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C0CC7" w:rsidRPr="008567C7" w:rsidTr="00EC0CC7">
        <w:tc>
          <w:tcPr>
            <w:tcW w:w="709" w:type="dxa"/>
            <w:vAlign w:val="center"/>
          </w:tcPr>
          <w:p w:rsidR="00EC0CC7" w:rsidRPr="008567C7" w:rsidRDefault="00EC0CC7" w:rsidP="00073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EC0CC7" w:rsidRPr="002B6761" w:rsidRDefault="00EC0CC7" w:rsidP="00073F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b/>
                <w:sz w:val="18"/>
                <w:szCs w:val="18"/>
              </w:rPr>
              <w:t>Stowarzyszenie Promocji Polskiej Nauki, Techniki i Innowacji</w:t>
            </w:r>
          </w:p>
          <w:p w:rsidR="00EC0CC7" w:rsidRPr="008567C7" w:rsidRDefault="00EC0CC7" w:rsidP="00073F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69/</w:t>
            </w:r>
            <w:proofErr w:type="spellStart"/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Ctt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EC0CC7" w:rsidRPr="001B7815" w:rsidRDefault="00EC0CC7" w:rsidP="00073F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3B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EC0CC7" w:rsidRPr="008567C7" w:rsidRDefault="00EC0CC7" w:rsidP="00073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268" w:type="dxa"/>
            <w:vAlign w:val="center"/>
          </w:tcPr>
          <w:p w:rsidR="00EC0CC7" w:rsidRPr="008567C7" w:rsidRDefault="00EC0CC7" w:rsidP="00073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EC0CC7" w:rsidRPr="008567C7" w:rsidRDefault="00EC0CC7" w:rsidP="00073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3B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E53" w:rsidRDefault="005B2E53">
      <w:r>
        <w:separator/>
      </w:r>
    </w:p>
  </w:endnote>
  <w:endnote w:type="continuationSeparator" w:id="0">
    <w:p w:rsidR="005B2E53" w:rsidRDefault="005B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E53" w:rsidRDefault="005B2E53">
      <w:r>
        <w:separator/>
      </w:r>
    </w:p>
  </w:footnote>
  <w:footnote w:type="continuationSeparator" w:id="0">
    <w:p w:rsidR="005B2E53" w:rsidRDefault="005B2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EC0CC7">
    <w:pPr>
      <w:pStyle w:val="Nagwek"/>
    </w:pPr>
    <w:r w:rsidRPr="00E235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E235B6">
      <w:rPr>
        <w:noProof/>
      </w:rPr>
      <w:pict>
        <v:shape id="Obraz 8" o:spid="_x0000_i1027" type="#_x0000_t75" style="width:85.5pt;height:38.25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E5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13B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2E53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0CC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AD525-41F4-45B5-8BEB-AFE5BA62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2021-07-07T08:02:00Z</cp:lastPrinted>
  <dcterms:created xsi:type="dcterms:W3CDTF">2021-07-07T08:02:00Z</dcterms:created>
  <dcterms:modified xsi:type="dcterms:W3CDTF">2021-07-07T08:02:00Z</dcterms:modified>
</cp:coreProperties>
</file>