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BC60E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C60E1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BC60E1">
        <w:rPr>
          <w:sz w:val="22"/>
          <w:szCs w:val="22"/>
        </w:rPr>
        <w:t>2021-07-0</w:t>
      </w:r>
      <w:r w:rsidR="00D570CA">
        <w:rPr>
          <w:sz w:val="22"/>
          <w:szCs w:val="22"/>
        </w:rPr>
        <w:t>7</w:t>
      </w:r>
      <w:bookmarkStart w:id="1" w:name="_GoBack"/>
      <w:bookmarkEnd w:id="1"/>
    </w:p>
    <w:p w:rsidR="00FB7F50" w:rsidRPr="002245BE" w:rsidRDefault="00BC60E1" w:rsidP="00FB7F50">
      <w:pPr>
        <w:spacing w:after="40"/>
        <w:rPr>
          <w:b/>
          <w:bCs/>
          <w:sz w:val="22"/>
          <w:szCs w:val="22"/>
        </w:rPr>
      </w:pPr>
      <w:r w:rsidRPr="00BC60E1">
        <w:rPr>
          <w:b/>
          <w:bCs/>
          <w:sz w:val="22"/>
          <w:szCs w:val="22"/>
        </w:rPr>
        <w:t>Politechnika Częstochowska</w:t>
      </w:r>
    </w:p>
    <w:p w:rsidR="00FB7F50" w:rsidRPr="002245BE" w:rsidRDefault="00BC60E1" w:rsidP="00FB7F50">
      <w:pPr>
        <w:rPr>
          <w:sz w:val="22"/>
          <w:szCs w:val="22"/>
        </w:rPr>
      </w:pPr>
      <w:r w:rsidRPr="00BC60E1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BC60E1">
        <w:rPr>
          <w:sz w:val="22"/>
          <w:szCs w:val="22"/>
        </w:rPr>
        <w:t>69</w:t>
      </w:r>
    </w:p>
    <w:p w:rsidR="00FB7F50" w:rsidRPr="002245BE" w:rsidRDefault="00BC60E1" w:rsidP="00FB7F50">
      <w:pPr>
        <w:rPr>
          <w:sz w:val="22"/>
          <w:szCs w:val="22"/>
        </w:rPr>
      </w:pPr>
      <w:r w:rsidRPr="00BC60E1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BC60E1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60E1" w:rsidRPr="00607F9B" w:rsidTr="002B3C83">
        <w:trPr>
          <w:trHeight w:val="638"/>
        </w:trPr>
        <w:tc>
          <w:tcPr>
            <w:tcW w:w="959" w:type="dxa"/>
            <w:shd w:val="clear" w:color="auto" w:fill="auto"/>
          </w:tcPr>
          <w:p w:rsidR="00BC60E1" w:rsidRPr="00607F9B" w:rsidRDefault="00BC60E1" w:rsidP="002B3C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60E1" w:rsidRPr="00607F9B" w:rsidRDefault="00BC60E1" w:rsidP="002B3C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60E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60E1">
              <w:rPr>
                <w:b/>
                <w:bCs/>
                <w:sz w:val="22"/>
                <w:szCs w:val="22"/>
              </w:rPr>
              <w:t>Dostawa stanowiska dydaktycznego do badania różnych konstrukcji wymienników ciepła  dla Wydziału Infrastruktury i Środowiska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60E1">
              <w:rPr>
                <w:b/>
                <w:sz w:val="22"/>
                <w:szCs w:val="22"/>
              </w:rPr>
              <w:t>ZP/D-16/A/21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C60E1" w:rsidRPr="00BC60E1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C60E1" w:rsidRPr="00BC60E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60E1" w:rsidTr="002B3C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C60E1" w:rsidRPr="00D26ED6" w:rsidRDefault="00BC60E1" w:rsidP="002B3C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C60E1">
              <w:rPr>
                <w:b/>
                <w:sz w:val="22"/>
                <w:szCs w:val="22"/>
              </w:rPr>
              <w:t xml:space="preserve">G.U.N.T. </w:t>
            </w:r>
            <w:proofErr w:type="spellStart"/>
            <w:r w:rsidRPr="00BC60E1">
              <w:rPr>
                <w:b/>
                <w:sz w:val="22"/>
                <w:szCs w:val="22"/>
              </w:rPr>
              <w:t>Gerätebau</w:t>
            </w:r>
            <w:proofErr w:type="spellEnd"/>
            <w:r w:rsidRPr="00BC60E1">
              <w:rPr>
                <w:b/>
                <w:sz w:val="22"/>
                <w:szCs w:val="22"/>
              </w:rPr>
              <w:t xml:space="preserve"> GmbH</w:t>
            </w:r>
          </w:p>
          <w:p w:rsidR="00BC60E1" w:rsidRPr="009F0E5C" w:rsidRDefault="00BC60E1" w:rsidP="002B3C8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C60E1">
              <w:rPr>
                <w:bCs/>
                <w:sz w:val="22"/>
                <w:szCs w:val="22"/>
              </w:rPr>
              <w:t>Hanskampring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0E1">
              <w:rPr>
                <w:bCs/>
                <w:sz w:val="22"/>
                <w:szCs w:val="22"/>
              </w:rPr>
              <w:t>15-17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C60E1" w:rsidRPr="009F0E5C" w:rsidRDefault="00BC60E1" w:rsidP="002B3C83">
            <w:pPr>
              <w:jc w:val="both"/>
              <w:rPr>
                <w:bCs/>
                <w:sz w:val="22"/>
                <w:szCs w:val="22"/>
              </w:rPr>
            </w:pPr>
            <w:r w:rsidRPr="00BC60E1">
              <w:rPr>
                <w:bCs/>
                <w:sz w:val="22"/>
                <w:szCs w:val="22"/>
              </w:rPr>
              <w:t>22885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C60E1">
              <w:rPr>
                <w:bCs/>
                <w:sz w:val="22"/>
                <w:szCs w:val="22"/>
              </w:rPr>
              <w:t>Barsbüttel</w:t>
            </w:r>
            <w:proofErr w:type="spellEnd"/>
          </w:p>
          <w:p w:rsidR="00D570CA" w:rsidRDefault="00BC60E1" w:rsidP="00D570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570CA">
              <w:rPr>
                <w:sz w:val="22"/>
                <w:szCs w:val="22"/>
              </w:rPr>
              <w:t xml:space="preserve"> </w:t>
            </w:r>
            <w:r w:rsidRPr="00BC60E1">
              <w:rPr>
                <w:sz w:val="22"/>
                <w:szCs w:val="22"/>
              </w:rPr>
              <w:t>Dostawa stanowiska dydaktycznego do badania różnych konstrukcji wymienników ciepła  dla Wydziału Infrastruktury i Środowiska Politechniki Częstochowskiej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C60E1" w:rsidRPr="00D26ED6" w:rsidRDefault="00BC60E1" w:rsidP="002B3C8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570CA">
              <w:rPr>
                <w:b/>
                <w:sz w:val="22"/>
                <w:szCs w:val="22"/>
              </w:rPr>
              <w:t xml:space="preserve">za cenę </w:t>
            </w:r>
            <w:r w:rsidR="00D570CA" w:rsidRPr="00D570CA">
              <w:rPr>
                <w:b/>
                <w:sz w:val="22"/>
                <w:szCs w:val="22"/>
              </w:rPr>
              <w:t>netto</w:t>
            </w:r>
            <w:r w:rsidRPr="00D570CA">
              <w:rPr>
                <w:b/>
                <w:sz w:val="22"/>
                <w:szCs w:val="22"/>
              </w:rPr>
              <w:t xml:space="preserve"> </w:t>
            </w:r>
            <w:r w:rsidR="00D570CA">
              <w:rPr>
                <w:b/>
                <w:sz w:val="22"/>
                <w:szCs w:val="22"/>
              </w:rPr>
              <w:t>196 948,40</w:t>
            </w:r>
            <w:r w:rsidRPr="00BC60E1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C60E1" w:rsidRPr="00D26ED6" w:rsidRDefault="00BC60E1" w:rsidP="002B3C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C60E1" w:rsidRDefault="00BC60E1" w:rsidP="002B3C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C60E1">
              <w:t>Wybrana oferta jest ofertą najkorzystniejszą. Oferta ta spełnia wymagania określone w SWZ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417"/>
        <w:gridCol w:w="1276"/>
        <w:gridCol w:w="1276"/>
      </w:tblGrid>
      <w:tr w:rsidR="00D570CA" w:rsidRPr="008567C7" w:rsidTr="00D570CA">
        <w:trPr>
          <w:trHeight w:val="510"/>
        </w:trPr>
        <w:tc>
          <w:tcPr>
            <w:tcW w:w="709" w:type="dxa"/>
            <w:vAlign w:val="center"/>
          </w:tcPr>
          <w:p w:rsidR="00D570CA" w:rsidRPr="008567C7" w:rsidRDefault="00D570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D570CA" w:rsidRPr="008567C7" w:rsidRDefault="00D570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vAlign w:val="center"/>
          </w:tcPr>
          <w:p w:rsidR="00D570CA" w:rsidRPr="008567C7" w:rsidRDefault="00D570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Spadek ciśnienia w instalacji wodnej</w:t>
            </w:r>
          </w:p>
        </w:tc>
        <w:tc>
          <w:tcPr>
            <w:tcW w:w="1276" w:type="dxa"/>
            <w:vAlign w:val="center"/>
          </w:tcPr>
          <w:p w:rsidR="00D570CA" w:rsidRPr="008567C7" w:rsidRDefault="00D570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Natężenie przepływu wody</w:t>
            </w:r>
          </w:p>
        </w:tc>
        <w:tc>
          <w:tcPr>
            <w:tcW w:w="1276" w:type="dxa"/>
            <w:vAlign w:val="center"/>
          </w:tcPr>
          <w:p w:rsidR="00D570CA" w:rsidRPr="008567C7" w:rsidRDefault="00D570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570CA" w:rsidRPr="008567C7" w:rsidTr="00D570CA">
        <w:tc>
          <w:tcPr>
            <w:tcW w:w="709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D570CA" w:rsidRPr="002B6761" w:rsidRDefault="00D570CA" w:rsidP="002B3C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G.U.N.T. </w:t>
            </w:r>
            <w:proofErr w:type="spellStart"/>
            <w:r w:rsidRPr="00BC60E1">
              <w:rPr>
                <w:rFonts w:ascii="Times New Roman" w:hAnsi="Times New Roman" w:cs="Times New Roman"/>
                <w:b/>
                <w:sz w:val="18"/>
                <w:szCs w:val="18"/>
              </w:rPr>
              <w:t>Gerätebau</w:t>
            </w:r>
            <w:proofErr w:type="spellEnd"/>
            <w:r w:rsidRPr="00BC60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:rsidR="00D570CA" w:rsidRPr="008567C7" w:rsidRDefault="00D570CA" w:rsidP="002B3C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70CA" w:rsidRPr="001B7815" w:rsidRDefault="00D570CA" w:rsidP="002B3C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Barsbüttel</w:t>
            </w:r>
            <w:proofErr w:type="spellEnd"/>
          </w:p>
        </w:tc>
        <w:tc>
          <w:tcPr>
            <w:tcW w:w="1134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75,00</w:t>
            </w:r>
          </w:p>
        </w:tc>
      </w:tr>
      <w:tr w:rsidR="00D570CA" w:rsidRPr="008567C7" w:rsidTr="00D570CA">
        <w:tc>
          <w:tcPr>
            <w:tcW w:w="709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D570CA" w:rsidRPr="002B6761" w:rsidRDefault="00D570CA" w:rsidP="002B3C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/>
                <w:sz w:val="18"/>
                <w:szCs w:val="18"/>
              </w:rPr>
              <w:t>ZAKŁAD ELEKTRONICZNEJ APARATURY POMIAROWEJ MERATRONIK S.A.</w:t>
            </w:r>
          </w:p>
          <w:p w:rsidR="00D570CA" w:rsidRPr="008567C7" w:rsidRDefault="00D570CA" w:rsidP="002B3C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Barska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/30</w:t>
            </w:r>
          </w:p>
          <w:p w:rsidR="00D570CA" w:rsidRPr="001B7815" w:rsidRDefault="00D570CA" w:rsidP="002B3C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02-315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E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D570CA" w:rsidRPr="008567C7" w:rsidRDefault="00D570CA" w:rsidP="002B3C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0B0" w:rsidRDefault="006420B0">
      <w:r>
        <w:separator/>
      </w:r>
    </w:p>
  </w:endnote>
  <w:endnote w:type="continuationSeparator" w:id="0">
    <w:p w:rsidR="006420B0" w:rsidRDefault="0064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0B0" w:rsidRDefault="006420B0">
      <w:r>
        <w:separator/>
      </w:r>
    </w:p>
  </w:footnote>
  <w:footnote w:type="continuationSeparator" w:id="0">
    <w:p w:rsidR="006420B0" w:rsidRDefault="0064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0B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20B0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60E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70C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966B5"/>
  <w15:chartTrackingRefBased/>
  <w15:docId w15:val="{EADD423F-0AA6-4CB7-AC0D-C355A19F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2021-07-06T07:53:00Z</cp:lastPrinted>
  <dcterms:created xsi:type="dcterms:W3CDTF">2021-07-06T07:53:00Z</dcterms:created>
  <dcterms:modified xsi:type="dcterms:W3CDTF">2021-07-06T07:53:00Z</dcterms:modified>
</cp:coreProperties>
</file>