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EA3C31" w:rsidP="006A5DF1">
      <w:pPr>
        <w:spacing w:after="240"/>
        <w:jc w:val="right"/>
        <w:rPr>
          <w:sz w:val="22"/>
          <w:szCs w:val="22"/>
        </w:rPr>
      </w:pPr>
      <w:r w:rsidRPr="00EA3C31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EA3C31">
        <w:rPr>
          <w:sz w:val="22"/>
          <w:szCs w:val="22"/>
        </w:rPr>
        <w:t>2021-07-02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EA3C31" w:rsidP="006A5DF1">
      <w:pPr>
        <w:rPr>
          <w:b/>
          <w:bCs/>
          <w:sz w:val="22"/>
          <w:szCs w:val="22"/>
        </w:rPr>
      </w:pPr>
      <w:r w:rsidRPr="00EA3C31">
        <w:rPr>
          <w:b/>
          <w:bCs/>
          <w:sz w:val="22"/>
          <w:szCs w:val="22"/>
        </w:rPr>
        <w:t>Politechnika Częstochowska</w:t>
      </w:r>
    </w:p>
    <w:p w:rsidR="006A5DF1" w:rsidRPr="00BD5546" w:rsidRDefault="00EA3C31" w:rsidP="006A5DF1">
      <w:pPr>
        <w:rPr>
          <w:sz w:val="22"/>
          <w:szCs w:val="22"/>
        </w:rPr>
      </w:pPr>
      <w:r w:rsidRPr="00EA3C31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EA3C31">
        <w:rPr>
          <w:sz w:val="22"/>
          <w:szCs w:val="22"/>
        </w:rPr>
        <w:t>69</w:t>
      </w:r>
    </w:p>
    <w:p w:rsidR="006A5DF1" w:rsidRPr="00BD5546" w:rsidRDefault="00EA3C31" w:rsidP="006A5DF1">
      <w:pPr>
        <w:rPr>
          <w:sz w:val="22"/>
          <w:szCs w:val="22"/>
        </w:rPr>
      </w:pPr>
      <w:r w:rsidRPr="00EA3C31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EA3C31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0152A2">
        <w:rPr>
          <w:sz w:val="22"/>
          <w:szCs w:val="22"/>
        </w:rPr>
        <w:t xml:space="preserve"> RK </w:t>
      </w:r>
      <w:r w:rsidR="00A47C02">
        <w:rPr>
          <w:sz w:val="22"/>
          <w:szCs w:val="22"/>
        </w:rPr>
        <w:t>–</w:t>
      </w:r>
      <w:r w:rsidR="000152A2">
        <w:rPr>
          <w:sz w:val="22"/>
          <w:szCs w:val="22"/>
        </w:rPr>
        <w:t xml:space="preserve"> </w:t>
      </w:r>
      <w:r w:rsidR="00A47C02">
        <w:rPr>
          <w:sz w:val="22"/>
          <w:szCs w:val="22"/>
        </w:rPr>
        <w:t>464/21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A3C31" w:rsidRPr="00EA3C3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A3C31" w:rsidRPr="00EA3C31">
        <w:rPr>
          <w:b/>
          <w:bCs/>
          <w:sz w:val="22"/>
          <w:szCs w:val="22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A3C31" w:rsidRPr="00EA3C31">
        <w:rPr>
          <w:b/>
          <w:sz w:val="22"/>
          <w:szCs w:val="22"/>
        </w:rPr>
        <w:t>ZP/DK-16/21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A3C31" w:rsidRPr="00EA3C31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A3C31" w:rsidRPr="00EA3C3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3C31" w:rsidRPr="006A5DF1" w:rsidTr="00902C33">
        <w:tc>
          <w:tcPr>
            <w:tcW w:w="9356" w:type="dxa"/>
            <w:shd w:val="clear" w:color="auto" w:fill="auto"/>
          </w:tcPr>
          <w:p w:rsidR="00EA3C31" w:rsidRPr="006A5DF1" w:rsidRDefault="00EA3C31" w:rsidP="00902C3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A3C31">
              <w:rPr>
                <w:b/>
                <w:bCs/>
                <w:sz w:val="22"/>
                <w:szCs w:val="22"/>
              </w:rPr>
              <w:t>1</w:t>
            </w:r>
          </w:p>
          <w:p w:rsidR="00EA3C31" w:rsidRPr="006A5DF1" w:rsidRDefault="00EA3C31" w:rsidP="00902C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3C31">
              <w:rPr>
                <w:sz w:val="22"/>
                <w:szCs w:val="22"/>
              </w:rPr>
              <w:t>W związku z opublikowanym ogłoszeniem na Dostawę licencji wraz z wdrożeniem oraz usługami wsparcia i utrzymania powdrożeniowego modułów Oprogramowania dla Politechniki Częstochowskiej w ramach projektu "Zintegrowany Program Rozwoju Politechniki Częstochowskiej" POWR.03.05.00-00-Z008/18. Znak sprawy: ZP/DK-16/21, zwracamy się wnioskiem o udostępnienie edytowalnej wersji załącznika Opis przedmiotu zamówienia (OPZ). Udostępnienie dokumentu w ww. formie ułatwi Wykonawcom analizę wymagań, bez konieczności konwertowania pliku spowodować błędy.</w:t>
            </w:r>
          </w:p>
          <w:p w:rsidR="00EA3C31" w:rsidRPr="006A5DF1" w:rsidRDefault="00EA3C31" w:rsidP="00902C3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EA3C31" w:rsidRPr="006A5DF1" w:rsidRDefault="00EA3C31" w:rsidP="00902C3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A3C31">
              <w:rPr>
                <w:sz w:val="22"/>
                <w:szCs w:val="22"/>
              </w:rPr>
              <w:t>Zamawiający zamieszcza edytowalną wersję załącznika Opis przedmiotu zamówienia (OPZ).</w:t>
            </w:r>
          </w:p>
        </w:tc>
      </w:tr>
    </w:tbl>
    <w:p w:rsidR="00BE7BFD" w:rsidRDefault="00BE7BFD" w:rsidP="000152A2">
      <w:pPr>
        <w:jc w:val="center"/>
        <w:rPr>
          <w:sz w:val="22"/>
          <w:szCs w:val="22"/>
        </w:rPr>
      </w:pPr>
    </w:p>
    <w:p w:rsidR="000152A2" w:rsidRDefault="000152A2" w:rsidP="000152A2">
      <w:pPr>
        <w:jc w:val="center"/>
        <w:rPr>
          <w:sz w:val="22"/>
          <w:szCs w:val="22"/>
        </w:rPr>
      </w:pPr>
    </w:p>
    <w:p w:rsidR="000152A2" w:rsidRDefault="000152A2" w:rsidP="000152A2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0152A2" w:rsidRDefault="000152A2" w:rsidP="000152A2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0152A2" w:rsidRPr="006A5DF1" w:rsidRDefault="000152A2" w:rsidP="000152A2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sectPr w:rsidR="000152A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72A" w:rsidRDefault="005F072A">
      <w:r>
        <w:separator/>
      </w:r>
    </w:p>
  </w:endnote>
  <w:endnote w:type="continuationSeparator" w:id="0">
    <w:p w:rsidR="005F072A" w:rsidRDefault="005F0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47C02" w:rsidP="000152A2">
    <w:pPr>
      <w:pStyle w:val="Stopka"/>
      <w:tabs>
        <w:tab w:val="clear" w:pos="4536"/>
      </w:tabs>
      <w:ind w:left="-709"/>
      <w:jc w:val="center"/>
      <w:rPr>
        <w:rFonts w:ascii="Arial" w:hAnsi="Arial" w:cs="Arial"/>
        <w:sz w:val="18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9.35pt;height:30.6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152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72A" w:rsidRDefault="005F072A">
      <w:r>
        <w:separator/>
      </w:r>
    </w:p>
  </w:footnote>
  <w:footnote w:type="continuationSeparator" w:id="0">
    <w:p w:rsidR="005F072A" w:rsidRDefault="005F0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C31" w:rsidRDefault="00EA3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C31" w:rsidRDefault="00A47C02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16.55pt;margin-top:-34.45pt;width:121.3pt;height:85.0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C31" w:rsidRDefault="00EA3C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72A"/>
    <w:rsid w:val="000152A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072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47C02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3C31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9DC57BD"/>
  <w15:chartTrackingRefBased/>
  <w15:docId w15:val="{B16183C7-6CA5-4A8A-BADF-C94AA443E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2021-07-02T07:53:00Z</cp:lastPrinted>
  <dcterms:created xsi:type="dcterms:W3CDTF">2021-07-02T09:42:00Z</dcterms:created>
  <dcterms:modified xsi:type="dcterms:W3CDTF">2021-07-02T09:42:00Z</dcterms:modified>
</cp:coreProperties>
</file>