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B215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21547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B21547">
        <w:rPr>
          <w:sz w:val="22"/>
          <w:szCs w:val="22"/>
        </w:rPr>
        <w:t>2021-06-29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21547" w:rsidP="00FB7F50">
      <w:pPr>
        <w:spacing w:after="40"/>
        <w:rPr>
          <w:b/>
          <w:bCs/>
          <w:sz w:val="22"/>
          <w:szCs w:val="22"/>
        </w:rPr>
      </w:pPr>
      <w:r w:rsidRPr="00B21547">
        <w:rPr>
          <w:b/>
          <w:bCs/>
          <w:sz w:val="22"/>
          <w:szCs w:val="22"/>
        </w:rPr>
        <w:t>Politechnika Częstochowska</w:t>
      </w:r>
    </w:p>
    <w:p w:rsidR="00FB7F50" w:rsidRPr="002245BE" w:rsidRDefault="00B21547" w:rsidP="00FB7F50">
      <w:pPr>
        <w:rPr>
          <w:sz w:val="22"/>
          <w:szCs w:val="22"/>
        </w:rPr>
      </w:pPr>
      <w:r w:rsidRPr="00B21547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B21547">
        <w:rPr>
          <w:sz w:val="22"/>
          <w:szCs w:val="22"/>
        </w:rPr>
        <w:t>69</w:t>
      </w:r>
    </w:p>
    <w:p w:rsidR="00FB7F50" w:rsidRPr="002245BE" w:rsidRDefault="00B21547" w:rsidP="00FB7F50">
      <w:pPr>
        <w:rPr>
          <w:sz w:val="22"/>
          <w:szCs w:val="22"/>
        </w:rPr>
      </w:pPr>
      <w:r w:rsidRPr="00B21547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B21547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21547" w:rsidRPr="00607F9B" w:rsidTr="00487ADC">
        <w:trPr>
          <w:trHeight w:val="638"/>
        </w:trPr>
        <w:tc>
          <w:tcPr>
            <w:tcW w:w="959" w:type="dxa"/>
            <w:shd w:val="clear" w:color="auto" w:fill="auto"/>
          </w:tcPr>
          <w:p w:rsidR="00B21547" w:rsidRPr="00607F9B" w:rsidRDefault="00B21547" w:rsidP="00487A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1547" w:rsidRPr="00607F9B" w:rsidRDefault="00B21547" w:rsidP="00487A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15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1547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1547">
              <w:rPr>
                <w:b/>
                <w:sz w:val="22"/>
                <w:szCs w:val="22"/>
              </w:rPr>
              <w:t>ZP/DK-09/21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21547" w:rsidRPr="00B21547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21547" w:rsidRPr="00B21547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21547" w:rsidTr="00487A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21547" w:rsidRPr="00D26ED6" w:rsidRDefault="00B21547" w:rsidP="00487A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21547">
              <w:rPr>
                <w:b/>
                <w:sz w:val="22"/>
                <w:szCs w:val="22"/>
              </w:rPr>
              <w:t>ACOM SP.J. WANDA DRZEWIECKA ANNA DRZEWIECKA</w:t>
            </w:r>
          </w:p>
          <w:p w:rsidR="00B21547" w:rsidRPr="009F0E5C" w:rsidRDefault="00B21547" w:rsidP="00487ADC">
            <w:pPr>
              <w:jc w:val="both"/>
              <w:rPr>
                <w:bCs/>
                <w:sz w:val="22"/>
                <w:szCs w:val="22"/>
              </w:rPr>
            </w:pPr>
            <w:r w:rsidRPr="00B21547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/4A/B</w:t>
            </w:r>
          </w:p>
          <w:p w:rsidR="00B21547" w:rsidRPr="009F0E5C" w:rsidRDefault="00B21547" w:rsidP="00487ADC">
            <w:pPr>
              <w:jc w:val="both"/>
              <w:rPr>
                <w:bCs/>
                <w:sz w:val="22"/>
                <w:szCs w:val="22"/>
              </w:rPr>
            </w:pPr>
            <w:r w:rsidRPr="00B21547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CZĘSTOCHOWA</w:t>
            </w:r>
          </w:p>
          <w:p w:rsidR="00B21547" w:rsidRDefault="00B21547" w:rsidP="00487A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21547" w:rsidRPr="00211A34" w:rsidRDefault="00B21547" w:rsidP="00487A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2154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21547">
              <w:rPr>
                <w:sz w:val="22"/>
                <w:szCs w:val="22"/>
              </w:rPr>
              <w:t xml:space="preserve">Zestawy komputerowe stacjonarne z monitorami (typ 1 - 8 </w:t>
            </w:r>
            <w:proofErr w:type="spellStart"/>
            <w:r w:rsidRPr="00B21547">
              <w:rPr>
                <w:sz w:val="22"/>
                <w:szCs w:val="22"/>
              </w:rPr>
              <w:t>szt</w:t>
            </w:r>
            <w:proofErr w:type="spellEnd"/>
            <w:r w:rsidRPr="00B21547">
              <w:rPr>
                <w:sz w:val="22"/>
                <w:szCs w:val="22"/>
              </w:rPr>
              <w:t>, typ 2 - 2 szt.) dla Wydziału Elektrycznego.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21547">
              <w:rPr>
                <w:b/>
                <w:sz w:val="22"/>
                <w:szCs w:val="22"/>
              </w:rPr>
              <w:t>40 294.80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21547" w:rsidRPr="00D26ED6" w:rsidRDefault="00B21547" w:rsidP="00487A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21547" w:rsidRDefault="00B21547" w:rsidP="00487A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21547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B21547" w:rsidTr="00487A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21547" w:rsidRPr="00D26ED6" w:rsidRDefault="00B21547" w:rsidP="00487A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21547">
              <w:rPr>
                <w:b/>
                <w:sz w:val="22"/>
                <w:szCs w:val="22"/>
              </w:rPr>
              <w:t>ACOM SP.J. WANDA DRZEWIECKA ANNA DRZEWIECKA</w:t>
            </w:r>
          </w:p>
          <w:p w:rsidR="00B21547" w:rsidRPr="009F0E5C" w:rsidRDefault="00B21547" w:rsidP="00487ADC">
            <w:pPr>
              <w:jc w:val="both"/>
              <w:rPr>
                <w:bCs/>
                <w:sz w:val="22"/>
                <w:szCs w:val="22"/>
              </w:rPr>
            </w:pPr>
            <w:r w:rsidRPr="00B21547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/4A/B</w:t>
            </w:r>
          </w:p>
          <w:p w:rsidR="00B21547" w:rsidRPr="009F0E5C" w:rsidRDefault="00B21547" w:rsidP="00487ADC">
            <w:pPr>
              <w:jc w:val="both"/>
              <w:rPr>
                <w:bCs/>
                <w:sz w:val="22"/>
                <w:szCs w:val="22"/>
              </w:rPr>
            </w:pPr>
            <w:r w:rsidRPr="00B21547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1547">
              <w:rPr>
                <w:bCs/>
                <w:sz w:val="22"/>
                <w:szCs w:val="22"/>
              </w:rPr>
              <w:t>CZĘSTOCHOWA</w:t>
            </w:r>
          </w:p>
          <w:p w:rsidR="00B21547" w:rsidRDefault="00B21547" w:rsidP="00487A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21547" w:rsidRPr="00211A34" w:rsidRDefault="00B21547" w:rsidP="00487A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2154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21547">
              <w:rPr>
                <w:sz w:val="22"/>
                <w:szCs w:val="22"/>
              </w:rPr>
              <w:t>Monitor (1 szt.) dla Katedry Maszyn Cieplnych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21547">
              <w:rPr>
                <w:b/>
                <w:sz w:val="22"/>
                <w:szCs w:val="22"/>
              </w:rPr>
              <w:t>2 226.30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21547" w:rsidRPr="00D26ED6" w:rsidRDefault="00B21547" w:rsidP="00487A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21547" w:rsidRPr="00B21547" w:rsidRDefault="0009606A" w:rsidP="00487AD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21547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21547" w:rsidRPr="00834EF4" w:rsidTr="00487ADC">
        <w:tc>
          <w:tcPr>
            <w:tcW w:w="2169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1547">
              <w:rPr>
                <w:sz w:val="20"/>
                <w:szCs w:val="20"/>
              </w:rPr>
              <w:t xml:space="preserve">Zestawy komputerowe stacjonarne z monitorami (typ 1 - 8 </w:t>
            </w:r>
            <w:proofErr w:type="spellStart"/>
            <w:r w:rsidRPr="00B21547">
              <w:rPr>
                <w:sz w:val="20"/>
                <w:szCs w:val="20"/>
              </w:rPr>
              <w:lastRenderedPageBreak/>
              <w:t>szt</w:t>
            </w:r>
            <w:proofErr w:type="spellEnd"/>
            <w:r w:rsidRPr="00B21547">
              <w:rPr>
                <w:sz w:val="20"/>
                <w:szCs w:val="20"/>
              </w:rPr>
              <w:t>, typ 2 - 2 szt.) dla Wydziału Elektrycznego.</w:t>
            </w:r>
          </w:p>
        </w:tc>
        <w:tc>
          <w:tcPr>
            <w:tcW w:w="2793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21547">
              <w:rPr>
                <w:b/>
                <w:bCs/>
                <w:sz w:val="20"/>
                <w:szCs w:val="20"/>
              </w:rPr>
              <w:lastRenderedPageBreak/>
              <w:t>ACOM SP.J. WANDA DRZEWIECKA ANNA DRZEWIECKA</w:t>
            </w:r>
          </w:p>
          <w:p w:rsidR="00B21547" w:rsidRPr="00211A34" w:rsidRDefault="00B21547" w:rsidP="00487ADC">
            <w:pPr>
              <w:rPr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13/4A/B</w:t>
            </w:r>
          </w:p>
          <w:p w:rsidR="00B21547" w:rsidRPr="00211A34" w:rsidRDefault="00B21547" w:rsidP="00487ADC">
            <w:pPr>
              <w:spacing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lastRenderedPageBreak/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21547" w:rsidRPr="00211A34" w:rsidRDefault="00B21547" w:rsidP="00487ADC">
            <w:pPr>
              <w:jc w:val="center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 xml:space="preserve">  100,00</w:t>
            </w:r>
          </w:p>
        </w:tc>
      </w:tr>
      <w:tr w:rsidR="00B21547" w:rsidRPr="00834EF4" w:rsidTr="00487ADC">
        <w:tc>
          <w:tcPr>
            <w:tcW w:w="2169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1547">
              <w:rPr>
                <w:sz w:val="20"/>
                <w:szCs w:val="20"/>
              </w:rPr>
              <w:t xml:space="preserve">Zestawy komputerowe stacjonarne z monitorami (typ 1 - 8 </w:t>
            </w:r>
            <w:proofErr w:type="spellStart"/>
            <w:r w:rsidRPr="00B21547">
              <w:rPr>
                <w:sz w:val="20"/>
                <w:szCs w:val="20"/>
              </w:rPr>
              <w:t>szt</w:t>
            </w:r>
            <w:proofErr w:type="spellEnd"/>
            <w:r w:rsidRPr="00B21547">
              <w:rPr>
                <w:sz w:val="20"/>
                <w:szCs w:val="20"/>
              </w:rPr>
              <w:t>, typ 2 - 2 szt.) dla Wydziału Elektrycznego.</w:t>
            </w:r>
          </w:p>
        </w:tc>
        <w:tc>
          <w:tcPr>
            <w:tcW w:w="2793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21547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B21547" w:rsidRPr="00211A34" w:rsidRDefault="00B21547" w:rsidP="00487ADC">
            <w:pPr>
              <w:rPr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41</w:t>
            </w:r>
          </w:p>
          <w:p w:rsidR="00B21547" w:rsidRPr="00211A34" w:rsidRDefault="00B21547" w:rsidP="00487ADC">
            <w:pPr>
              <w:spacing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1 - Cena - 91.25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21547" w:rsidRPr="00211A34" w:rsidRDefault="00B21547" w:rsidP="00487ADC">
            <w:pPr>
              <w:jc w:val="center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 xml:space="preserve">  91,25</w:t>
            </w:r>
          </w:p>
        </w:tc>
      </w:tr>
      <w:tr w:rsidR="00B21547" w:rsidRPr="00834EF4" w:rsidTr="00487ADC">
        <w:tc>
          <w:tcPr>
            <w:tcW w:w="2169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1547">
              <w:rPr>
                <w:sz w:val="20"/>
                <w:szCs w:val="20"/>
              </w:rPr>
              <w:t xml:space="preserve">Zestawy komputerowe stacjonarne z monitorami (typ 1 - 8 </w:t>
            </w:r>
            <w:proofErr w:type="spellStart"/>
            <w:r w:rsidRPr="00B21547">
              <w:rPr>
                <w:sz w:val="20"/>
                <w:szCs w:val="20"/>
              </w:rPr>
              <w:t>szt</w:t>
            </w:r>
            <w:proofErr w:type="spellEnd"/>
            <w:r w:rsidRPr="00B21547">
              <w:rPr>
                <w:sz w:val="20"/>
                <w:szCs w:val="20"/>
              </w:rPr>
              <w:t>, typ 2 - 2 szt.) dla Wydziału Elektrycznego.</w:t>
            </w:r>
          </w:p>
        </w:tc>
        <w:tc>
          <w:tcPr>
            <w:tcW w:w="2793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2154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B2154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B21547" w:rsidRPr="00211A34" w:rsidRDefault="00B21547" w:rsidP="00487ADC">
            <w:pPr>
              <w:rPr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18</w:t>
            </w:r>
          </w:p>
          <w:p w:rsidR="00B21547" w:rsidRPr="00211A34" w:rsidRDefault="00B21547" w:rsidP="00487ADC">
            <w:pPr>
              <w:spacing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21547" w:rsidRPr="00211A34" w:rsidRDefault="00B21547" w:rsidP="00487ADC">
            <w:pPr>
              <w:jc w:val="center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 xml:space="preserve">  0,00</w:t>
            </w:r>
          </w:p>
        </w:tc>
      </w:tr>
      <w:tr w:rsidR="00B21547" w:rsidRPr="00834EF4" w:rsidTr="00487ADC">
        <w:tc>
          <w:tcPr>
            <w:tcW w:w="2169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1547">
              <w:rPr>
                <w:sz w:val="20"/>
                <w:szCs w:val="20"/>
              </w:rPr>
              <w:t>Monitor (1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21547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B21547" w:rsidRPr="00211A34" w:rsidRDefault="00B21547" w:rsidP="00487ADC">
            <w:pPr>
              <w:rPr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13/4A/B</w:t>
            </w:r>
          </w:p>
          <w:p w:rsidR="00B21547" w:rsidRPr="00211A34" w:rsidRDefault="00B21547" w:rsidP="00487ADC">
            <w:pPr>
              <w:spacing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21547" w:rsidRPr="00211A34" w:rsidRDefault="00B21547" w:rsidP="00487ADC">
            <w:pPr>
              <w:jc w:val="center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 xml:space="preserve">  100,00</w:t>
            </w:r>
          </w:p>
        </w:tc>
      </w:tr>
      <w:tr w:rsidR="00B21547" w:rsidRPr="00834EF4" w:rsidTr="00487ADC">
        <w:tc>
          <w:tcPr>
            <w:tcW w:w="2169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1547">
              <w:rPr>
                <w:sz w:val="20"/>
                <w:szCs w:val="20"/>
              </w:rPr>
              <w:t>Monitor (1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21547">
              <w:rPr>
                <w:b/>
                <w:bCs/>
                <w:sz w:val="20"/>
                <w:szCs w:val="20"/>
              </w:rPr>
              <w:t>BIS S.C. KAROL KOWALSKI, ŁUKASZ KOWALSKI</w:t>
            </w:r>
          </w:p>
          <w:p w:rsidR="00B21547" w:rsidRPr="00211A34" w:rsidRDefault="00B21547" w:rsidP="00487ADC">
            <w:pPr>
              <w:rPr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41</w:t>
            </w:r>
          </w:p>
          <w:p w:rsidR="00B21547" w:rsidRPr="00211A34" w:rsidRDefault="00B21547" w:rsidP="00487ADC">
            <w:pPr>
              <w:spacing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1547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21547" w:rsidRPr="00211A34" w:rsidRDefault="00B21547" w:rsidP="00487A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>1 - Cena - 89.16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21547" w:rsidRPr="00211A34" w:rsidRDefault="00B21547" w:rsidP="00487ADC">
            <w:pPr>
              <w:jc w:val="center"/>
              <w:rPr>
                <w:color w:val="000000"/>
                <w:sz w:val="20"/>
                <w:szCs w:val="20"/>
              </w:rPr>
            </w:pPr>
            <w:r w:rsidRPr="00B21547">
              <w:rPr>
                <w:sz w:val="20"/>
                <w:szCs w:val="20"/>
              </w:rPr>
              <w:t xml:space="preserve">  89,16</w:t>
            </w:r>
          </w:p>
        </w:tc>
      </w:tr>
    </w:tbl>
    <w:p w:rsidR="008642B3" w:rsidRPr="00B464D3" w:rsidRDefault="008642B3" w:rsidP="0009606A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2A4" w:rsidRDefault="007232A4">
      <w:r>
        <w:separator/>
      </w:r>
    </w:p>
  </w:endnote>
  <w:endnote w:type="continuationSeparator" w:id="0">
    <w:p w:rsidR="007232A4" w:rsidRDefault="0072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2A4" w:rsidRDefault="007232A4">
      <w:r>
        <w:separator/>
      </w:r>
    </w:p>
  </w:footnote>
  <w:footnote w:type="continuationSeparator" w:id="0">
    <w:p w:rsidR="007232A4" w:rsidRDefault="0072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2A4"/>
    <w:rsid w:val="00022322"/>
    <w:rsid w:val="00042497"/>
    <w:rsid w:val="0009606A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32A4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21547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109C6-0CBF-469F-905B-833DDEBB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397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2021-06-29T10:58:00Z</cp:lastPrinted>
  <dcterms:created xsi:type="dcterms:W3CDTF">2021-06-29T10:58:00Z</dcterms:created>
  <dcterms:modified xsi:type="dcterms:W3CDTF">2021-06-29T10:58:00Z</dcterms:modified>
</cp:coreProperties>
</file>