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D85D44" w:rsidRPr="00D85D44">
        <w:rPr>
          <w:rFonts w:ascii="Times New Roman" w:hAnsi="Times New Roman"/>
          <w:b w:val="0"/>
          <w:bCs/>
          <w:sz w:val="24"/>
        </w:rPr>
        <w:t>4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9"/>
      </w:tblGrid>
      <w:tr w:rsidR="00813709" w:rsidRPr="00624512" w:rsidTr="000C0265">
        <w:trPr>
          <w:trHeight w:val="371"/>
        </w:trPr>
        <w:tc>
          <w:tcPr>
            <w:tcW w:w="4279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85D44" w:rsidRPr="00D85D44">
        <w:rPr>
          <w:sz w:val="24"/>
          <w:szCs w:val="24"/>
        </w:rPr>
        <w:t>ZP/DK-16/21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85D44" w:rsidRPr="00D85D44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Default="00D85D44" w:rsidP="00813709">
      <w:pPr>
        <w:ind w:left="-426"/>
        <w:jc w:val="center"/>
        <w:rPr>
          <w:b/>
          <w:sz w:val="24"/>
          <w:szCs w:val="24"/>
        </w:rPr>
      </w:pPr>
      <w:r w:rsidRPr="00D85D44">
        <w:rPr>
          <w:b/>
          <w:sz w:val="24"/>
          <w:szCs w:val="24"/>
        </w:rPr>
        <w:t>Dostawa licencji wraz z wdrożeniem oraz usługami wsparcia i utrzymania powdrożeniowego modułów Oprogramowania dla Politechniki Częstochowskiej w ramach projektu "Zintegrowany Program Rozwoju Politechniki Częstochowskiej" POWR.03.05.00-00-Z008/18.</w:t>
      </w:r>
    </w:p>
    <w:p w:rsidR="000C0265" w:rsidRPr="00901871" w:rsidRDefault="000C0265" w:rsidP="00813709">
      <w:pPr>
        <w:ind w:left="-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Zadanie nr ………………………………………………………..</w:t>
      </w:r>
      <w:bookmarkStart w:id="0" w:name="_GoBack"/>
      <w:bookmarkEnd w:id="0"/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EAE" w:rsidRDefault="00D40EAE">
      <w:r>
        <w:separator/>
      </w:r>
    </w:p>
  </w:endnote>
  <w:endnote w:type="continuationSeparator" w:id="0">
    <w:p w:rsidR="00D40EAE" w:rsidRDefault="00D4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C02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C02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0E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EAE" w:rsidRDefault="00D40EAE">
      <w:r>
        <w:separator/>
      </w:r>
    </w:p>
  </w:footnote>
  <w:footnote w:type="continuationSeparator" w:id="0">
    <w:p w:rsidR="00D40EAE" w:rsidRDefault="00D40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D44" w:rsidRDefault="00D85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D44" w:rsidRDefault="00D85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EAE"/>
    <w:rsid w:val="000C0265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40EAE"/>
    <w:rsid w:val="00D85D44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FC2D8B"/>
  <w15:chartTrackingRefBased/>
  <w15:docId w15:val="{3B0206DB-8E04-4BA2-BD85-A454BB45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2000-12-14T19:24:00Z</cp:lastPrinted>
  <dcterms:created xsi:type="dcterms:W3CDTF">2021-06-23T11:47:00Z</dcterms:created>
  <dcterms:modified xsi:type="dcterms:W3CDTF">2021-06-23T11:47:00Z</dcterms:modified>
</cp:coreProperties>
</file>