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21199" w14:textId="6C5B4D03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85FC6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DA9CEA9" w14:textId="77777777" w:rsidR="005103B9" w:rsidRDefault="005103B9" w:rsidP="005103B9">
      <w:pPr>
        <w:spacing w:after="0" w:line="480" w:lineRule="auto"/>
        <w:rPr>
          <w:b/>
        </w:rPr>
      </w:pPr>
    </w:p>
    <w:p w14:paraId="6669E61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2B3A" w:rsidRPr="00022B3A">
        <w:rPr>
          <w:rFonts w:ascii="Times New Roman" w:hAnsi="Times New Roman"/>
          <w:b/>
        </w:rPr>
        <w:t>ZP/18/2021</w:t>
      </w:r>
    </w:p>
    <w:p w14:paraId="07ACB8C8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8397B8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Szpital Specjalistyczny im. Stefana Żeromskiego SPZOZ w Krakowie</w:t>
      </w:r>
    </w:p>
    <w:p w14:paraId="20444CE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7746D424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Kraków</w:t>
      </w:r>
    </w:p>
    <w:p w14:paraId="734558F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6721D19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2D31230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6D879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F68E2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B77AA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4E848E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E40E12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A09F027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A4EEC5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22B3A" w:rsidRPr="00110593" w14:paraId="61624FC1" w14:textId="77777777" w:rsidTr="000301F8">
        <w:tc>
          <w:tcPr>
            <w:tcW w:w="9212" w:type="dxa"/>
            <w:shd w:val="clear" w:color="auto" w:fill="D9D9D9"/>
          </w:tcPr>
          <w:p w14:paraId="50CDE68D" w14:textId="77777777" w:rsidR="00022B3A" w:rsidRPr="00110593" w:rsidRDefault="00022B3A" w:rsidP="000301F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6128F5C" w14:textId="77777777" w:rsidR="00022B3A" w:rsidRPr="00110593" w:rsidRDefault="00022B3A" w:rsidP="000301F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2B3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11271A0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B9DB941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CD8B9F2" w14:textId="77777777" w:rsidR="00022B3A" w:rsidRPr="00110593" w:rsidRDefault="00022B3A" w:rsidP="000301F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39A8CF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B1E77C9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AE6194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2B3A" w:rsidRPr="00022B3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863DE80" w14:textId="77777777" w:rsidR="005434B3" w:rsidRDefault="00022B3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22B3A">
        <w:rPr>
          <w:rFonts w:ascii="Times New Roman" w:hAnsi="Times New Roman"/>
          <w:b/>
        </w:rPr>
        <w:t>Zakup i dostawa endoprotez stawów i implantów ortopedycznych</w:t>
      </w:r>
    </w:p>
    <w:p w14:paraId="2A5BD96D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0B0E711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3D9D410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4D593AC" w14:textId="77777777" w:rsidR="00710937" w:rsidRPr="00292198" w:rsidRDefault="00710937" w:rsidP="005E24AA">
      <w:pPr>
        <w:rPr>
          <w:rFonts w:ascii="Times New Roman" w:hAnsi="Times New Roman"/>
        </w:rPr>
      </w:pPr>
    </w:p>
    <w:p w14:paraId="208F024E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58357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808DD5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7213AA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0D350B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5CD2E1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6EE501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85422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B7432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798AC5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718C97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CF5D317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AFF2A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3BBDA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77BE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83E6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42FDD40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14EF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FDF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7B03270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EBC9E5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5140CA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D357B3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7C3E68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170DB0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8FAF1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C5EB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70990A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4FE52A5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9F9E8" w14:textId="77777777" w:rsidR="008248DC" w:rsidRDefault="008248DC" w:rsidP="0038231F">
      <w:pPr>
        <w:spacing w:after="0" w:line="240" w:lineRule="auto"/>
      </w:pPr>
      <w:r>
        <w:separator/>
      </w:r>
    </w:p>
  </w:endnote>
  <w:endnote w:type="continuationSeparator" w:id="0">
    <w:p w14:paraId="28F63BAE" w14:textId="77777777" w:rsidR="008248DC" w:rsidRDefault="008248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F3A3" w14:textId="77777777" w:rsidR="00022B3A" w:rsidRDefault="00022B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5D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B498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45F91" w14:textId="77777777" w:rsidR="00022B3A" w:rsidRDefault="00022B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55BFB" w14:textId="77777777" w:rsidR="008248DC" w:rsidRDefault="008248DC" w:rsidP="0038231F">
      <w:pPr>
        <w:spacing w:after="0" w:line="240" w:lineRule="auto"/>
      </w:pPr>
      <w:r>
        <w:separator/>
      </w:r>
    </w:p>
  </w:footnote>
  <w:footnote w:type="continuationSeparator" w:id="0">
    <w:p w14:paraId="5715E9AE" w14:textId="77777777" w:rsidR="008248DC" w:rsidRDefault="008248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3C492" w14:textId="77777777" w:rsidR="00022B3A" w:rsidRDefault="00022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5039" w14:textId="77777777" w:rsidR="00022B3A" w:rsidRDefault="00022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0627" w14:textId="77777777" w:rsidR="00022B3A" w:rsidRDefault="00022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8DC"/>
    <w:rsid w:val="00022B3A"/>
    <w:rsid w:val="00023477"/>
    <w:rsid w:val="000247FF"/>
    <w:rsid w:val="00025C8D"/>
    <w:rsid w:val="000303EE"/>
    <w:rsid w:val="0005473D"/>
    <w:rsid w:val="00073C3D"/>
    <w:rsid w:val="000809B6"/>
    <w:rsid w:val="000857C0"/>
    <w:rsid w:val="00085FC6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F5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8D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1E153C"/>
  <w15:docId w15:val="{46CE037B-3DC2-4264-93A1-442B1B09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2021-06-25T10:27:00Z</dcterms:created>
  <dcterms:modified xsi:type="dcterms:W3CDTF">2021-06-25T10:27:00Z</dcterms:modified>
</cp:coreProperties>
</file>