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2BE" w:rsidRPr="00A8567D" w:rsidRDefault="004A72BE" w:rsidP="004A72BE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4A72BE" w:rsidRPr="00A8567D" w:rsidRDefault="004A72BE" w:rsidP="004A72BE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4A72BE" w:rsidRPr="00A8567D" w:rsidRDefault="004A72BE" w:rsidP="004A72BE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4A72BE" w:rsidRPr="00A8567D" w:rsidRDefault="004A72BE" w:rsidP="004A72BE">
      <w:pPr>
        <w:pStyle w:val="Nagwek"/>
        <w:tabs>
          <w:tab w:val="clear" w:pos="4536"/>
          <w:tab w:val="left" w:pos="3686"/>
          <w:tab w:val="left" w:pos="7371"/>
        </w:tabs>
        <w:jc w:val="right"/>
        <w:rPr>
          <w:sz w:val="22"/>
          <w:szCs w:val="22"/>
        </w:rPr>
      </w:pPr>
      <w:r w:rsidRPr="00A8567D">
        <w:rPr>
          <w:sz w:val="22"/>
          <w:szCs w:val="22"/>
        </w:rPr>
        <w:t>Katowice dnia: 2021-0</w:t>
      </w:r>
      <w:r>
        <w:rPr>
          <w:sz w:val="22"/>
          <w:szCs w:val="22"/>
        </w:rPr>
        <w:t>6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28</w:t>
      </w:r>
    </w:p>
    <w:p w:rsidR="004A72BE" w:rsidRPr="00A8567D" w:rsidRDefault="004A72BE" w:rsidP="004A72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6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</w:t>
      </w:r>
    </w:p>
    <w:p w:rsidR="004A72BE" w:rsidRDefault="004A72BE" w:rsidP="004A72B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A72BE" w:rsidRPr="00D91931" w:rsidRDefault="004A72BE" w:rsidP="004A72B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4A72BE" w:rsidRPr="001C2C42" w:rsidRDefault="004A72BE" w:rsidP="004A72B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1C2C42">
        <w:rPr>
          <w:i/>
          <w:sz w:val="22"/>
          <w:szCs w:val="22"/>
        </w:rPr>
        <w:t>ubiegający się o zamówienie publiczne</w:t>
      </w:r>
    </w:p>
    <w:p w:rsidR="004A72BE" w:rsidRPr="001C2C42" w:rsidRDefault="004A72BE" w:rsidP="004A72B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A72BE" w:rsidRDefault="004A72BE" w:rsidP="004A72B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A72BE" w:rsidRPr="000A1C0E" w:rsidRDefault="004A72BE" w:rsidP="004A72B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A72BE" w:rsidRPr="000A1C0E" w:rsidRDefault="004A72BE" w:rsidP="004A72B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6</w:t>
      </w:r>
    </w:p>
    <w:p w:rsidR="004A72BE" w:rsidRDefault="004A72BE" w:rsidP="004A72BE">
      <w:pPr>
        <w:jc w:val="both"/>
        <w:rPr>
          <w:i/>
          <w:sz w:val="22"/>
          <w:szCs w:val="22"/>
        </w:rPr>
      </w:pPr>
    </w:p>
    <w:p w:rsidR="004A72BE" w:rsidRDefault="004A72BE" w:rsidP="004A72BE">
      <w:pPr>
        <w:jc w:val="both"/>
        <w:rPr>
          <w:i/>
          <w:sz w:val="22"/>
          <w:szCs w:val="22"/>
        </w:rPr>
      </w:pPr>
    </w:p>
    <w:p w:rsidR="004A72BE" w:rsidRDefault="004A72BE" w:rsidP="004A72B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A72BE" w:rsidRDefault="004A72BE" w:rsidP="004A72B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A72BE" w:rsidRPr="00C81F26" w:rsidRDefault="004A72BE" w:rsidP="004A72BE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 xml:space="preserve">materiałów </w:t>
      </w:r>
      <w:proofErr w:type="spellStart"/>
      <w:r>
        <w:rPr>
          <w:b/>
          <w:bCs/>
          <w:i/>
          <w:sz w:val="22"/>
          <w:szCs w:val="22"/>
        </w:rPr>
        <w:t>szewnych</w:t>
      </w:r>
      <w:proofErr w:type="spellEnd"/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6</w:t>
      </w:r>
      <w:r w:rsidRPr="00C81F26">
        <w:rPr>
          <w:b/>
          <w:i/>
          <w:sz w:val="22"/>
          <w:szCs w:val="22"/>
        </w:rPr>
        <w:t>/P/2021</w:t>
      </w:r>
    </w:p>
    <w:p w:rsidR="004A72BE" w:rsidRDefault="004A72BE" w:rsidP="004A72BE">
      <w:pPr>
        <w:jc w:val="both"/>
        <w:rPr>
          <w:b/>
          <w:sz w:val="22"/>
          <w:szCs w:val="22"/>
        </w:rPr>
      </w:pPr>
    </w:p>
    <w:p w:rsidR="004A72BE" w:rsidRDefault="004A72BE" w:rsidP="004A72BE">
      <w:pPr>
        <w:jc w:val="both"/>
        <w:rPr>
          <w:sz w:val="22"/>
          <w:szCs w:val="22"/>
        </w:rPr>
      </w:pPr>
    </w:p>
    <w:p w:rsidR="004A72BE" w:rsidRPr="006A5DF1" w:rsidRDefault="004A72BE" w:rsidP="004A72BE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54CCC" w:rsidRPr="006A5DF1" w:rsidTr="000000EA">
        <w:tc>
          <w:tcPr>
            <w:tcW w:w="9356" w:type="dxa"/>
            <w:shd w:val="clear" w:color="auto" w:fill="auto"/>
          </w:tcPr>
          <w:p w:rsidR="004A72BE" w:rsidRPr="004A72BE" w:rsidRDefault="00954CCC" w:rsidP="000000EA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A72BE">
              <w:rPr>
                <w:sz w:val="22"/>
                <w:szCs w:val="22"/>
                <w:u w:val="single"/>
              </w:rPr>
              <w:t xml:space="preserve">Pakiet 3, poz. 5 </w:t>
            </w:r>
          </w:p>
          <w:p w:rsidR="004A72BE" w:rsidRDefault="00954CCC" w:rsidP="0046690D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954CCC">
              <w:rPr>
                <w:sz w:val="22"/>
                <w:szCs w:val="22"/>
              </w:rPr>
              <w:t>Czy Zamawiający wyrazi zgodę na zaoferowanie i wycenę w ofercie przetargowej szwów z igłą o</w:t>
            </w:r>
            <w:r w:rsidR="004A72BE">
              <w:rPr>
                <w:sz w:val="22"/>
                <w:szCs w:val="22"/>
              </w:rPr>
              <w:t> </w:t>
            </w:r>
            <w:r w:rsidRPr="00954CCC">
              <w:rPr>
                <w:sz w:val="22"/>
                <w:szCs w:val="22"/>
              </w:rPr>
              <w:t xml:space="preserve">długości 40mm, pozostałe parametry zgodnie z opisem przedmiotu zamówienia? </w:t>
            </w:r>
          </w:p>
          <w:p w:rsidR="004A72BE" w:rsidRPr="004A72BE" w:rsidRDefault="004A72BE" w:rsidP="0046690D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A72BE">
              <w:rPr>
                <w:b/>
                <w:sz w:val="22"/>
                <w:szCs w:val="22"/>
              </w:rPr>
              <w:t>Odp.:</w:t>
            </w:r>
          </w:p>
          <w:p w:rsidR="004A72BE" w:rsidRPr="007D05BC" w:rsidRDefault="007D05BC" w:rsidP="000000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05B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amawiający </w:t>
            </w:r>
            <w:r w:rsidR="007313CF">
              <w:rPr>
                <w:sz w:val="22"/>
                <w:szCs w:val="22"/>
              </w:rPr>
              <w:t xml:space="preserve">dopuszcza w Pakiecie nr 3 poz. 5 </w:t>
            </w:r>
            <w:r w:rsidR="007313CF" w:rsidRPr="00954CCC">
              <w:rPr>
                <w:sz w:val="22"/>
                <w:szCs w:val="22"/>
              </w:rPr>
              <w:t>szw</w:t>
            </w:r>
            <w:r w:rsidR="007313CF">
              <w:rPr>
                <w:sz w:val="22"/>
                <w:szCs w:val="22"/>
              </w:rPr>
              <w:t>y</w:t>
            </w:r>
            <w:r w:rsidR="007313CF" w:rsidRPr="00954CCC">
              <w:rPr>
                <w:sz w:val="22"/>
                <w:szCs w:val="22"/>
              </w:rPr>
              <w:t xml:space="preserve"> z igłą o</w:t>
            </w:r>
            <w:r w:rsidR="007313CF">
              <w:rPr>
                <w:sz w:val="22"/>
                <w:szCs w:val="22"/>
              </w:rPr>
              <w:t> </w:t>
            </w:r>
            <w:r w:rsidR="007313CF" w:rsidRPr="00954CCC">
              <w:rPr>
                <w:sz w:val="22"/>
                <w:szCs w:val="22"/>
              </w:rPr>
              <w:t>długości 40mm, pozostałe parametry zgodnie z opisem przedmiotu zamówienia</w:t>
            </w:r>
            <w:r w:rsidR="007313CF">
              <w:rPr>
                <w:sz w:val="22"/>
                <w:szCs w:val="22"/>
              </w:rPr>
              <w:t>.</w:t>
            </w:r>
          </w:p>
          <w:p w:rsidR="007D05BC" w:rsidRDefault="007D05BC" w:rsidP="007313CF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4A72BE" w:rsidRPr="004A72BE" w:rsidRDefault="004A72BE" w:rsidP="000000EA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A72BE">
              <w:rPr>
                <w:sz w:val="22"/>
                <w:szCs w:val="22"/>
                <w:u w:val="single"/>
              </w:rPr>
              <w:t xml:space="preserve">Pakiet 3, poz. 6 </w:t>
            </w:r>
            <w:r w:rsidR="00954CCC" w:rsidRPr="004A72BE">
              <w:rPr>
                <w:sz w:val="22"/>
                <w:szCs w:val="22"/>
                <w:u w:val="single"/>
              </w:rPr>
              <w:t xml:space="preserve"> </w:t>
            </w:r>
          </w:p>
          <w:p w:rsidR="004A72BE" w:rsidRDefault="00954CCC" w:rsidP="007313C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954CCC">
              <w:rPr>
                <w:sz w:val="22"/>
                <w:szCs w:val="22"/>
              </w:rPr>
              <w:t>Czy Zamawiający wyrazi zgodę na zaoferowanie i wycenę w ofercie przetargowej szwów z nicią o</w:t>
            </w:r>
            <w:r w:rsidR="004A72BE">
              <w:rPr>
                <w:sz w:val="22"/>
                <w:szCs w:val="22"/>
              </w:rPr>
              <w:t> </w:t>
            </w:r>
            <w:r w:rsidRPr="00954CCC">
              <w:rPr>
                <w:sz w:val="22"/>
                <w:szCs w:val="22"/>
              </w:rPr>
              <w:t xml:space="preserve">długości 50cm, pozostałe parametry zgodnie z opisem przedmiotu zamówienia? </w:t>
            </w:r>
          </w:p>
          <w:p w:rsidR="00457AB1" w:rsidRPr="004A72BE" w:rsidRDefault="00457AB1" w:rsidP="007313C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A72BE">
              <w:rPr>
                <w:b/>
                <w:sz w:val="22"/>
                <w:szCs w:val="22"/>
              </w:rPr>
              <w:t>Odp.:</w:t>
            </w:r>
          </w:p>
          <w:p w:rsidR="004A72BE" w:rsidRDefault="007313CF" w:rsidP="004A72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05B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amawiający dopuszcza w Pakiecie nr 3 poz. 6 </w:t>
            </w:r>
            <w:r w:rsidRPr="00954CCC">
              <w:rPr>
                <w:sz w:val="22"/>
                <w:szCs w:val="22"/>
              </w:rPr>
              <w:t>szw</w:t>
            </w:r>
            <w:r>
              <w:rPr>
                <w:sz w:val="22"/>
                <w:szCs w:val="22"/>
              </w:rPr>
              <w:t>y</w:t>
            </w:r>
            <w:r w:rsidRPr="00954CCC">
              <w:rPr>
                <w:sz w:val="22"/>
                <w:szCs w:val="22"/>
              </w:rPr>
              <w:t xml:space="preserve"> z nicią o</w:t>
            </w:r>
            <w:r>
              <w:rPr>
                <w:sz w:val="22"/>
                <w:szCs w:val="22"/>
              </w:rPr>
              <w:t> </w:t>
            </w:r>
            <w:r w:rsidRPr="00954CCC">
              <w:rPr>
                <w:sz w:val="22"/>
                <w:szCs w:val="22"/>
              </w:rPr>
              <w:t>długości 50cm, pozostałe parametry zgodnie z opisem przedmiotu zamówienia</w:t>
            </w:r>
            <w:r>
              <w:rPr>
                <w:sz w:val="22"/>
                <w:szCs w:val="22"/>
              </w:rPr>
              <w:t>.</w:t>
            </w:r>
          </w:p>
          <w:p w:rsidR="007313CF" w:rsidRDefault="007313CF" w:rsidP="007313C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A72BE" w:rsidRPr="00457AB1" w:rsidRDefault="00954CCC" w:rsidP="004A72BE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57AB1">
              <w:rPr>
                <w:sz w:val="22"/>
                <w:szCs w:val="22"/>
                <w:u w:val="single"/>
              </w:rPr>
              <w:t xml:space="preserve">Pakiet 3, poz. 6 </w:t>
            </w:r>
          </w:p>
          <w:p w:rsidR="00954CCC" w:rsidRPr="006A5DF1" w:rsidRDefault="00954CCC" w:rsidP="007313C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954CCC">
              <w:rPr>
                <w:sz w:val="22"/>
                <w:szCs w:val="22"/>
              </w:rPr>
              <w:t>Czy Zamawiający wyrazi zgodę na zaoferowanie i wycenę w ofercie przetargowej szwów z nicią w</w:t>
            </w:r>
            <w:r w:rsidR="004A72BE">
              <w:rPr>
                <w:sz w:val="22"/>
                <w:szCs w:val="22"/>
              </w:rPr>
              <w:t> </w:t>
            </w:r>
            <w:r w:rsidRPr="00954CCC">
              <w:rPr>
                <w:sz w:val="22"/>
                <w:szCs w:val="22"/>
              </w:rPr>
              <w:t>rozmiarze 2/0, pozostałe parametry zgodnie z opisem przedmiotu zamówienia?</w:t>
            </w:r>
          </w:p>
          <w:p w:rsidR="00457AB1" w:rsidRDefault="00457AB1" w:rsidP="007313C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4A72BE">
              <w:rPr>
                <w:b/>
                <w:sz w:val="22"/>
                <w:szCs w:val="22"/>
              </w:rPr>
              <w:t>Odp.:</w:t>
            </w:r>
          </w:p>
          <w:p w:rsidR="00646758" w:rsidRPr="00646758" w:rsidRDefault="00646758" w:rsidP="007313CF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</w:t>
            </w:r>
            <w:r w:rsidRPr="00646758">
              <w:rPr>
                <w:sz w:val="22"/>
                <w:szCs w:val="22"/>
              </w:rPr>
              <w:t>cy</w:t>
            </w:r>
            <w:r w:rsidR="004B547E">
              <w:rPr>
                <w:sz w:val="22"/>
                <w:szCs w:val="22"/>
              </w:rPr>
              <w:t xml:space="preserve"> nie dopuszcza asortymentu o zaoferowanych parametrach.</w:t>
            </w:r>
          </w:p>
          <w:p w:rsidR="00954CCC" w:rsidRPr="00954CCC" w:rsidRDefault="00954CCC" w:rsidP="000000E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457AB1" w:rsidRDefault="00457AB1" w:rsidP="00457AB1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D4AB3" w:rsidRDefault="006D4AB3" w:rsidP="00457AB1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457AB1">
        <w:rPr>
          <w:i/>
          <w:sz w:val="22"/>
          <w:szCs w:val="22"/>
        </w:rPr>
        <w:t>Zamawiający</w:t>
      </w:r>
    </w:p>
    <w:p w:rsidR="00457AB1" w:rsidRDefault="00457AB1" w:rsidP="00457AB1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457AB1" w:rsidRDefault="00457AB1" w:rsidP="00457AB1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457AB1" w:rsidRPr="00457AB1" w:rsidRDefault="00457AB1" w:rsidP="00457AB1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4A72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6B4" w:rsidRDefault="001306B4">
      <w:r>
        <w:separator/>
      </w:r>
    </w:p>
  </w:endnote>
  <w:endnote w:type="continuationSeparator" w:id="0">
    <w:p w:rsidR="001306B4" w:rsidRDefault="00130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E7A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E7A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E7AC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B3AFB" w:rsidRPr="00EB3AF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6B4" w:rsidRDefault="001306B4">
      <w:r>
        <w:separator/>
      </w:r>
    </w:p>
  </w:footnote>
  <w:footnote w:type="continuationSeparator" w:id="0">
    <w:p w:rsidR="001306B4" w:rsidRDefault="001306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CCC" w:rsidRDefault="00954C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CCC" w:rsidRDefault="00954C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CCC" w:rsidRDefault="00954C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27314A8"/>
    <w:multiLevelType w:val="hybridMultilevel"/>
    <w:tmpl w:val="23F0FF78"/>
    <w:lvl w:ilvl="0" w:tplc="B748CB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4CCC"/>
    <w:rsid w:val="00031374"/>
    <w:rsid w:val="000A1097"/>
    <w:rsid w:val="000E2A8F"/>
    <w:rsid w:val="000E66EA"/>
    <w:rsid w:val="0012774F"/>
    <w:rsid w:val="001306B4"/>
    <w:rsid w:val="00144B7A"/>
    <w:rsid w:val="00180C6E"/>
    <w:rsid w:val="0029606A"/>
    <w:rsid w:val="00457AB1"/>
    <w:rsid w:val="0046690D"/>
    <w:rsid w:val="004848F3"/>
    <w:rsid w:val="004A72BE"/>
    <w:rsid w:val="004A75F2"/>
    <w:rsid w:val="004B547E"/>
    <w:rsid w:val="005144A9"/>
    <w:rsid w:val="00520165"/>
    <w:rsid w:val="005B1B08"/>
    <w:rsid w:val="00632C3C"/>
    <w:rsid w:val="00646758"/>
    <w:rsid w:val="00662BDB"/>
    <w:rsid w:val="006A5DF1"/>
    <w:rsid w:val="006B7198"/>
    <w:rsid w:val="006D4AB3"/>
    <w:rsid w:val="006E0040"/>
    <w:rsid w:val="006E7ACE"/>
    <w:rsid w:val="006F3B81"/>
    <w:rsid w:val="007313CF"/>
    <w:rsid w:val="007710DD"/>
    <w:rsid w:val="007D05BC"/>
    <w:rsid w:val="007D7198"/>
    <w:rsid w:val="007E4760"/>
    <w:rsid w:val="00870F9F"/>
    <w:rsid w:val="008804B6"/>
    <w:rsid w:val="00897AB0"/>
    <w:rsid w:val="008A3553"/>
    <w:rsid w:val="00954CC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B3AF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710DD"/>
  </w:style>
  <w:style w:type="paragraph" w:styleId="Nagwek1">
    <w:name w:val="heading 1"/>
    <w:basedOn w:val="Normalny"/>
    <w:next w:val="Normalny"/>
    <w:link w:val="Nagwek1Znak"/>
    <w:qFormat/>
    <w:rsid w:val="007710D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710D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710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710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10DD"/>
  </w:style>
  <w:style w:type="paragraph" w:styleId="Tekstpodstawowywcity">
    <w:name w:val="Body Text Indent"/>
    <w:basedOn w:val="Normalny"/>
    <w:rsid w:val="007710D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710D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710D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710DD"/>
    <w:rPr>
      <w:sz w:val="28"/>
    </w:rPr>
  </w:style>
  <w:style w:type="paragraph" w:styleId="Tekstpodstawowywcity3">
    <w:name w:val="Body Text Indent 3"/>
    <w:basedOn w:val="Normalny"/>
    <w:rsid w:val="007710D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A72B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A72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2021-06-28T10:25:00Z</cp:lastPrinted>
  <dcterms:created xsi:type="dcterms:W3CDTF">2021-06-28T10:26:00Z</dcterms:created>
  <dcterms:modified xsi:type="dcterms:W3CDTF">2021-06-28T10:26:00Z</dcterms:modified>
</cp:coreProperties>
</file>