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648" w:rsidRPr="00A8567D" w:rsidRDefault="00BE0648" w:rsidP="00BE0648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A8567D">
        <w:rPr>
          <w:b/>
          <w:bCs/>
          <w:sz w:val="22"/>
          <w:szCs w:val="22"/>
        </w:rPr>
        <w:t>s.p.z.o.z</w:t>
      </w:r>
      <w:proofErr w:type="spellEnd"/>
      <w:r w:rsidRPr="00A8567D">
        <w:rPr>
          <w:b/>
          <w:bCs/>
          <w:sz w:val="22"/>
          <w:szCs w:val="22"/>
        </w:rPr>
        <w:t>.</w:t>
      </w:r>
    </w:p>
    <w:p w:rsidR="00BE0648" w:rsidRPr="00A8567D" w:rsidRDefault="00BE0648" w:rsidP="00BE0648">
      <w:pPr>
        <w:rPr>
          <w:b/>
          <w:bCs/>
          <w:sz w:val="22"/>
          <w:szCs w:val="22"/>
        </w:rPr>
      </w:pPr>
      <w:proofErr w:type="spellStart"/>
      <w:r w:rsidRPr="00A8567D">
        <w:rPr>
          <w:b/>
          <w:bCs/>
          <w:sz w:val="22"/>
          <w:szCs w:val="22"/>
        </w:rPr>
        <w:t>Panewnicka</w:t>
      </w:r>
      <w:proofErr w:type="spellEnd"/>
      <w:r w:rsidRPr="00A8567D">
        <w:rPr>
          <w:b/>
          <w:bCs/>
          <w:sz w:val="22"/>
          <w:szCs w:val="22"/>
        </w:rPr>
        <w:t xml:space="preserve"> 65</w:t>
      </w:r>
    </w:p>
    <w:p w:rsidR="00BE0648" w:rsidRPr="00A8567D" w:rsidRDefault="00BE0648" w:rsidP="00BE0648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>40-760 Katowice</w:t>
      </w:r>
    </w:p>
    <w:p w:rsidR="00BE0648" w:rsidRPr="00A8567D" w:rsidRDefault="00BE0648" w:rsidP="00BE064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BE0648" w:rsidRPr="00A8567D" w:rsidRDefault="00BE0648" w:rsidP="00644270">
      <w:pPr>
        <w:pStyle w:val="Nagwek"/>
        <w:tabs>
          <w:tab w:val="clear" w:pos="4536"/>
        </w:tabs>
        <w:rPr>
          <w:sz w:val="22"/>
          <w:szCs w:val="22"/>
        </w:rPr>
      </w:pPr>
      <w:r w:rsidRPr="00A8567D">
        <w:rPr>
          <w:b/>
          <w:bCs/>
          <w:sz w:val="22"/>
          <w:szCs w:val="22"/>
        </w:rPr>
        <w:t>Pismo: AZP/0</w:t>
      </w:r>
      <w:r>
        <w:rPr>
          <w:b/>
          <w:bCs/>
          <w:sz w:val="22"/>
          <w:szCs w:val="22"/>
        </w:rPr>
        <w:t>6</w:t>
      </w:r>
      <w:r w:rsidRPr="00A8567D">
        <w:rPr>
          <w:b/>
          <w:bCs/>
          <w:sz w:val="22"/>
          <w:szCs w:val="22"/>
        </w:rPr>
        <w:t>/P/2021</w:t>
      </w:r>
      <w:r w:rsidRPr="00A8567D">
        <w:rPr>
          <w:sz w:val="22"/>
          <w:szCs w:val="22"/>
        </w:rPr>
        <w:tab/>
        <w:t xml:space="preserve"> Katowice dnia: 2021-0</w:t>
      </w:r>
      <w:r>
        <w:rPr>
          <w:sz w:val="22"/>
          <w:szCs w:val="22"/>
        </w:rPr>
        <w:t>6</w:t>
      </w:r>
      <w:r w:rsidRPr="00A8567D">
        <w:rPr>
          <w:sz w:val="22"/>
          <w:szCs w:val="22"/>
        </w:rPr>
        <w:t>-</w:t>
      </w:r>
      <w:r>
        <w:rPr>
          <w:sz w:val="22"/>
          <w:szCs w:val="22"/>
        </w:rPr>
        <w:t>2</w:t>
      </w:r>
      <w:r w:rsidR="00644270">
        <w:rPr>
          <w:sz w:val="22"/>
          <w:szCs w:val="22"/>
        </w:rPr>
        <w:t>8</w:t>
      </w:r>
    </w:p>
    <w:p w:rsidR="00BE0648" w:rsidRDefault="00BE0648" w:rsidP="00BE0648">
      <w:pPr>
        <w:rPr>
          <w:sz w:val="22"/>
          <w:szCs w:val="22"/>
        </w:rPr>
      </w:pPr>
    </w:p>
    <w:p w:rsidR="00077C2A" w:rsidRPr="00A8567D" w:rsidRDefault="00077C2A" w:rsidP="00BE0648">
      <w:pPr>
        <w:rPr>
          <w:sz w:val="22"/>
          <w:szCs w:val="22"/>
        </w:rPr>
      </w:pPr>
    </w:p>
    <w:p w:rsidR="00BE0648" w:rsidRPr="00D91931" w:rsidRDefault="00BE0648" w:rsidP="00BE064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BE0648" w:rsidRPr="001C2C42" w:rsidRDefault="00BE0648" w:rsidP="00BE064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1C2C42">
        <w:rPr>
          <w:i/>
          <w:sz w:val="22"/>
          <w:szCs w:val="22"/>
        </w:rPr>
        <w:t>ubiegający się o zamówienie publiczne</w:t>
      </w:r>
    </w:p>
    <w:p w:rsidR="00BE0648" w:rsidRDefault="00BE0648" w:rsidP="0054639D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BE0648" w:rsidRPr="000A1C0E" w:rsidRDefault="00BE0648" w:rsidP="00BE064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BE0648" w:rsidRPr="000A1C0E" w:rsidRDefault="00BE0648" w:rsidP="00BE064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2</w:t>
      </w:r>
    </w:p>
    <w:p w:rsidR="00BE0648" w:rsidRDefault="00BE0648" w:rsidP="00BE0648">
      <w:pPr>
        <w:jc w:val="both"/>
        <w:rPr>
          <w:i/>
          <w:sz w:val="22"/>
          <w:szCs w:val="22"/>
        </w:rPr>
      </w:pPr>
    </w:p>
    <w:p w:rsidR="00BE0648" w:rsidRDefault="00BE0648" w:rsidP="00BE0648">
      <w:pPr>
        <w:jc w:val="both"/>
        <w:rPr>
          <w:i/>
          <w:sz w:val="22"/>
          <w:szCs w:val="22"/>
        </w:rPr>
      </w:pPr>
    </w:p>
    <w:p w:rsidR="00BE0648" w:rsidRDefault="00BE0648" w:rsidP="00BE0648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BE0648" w:rsidRDefault="00BE0648" w:rsidP="00BE0648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BE0648" w:rsidRPr="00C81F26" w:rsidRDefault="00BE0648" w:rsidP="00BE0648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 xml:space="preserve">materiałów </w:t>
      </w:r>
      <w:proofErr w:type="spellStart"/>
      <w:r>
        <w:rPr>
          <w:b/>
          <w:bCs/>
          <w:i/>
          <w:sz w:val="22"/>
          <w:szCs w:val="22"/>
        </w:rPr>
        <w:t>szewnych</w:t>
      </w:r>
      <w:proofErr w:type="spellEnd"/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AZP/0</w:t>
      </w:r>
      <w:r>
        <w:rPr>
          <w:b/>
          <w:i/>
          <w:sz w:val="22"/>
          <w:szCs w:val="22"/>
        </w:rPr>
        <w:t>6</w:t>
      </w:r>
      <w:r w:rsidRPr="00C81F26">
        <w:rPr>
          <w:b/>
          <w:i/>
          <w:sz w:val="22"/>
          <w:szCs w:val="22"/>
        </w:rPr>
        <w:t>/P/2021</w:t>
      </w:r>
    </w:p>
    <w:p w:rsidR="00BE0648" w:rsidRDefault="00BE0648" w:rsidP="00077C2A">
      <w:pPr>
        <w:jc w:val="both"/>
        <w:rPr>
          <w:b/>
          <w:sz w:val="22"/>
          <w:szCs w:val="22"/>
        </w:rPr>
      </w:pPr>
    </w:p>
    <w:p w:rsidR="00077C2A" w:rsidRDefault="00077C2A" w:rsidP="00077C2A">
      <w:pPr>
        <w:jc w:val="both"/>
        <w:rPr>
          <w:sz w:val="22"/>
          <w:szCs w:val="22"/>
        </w:rPr>
      </w:pPr>
    </w:p>
    <w:p w:rsidR="00BE0648" w:rsidRPr="006A5DF1" w:rsidRDefault="00BE0648" w:rsidP="00BE0648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4E40DE">
        <w:rPr>
          <w:b/>
          <w:sz w:val="22"/>
          <w:szCs w:val="22"/>
        </w:rPr>
        <w:t xml:space="preserve">Okręgowy Szpital Kolejowy w Katowicach - </w:t>
      </w:r>
      <w:proofErr w:type="spellStart"/>
      <w:r w:rsidRPr="004E40DE">
        <w:rPr>
          <w:b/>
          <w:sz w:val="22"/>
          <w:szCs w:val="22"/>
        </w:rPr>
        <w:t>s.p.z.o.z</w:t>
      </w:r>
      <w:proofErr w:type="spellEnd"/>
      <w:r w:rsidRPr="004E40DE">
        <w:rPr>
          <w:b/>
          <w:sz w:val="22"/>
          <w:szCs w:val="22"/>
        </w:rPr>
        <w:t>.</w:t>
      </w:r>
      <w:r w:rsidRPr="006A5DF1">
        <w:rPr>
          <w:sz w:val="22"/>
          <w:szCs w:val="22"/>
        </w:rPr>
        <w:t>, działając na podstawie art.</w:t>
      </w:r>
      <w:r>
        <w:rPr>
          <w:sz w:val="22"/>
          <w:szCs w:val="22"/>
        </w:rPr>
        <w:t> 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833AB9">
        <w:rPr>
          <w:sz w:val="22"/>
          <w:szCs w:val="22"/>
        </w:rPr>
        <w:t>(Dz.</w:t>
      </w:r>
      <w:r>
        <w:rPr>
          <w:sz w:val="22"/>
          <w:szCs w:val="22"/>
        </w:rPr>
        <w:t xml:space="preserve"> U. poz. 2019 z 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</w:t>
      </w:r>
      <w:r w:rsidRPr="00833AB9">
        <w:rPr>
          <w:sz w:val="22"/>
          <w:szCs w:val="22"/>
        </w:rPr>
        <w:t>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963D5" w:rsidRPr="006A5DF1" w:rsidTr="009932ED">
        <w:tc>
          <w:tcPr>
            <w:tcW w:w="9356" w:type="dxa"/>
            <w:shd w:val="clear" w:color="auto" w:fill="auto"/>
          </w:tcPr>
          <w:p w:rsidR="00E963D5" w:rsidRPr="00BE0648" w:rsidRDefault="00E963D5" w:rsidP="009932ED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E0648">
              <w:rPr>
                <w:sz w:val="22"/>
                <w:szCs w:val="22"/>
                <w:u w:val="single"/>
              </w:rPr>
              <w:t>Dotyczy Pakietu 1</w:t>
            </w:r>
          </w:p>
          <w:p w:rsidR="00E963D5" w:rsidRPr="00E963D5" w:rsidRDefault="00E963D5" w:rsidP="009856FA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E963D5">
              <w:rPr>
                <w:sz w:val="22"/>
                <w:szCs w:val="22"/>
              </w:rPr>
              <w:t xml:space="preserve">1. Czy Zamawiający dopuści możliwość składania ofert na poszczególne grupy asortymentowe, np.  Pakiet 1.A, Pakiet 1.B, Pakiet 1.C itd.? </w:t>
            </w:r>
          </w:p>
          <w:p w:rsidR="00E963D5" w:rsidRPr="00E963D5" w:rsidRDefault="009856FA" w:rsidP="009856FA">
            <w:pPr>
              <w:ind w:left="318" w:right="-74" w:hanging="28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E963D5" w:rsidRPr="00E963D5">
              <w:rPr>
                <w:sz w:val="22"/>
                <w:szCs w:val="22"/>
              </w:rPr>
              <w:t>W przypadku braku zgody na nasze pytanie proszę o wydzielenie do osobnych pakietów  poszczególne grupy asortymentowe.</w:t>
            </w:r>
          </w:p>
          <w:p w:rsidR="00E963D5" w:rsidRPr="0054639D" w:rsidRDefault="0054639D" w:rsidP="0062796A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54639D">
              <w:rPr>
                <w:b/>
                <w:sz w:val="22"/>
                <w:szCs w:val="22"/>
              </w:rPr>
              <w:t>Odp.:</w:t>
            </w:r>
          </w:p>
          <w:p w:rsidR="0054639D" w:rsidRDefault="00644270" w:rsidP="009932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zmienia pierwotnych zapisów SWZ. </w:t>
            </w:r>
          </w:p>
          <w:p w:rsidR="0062796A" w:rsidRPr="00E963D5" w:rsidRDefault="0062796A" w:rsidP="00644270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963D5" w:rsidRPr="00BE0648" w:rsidRDefault="00E963D5" w:rsidP="009932ED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E0648">
              <w:rPr>
                <w:sz w:val="22"/>
                <w:szCs w:val="22"/>
                <w:u w:val="single"/>
              </w:rPr>
              <w:t>Dotyczy Pakietu 1 B, poz. 3,4</w:t>
            </w:r>
          </w:p>
          <w:p w:rsidR="00E963D5" w:rsidRPr="00E963D5" w:rsidRDefault="00E963D5" w:rsidP="0062796A">
            <w:pPr>
              <w:ind w:left="28" w:right="-74"/>
              <w:jc w:val="both"/>
              <w:rPr>
                <w:sz w:val="22"/>
                <w:szCs w:val="22"/>
              </w:rPr>
            </w:pPr>
            <w:r w:rsidRPr="00E963D5">
              <w:rPr>
                <w:sz w:val="22"/>
                <w:szCs w:val="22"/>
              </w:rPr>
              <w:t>2. Zwracam się z uprzejmą prośbą o wydzielenie w/w pozycji do osobnego pakietu producenckiego.</w:t>
            </w:r>
          </w:p>
          <w:p w:rsidR="0054639D" w:rsidRPr="0054639D" w:rsidRDefault="0054639D" w:rsidP="0062796A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54639D">
              <w:rPr>
                <w:b/>
                <w:sz w:val="22"/>
                <w:szCs w:val="22"/>
              </w:rPr>
              <w:t>Odp.:</w:t>
            </w:r>
          </w:p>
          <w:p w:rsidR="00644270" w:rsidRDefault="00644270" w:rsidP="0064427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zmienia pierwotnych zapisów SWZ. </w:t>
            </w:r>
          </w:p>
          <w:p w:rsidR="0054639D" w:rsidRPr="00E963D5" w:rsidRDefault="0054639D" w:rsidP="00644270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963D5" w:rsidRPr="00BE0648" w:rsidRDefault="00E963D5" w:rsidP="009932ED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E0648">
              <w:rPr>
                <w:sz w:val="22"/>
                <w:szCs w:val="22"/>
                <w:u w:val="single"/>
              </w:rPr>
              <w:t>Dotyczy Pakietu 1 C, poz. 5</w:t>
            </w:r>
          </w:p>
          <w:p w:rsidR="00E963D5" w:rsidRPr="00E963D5" w:rsidRDefault="00E963D5" w:rsidP="0062796A">
            <w:pPr>
              <w:ind w:left="318" w:right="-74" w:hanging="290"/>
              <w:jc w:val="both"/>
              <w:rPr>
                <w:sz w:val="22"/>
                <w:szCs w:val="22"/>
              </w:rPr>
            </w:pPr>
            <w:r w:rsidRPr="00E963D5">
              <w:rPr>
                <w:sz w:val="22"/>
                <w:szCs w:val="22"/>
              </w:rPr>
              <w:t xml:space="preserve">3. Czy Zamawiający dopuści w w/w pozycjach szew dwuigłowy - igła </w:t>
            </w:r>
            <w:proofErr w:type="spellStart"/>
            <w:r w:rsidRPr="00E963D5">
              <w:rPr>
                <w:sz w:val="22"/>
                <w:szCs w:val="22"/>
              </w:rPr>
              <w:t>szpatuła</w:t>
            </w:r>
            <w:proofErr w:type="spellEnd"/>
            <w:r w:rsidRPr="00E963D5">
              <w:rPr>
                <w:sz w:val="22"/>
                <w:szCs w:val="22"/>
              </w:rPr>
              <w:t xml:space="preserve">, wycinek </w:t>
            </w:r>
            <w:r w:rsidR="0062796A">
              <w:rPr>
                <w:rFonts w:ascii="Arial Narrow" w:eastAsia="Arial Unicode MS" w:hAnsi="Arial Narrow"/>
              </w:rPr>
              <w:t>¼</w:t>
            </w:r>
            <w:r w:rsidRPr="00E963D5">
              <w:rPr>
                <w:sz w:val="22"/>
                <w:szCs w:val="22"/>
              </w:rPr>
              <w:t xml:space="preserve"> koła, dł.8 mm i </w:t>
            </w:r>
            <w:proofErr w:type="spellStart"/>
            <w:r w:rsidRPr="00E963D5">
              <w:rPr>
                <w:sz w:val="22"/>
                <w:szCs w:val="22"/>
              </w:rPr>
              <w:t>śred</w:t>
            </w:r>
            <w:proofErr w:type="spellEnd"/>
            <w:r w:rsidRPr="00E963D5">
              <w:rPr>
                <w:sz w:val="22"/>
                <w:szCs w:val="22"/>
              </w:rPr>
              <w:t>. 0,34mm, pozostałe parametry bez zmian?</w:t>
            </w:r>
          </w:p>
          <w:p w:rsidR="0054639D" w:rsidRPr="0054639D" w:rsidRDefault="0054639D" w:rsidP="0062796A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54639D">
              <w:rPr>
                <w:b/>
                <w:sz w:val="22"/>
                <w:szCs w:val="22"/>
              </w:rPr>
              <w:t>Odp.:</w:t>
            </w:r>
          </w:p>
          <w:p w:rsidR="00E963D5" w:rsidRDefault="00644270" w:rsidP="009932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asortymentu o zaoferowanych parametrach. </w:t>
            </w:r>
          </w:p>
          <w:p w:rsidR="00644270" w:rsidRPr="00E963D5" w:rsidRDefault="00644270" w:rsidP="00644270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963D5" w:rsidRPr="00BE0648" w:rsidRDefault="00E963D5" w:rsidP="009932ED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E0648">
              <w:rPr>
                <w:sz w:val="22"/>
                <w:szCs w:val="22"/>
                <w:u w:val="single"/>
              </w:rPr>
              <w:t>Dotyczy Pakietu 1 D, poz. 6-7</w:t>
            </w:r>
          </w:p>
          <w:p w:rsidR="00E963D5" w:rsidRPr="00E963D5" w:rsidRDefault="00E963D5" w:rsidP="0062796A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E963D5">
              <w:rPr>
                <w:sz w:val="22"/>
                <w:szCs w:val="22"/>
              </w:rPr>
              <w:t>4. Zwracam się z uprzejmą prośbą o dopuszczenie w w/w pozycjach szwów z igłą o długości 6,5 mm, pozostałe parametry bez zmian.</w:t>
            </w:r>
          </w:p>
          <w:p w:rsidR="0062796A" w:rsidRPr="0054639D" w:rsidRDefault="0062796A" w:rsidP="0062796A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54639D">
              <w:rPr>
                <w:b/>
                <w:sz w:val="22"/>
                <w:szCs w:val="22"/>
              </w:rPr>
              <w:t>Odp.:</w:t>
            </w:r>
          </w:p>
          <w:p w:rsidR="00E963D5" w:rsidRDefault="00AB1326" w:rsidP="009932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w Pakiecie nr 1D poz. 6 asortymentu o zaoferowanych parametrach.</w:t>
            </w:r>
          </w:p>
          <w:p w:rsidR="00AB1326" w:rsidRDefault="00AB1326" w:rsidP="009932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1D poz. 7 </w:t>
            </w:r>
            <w:r w:rsidR="00A256D5" w:rsidRPr="00E963D5">
              <w:rPr>
                <w:sz w:val="22"/>
                <w:szCs w:val="22"/>
              </w:rPr>
              <w:t>szw</w:t>
            </w:r>
            <w:r w:rsidR="00A256D5">
              <w:rPr>
                <w:sz w:val="22"/>
                <w:szCs w:val="22"/>
              </w:rPr>
              <w:t>y</w:t>
            </w:r>
            <w:r w:rsidR="00A256D5" w:rsidRPr="00E963D5">
              <w:rPr>
                <w:sz w:val="22"/>
                <w:szCs w:val="22"/>
              </w:rPr>
              <w:t xml:space="preserve"> z igłą o długości 6,5 mm</w:t>
            </w:r>
            <w:r w:rsidR="00A256D5">
              <w:rPr>
                <w:sz w:val="22"/>
                <w:szCs w:val="22"/>
              </w:rPr>
              <w:t xml:space="preserve"> </w:t>
            </w:r>
            <w:r w:rsidR="0090574C">
              <w:rPr>
                <w:sz w:val="22"/>
                <w:szCs w:val="22"/>
              </w:rPr>
              <w:t xml:space="preserve">przy zachowaniu pozostałych parametrów bez zmian, włącznie z kolorem. </w:t>
            </w:r>
            <w:r w:rsidR="00A256D5">
              <w:rPr>
                <w:sz w:val="22"/>
                <w:szCs w:val="22"/>
              </w:rPr>
              <w:t xml:space="preserve"> </w:t>
            </w:r>
          </w:p>
          <w:p w:rsidR="00E963D5" w:rsidRPr="00BE0648" w:rsidRDefault="00E963D5" w:rsidP="009932ED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E0648">
              <w:rPr>
                <w:sz w:val="22"/>
                <w:szCs w:val="22"/>
                <w:u w:val="single"/>
              </w:rPr>
              <w:lastRenderedPageBreak/>
              <w:t>Dotyczy Pakietu 1 D, poz. 8</w:t>
            </w:r>
          </w:p>
          <w:p w:rsidR="00E963D5" w:rsidRPr="00E963D5" w:rsidRDefault="00E963D5" w:rsidP="0062796A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E963D5">
              <w:rPr>
                <w:sz w:val="22"/>
                <w:szCs w:val="22"/>
              </w:rPr>
              <w:t>5. Zwracam się z uprzejmą prośbą o dopuszczenie w w/w pozycji szwu z igłą o długości 11 mm, pozostałe parametry bez zmian.</w:t>
            </w:r>
          </w:p>
          <w:p w:rsidR="0062796A" w:rsidRPr="0054639D" w:rsidRDefault="0062796A" w:rsidP="0062796A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54639D">
              <w:rPr>
                <w:b/>
                <w:sz w:val="22"/>
                <w:szCs w:val="22"/>
              </w:rPr>
              <w:t>Odp.:</w:t>
            </w:r>
          </w:p>
          <w:p w:rsidR="0090574C" w:rsidRDefault="0090574C" w:rsidP="0090574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1D poz. </w:t>
            </w:r>
            <w:r w:rsidR="0081519D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</w:t>
            </w:r>
            <w:r w:rsidRPr="00E963D5">
              <w:rPr>
                <w:sz w:val="22"/>
                <w:szCs w:val="22"/>
              </w:rPr>
              <w:t>szw</w:t>
            </w:r>
            <w:r>
              <w:rPr>
                <w:sz w:val="22"/>
                <w:szCs w:val="22"/>
              </w:rPr>
              <w:t>y</w:t>
            </w:r>
            <w:r w:rsidRPr="00E963D5">
              <w:rPr>
                <w:sz w:val="22"/>
                <w:szCs w:val="22"/>
              </w:rPr>
              <w:t xml:space="preserve"> z igłą o długości </w:t>
            </w:r>
            <w:r w:rsidR="0081519D">
              <w:rPr>
                <w:sz w:val="22"/>
                <w:szCs w:val="22"/>
              </w:rPr>
              <w:t>11</w:t>
            </w:r>
            <w:r w:rsidRPr="00E963D5">
              <w:rPr>
                <w:sz w:val="22"/>
                <w:szCs w:val="22"/>
              </w:rPr>
              <w:t xml:space="preserve"> mm</w:t>
            </w:r>
            <w:r>
              <w:rPr>
                <w:sz w:val="22"/>
                <w:szCs w:val="22"/>
              </w:rPr>
              <w:t xml:space="preserve"> przy zachowaniu pozostałych parametrów bez zmian, włącznie z kolorem.  </w:t>
            </w:r>
          </w:p>
          <w:p w:rsidR="0081519D" w:rsidRDefault="0081519D" w:rsidP="0081519D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E963D5" w:rsidRPr="00BE0648" w:rsidRDefault="00E963D5" w:rsidP="009932ED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E0648">
              <w:rPr>
                <w:sz w:val="22"/>
                <w:szCs w:val="22"/>
                <w:u w:val="single"/>
              </w:rPr>
              <w:t>Dotyczy Pakietu 2 A</w:t>
            </w:r>
          </w:p>
          <w:p w:rsidR="00E963D5" w:rsidRPr="00E963D5" w:rsidRDefault="00E963D5" w:rsidP="0062796A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E963D5">
              <w:rPr>
                <w:sz w:val="22"/>
                <w:szCs w:val="22"/>
              </w:rPr>
              <w:t xml:space="preserve">6. Czy Zamawiający dopuści syntetyczne, </w:t>
            </w:r>
            <w:proofErr w:type="spellStart"/>
            <w:r w:rsidRPr="00E963D5">
              <w:rPr>
                <w:sz w:val="22"/>
                <w:szCs w:val="22"/>
              </w:rPr>
              <w:t>wchłanialne</w:t>
            </w:r>
            <w:proofErr w:type="spellEnd"/>
            <w:r w:rsidRPr="00E963D5">
              <w:rPr>
                <w:sz w:val="22"/>
                <w:szCs w:val="22"/>
              </w:rPr>
              <w:t xml:space="preserve">, barwione, </w:t>
            </w:r>
            <w:proofErr w:type="spellStart"/>
            <w:r w:rsidRPr="00E963D5">
              <w:rPr>
                <w:sz w:val="22"/>
                <w:szCs w:val="22"/>
              </w:rPr>
              <w:t>jednowłókienkowe</w:t>
            </w:r>
            <w:proofErr w:type="spellEnd"/>
            <w:r w:rsidRPr="00E963D5">
              <w:rPr>
                <w:sz w:val="22"/>
                <w:szCs w:val="22"/>
              </w:rPr>
              <w:t xml:space="preserve"> nici chirurgiczne wytwarzane z </w:t>
            </w:r>
            <w:proofErr w:type="spellStart"/>
            <w:r w:rsidRPr="00E963D5">
              <w:rPr>
                <w:sz w:val="22"/>
                <w:szCs w:val="22"/>
              </w:rPr>
              <w:t>polidioksanonu</w:t>
            </w:r>
            <w:proofErr w:type="spellEnd"/>
            <w:r w:rsidRPr="00E963D5">
              <w:rPr>
                <w:sz w:val="22"/>
                <w:szCs w:val="22"/>
              </w:rPr>
              <w:t xml:space="preserve"> o czasie podtrzymywania tkankowego około 75% po 14 dniach, około 70% po 28 dniach, około 60% po 43 dniach, około 40% po 57 dniach i całkowitym czasie wchłaniania 180-210 dni, bez dodatku środka antybakteryjnego?</w:t>
            </w:r>
          </w:p>
          <w:p w:rsidR="0062796A" w:rsidRPr="0054639D" w:rsidRDefault="0062796A" w:rsidP="0062796A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54639D">
              <w:rPr>
                <w:b/>
                <w:sz w:val="22"/>
                <w:szCs w:val="22"/>
              </w:rPr>
              <w:t>Odp.:</w:t>
            </w:r>
          </w:p>
          <w:p w:rsidR="00E963D5" w:rsidRDefault="0081519D" w:rsidP="009932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asortymentu o zaoferowanych parametrach. Zamawiający wymaga nici z dodatkiem środka antybakteryjnego. </w:t>
            </w:r>
          </w:p>
          <w:p w:rsidR="0081519D" w:rsidRPr="00E963D5" w:rsidRDefault="0081519D" w:rsidP="0081519D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963D5" w:rsidRPr="00BE0648" w:rsidRDefault="00E963D5" w:rsidP="009932ED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E0648">
              <w:rPr>
                <w:sz w:val="22"/>
                <w:szCs w:val="22"/>
                <w:u w:val="single"/>
              </w:rPr>
              <w:t>Dotyczy Pakietu 2 C, poz. 8</w:t>
            </w:r>
          </w:p>
          <w:p w:rsidR="00E963D5" w:rsidRPr="00E963D5" w:rsidRDefault="00E963D5" w:rsidP="009856FA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E963D5">
              <w:rPr>
                <w:sz w:val="22"/>
                <w:szCs w:val="22"/>
              </w:rPr>
              <w:t xml:space="preserve">7. Zwracam się z uprzejmą prośbą o dopuszczenie w w/w pozycji szwu w kolorze fioletowym, </w:t>
            </w:r>
            <w:r w:rsidR="009856FA">
              <w:rPr>
                <w:sz w:val="22"/>
                <w:szCs w:val="22"/>
              </w:rPr>
              <w:t xml:space="preserve"> </w:t>
            </w:r>
            <w:r w:rsidRPr="00E963D5">
              <w:rPr>
                <w:sz w:val="22"/>
                <w:szCs w:val="22"/>
              </w:rPr>
              <w:t>pozostałe parametry bez zmian.</w:t>
            </w:r>
          </w:p>
          <w:p w:rsidR="009856FA" w:rsidRPr="0054639D" w:rsidRDefault="009856FA" w:rsidP="009856FA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54639D">
              <w:rPr>
                <w:b/>
                <w:sz w:val="22"/>
                <w:szCs w:val="22"/>
              </w:rPr>
              <w:t>Odp.:</w:t>
            </w:r>
          </w:p>
          <w:p w:rsidR="00AD4477" w:rsidRPr="00E963D5" w:rsidRDefault="00AD4477" w:rsidP="00AD4477">
            <w:pPr>
              <w:ind w:left="34" w:right="-72" w:hanging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2C poz. 8 </w:t>
            </w:r>
            <w:r w:rsidRPr="00E963D5">
              <w:rPr>
                <w:sz w:val="22"/>
                <w:szCs w:val="22"/>
              </w:rPr>
              <w:t>sz</w:t>
            </w:r>
            <w:r>
              <w:rPr>
                <w:sz w:val="22"/>
                <w:szCs w:val="22"/>
              </w:rPr>
              <w:t>e</w:t>
            </w:r>
            <w:r w:rsidRPr="00E963D5">
              <w:rPr>
                <w:sz w:val="22"/>
                <w:szCs w:val="22"/>
              </w:rPr>
              <w:t xml:space="preserve">w w kolorze fioletowym, </w:t>
            </w:r>
            <w:r>
              <w:rPr>
                <w:sz w:val="22"/>
                <w:szCs w:val="22"/>
              </w:rPr>
              <w:t xml:space="preserve"> pozostałe parametry bez </w:t>
            </w:r>
            <w:r w:rsidRPr="00E963D5">
              <w:rPr>
                <w:sz w:val="22"/>
                <w:szCs w:val="22"/>
              </w:rPr>
              <w:t>zmian.</w:t>
            </w:r>
          </w:p>
          <w:p w:rsidR="00E963D5" w:rsidRDefault="00E963D5" w:rsidP="009932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963D5" w:rsidRPr="00BE0648" w:rsidRDefault="00E963D5" w:rsidP="009932ED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E0648">
              <w:rPr>
                <w:sz w:val="22"/>
                <w:szCs w:val="22"/>
                <w:u w:val="single"/>
              </w:rPr>
              <w:t>Dotyczy Pakietu 5</w:t>
            </w:r>
          </w:p>
          <w:p w:rsidR="00E963D5" w:rsidRPr="00E963D5" w:rsidRDefault="00E963D5" w:rsidP="009856FA">
            <w:pPr>
              <w:ind w:left="318" w:right="-74" w:hanging="290"/>
              <w:jc w:val="both"/>
              <w:rPr>
                <w:sz w:val="22"/>
                <w:szCs w:val="22"/>
              </w:rPr>
            </w:pPr>
            <w:r w:rsidRPr="00E963D5">
              <w:rPr>
                <w:sz w:val="22"/>
                <w:szCs w:val="22"/>
              </w:rPr>
              <w:t xml:space="preserve">8. Czy Zamawiający dopuści możliwość składania ofert na poszczególne grupy asortymentowe, np. Pakiet 6A, Pakiet 6B, Pakiet 6C itd.? </w:t>
            </w:r>
          </w:p>
          <w:p w:rsidR="00E963D5" w:rsidRPr="00E963D5" w:rsidRDefault="009856FA" w:rsidP="009856FA">
            <w:pPr>
              <w:ind w:left="318" w:right="-74" w:hanging="2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="00E963D5" w:rsidRPr="00E963D5">
              <w:rPr>
                <w:sz w:val="22"/>
                <w:szCs w:val="22"/>
              </w:rPr>
              <w:t>W przypadku braku zgody na nasze pytanie proszę o wydzielenie do osobnych pakietów  poszczególne grupy asortymentowe.</w:t>
            </w:r>
          </w:p>
          <w:p w:rsidR="009856FA" w:rsidRPr="0054639D" w:rsidRDefault="009856FA" w:rsidP="009856FA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54639D">
              <w:rPr>
                <w:b/>
                <w:sz w:val="22"/>
                <w:szCs w:val="22"/>
              </w:rPr>
              <w:t>Odp.:</w:t>
            </w:r>
          </w:p>
          <w:p w:rsidR="00AD4477" w:rsidRDefault="00AD4477" w:rsidP="00AD447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zmienia pierwotnych zapisów SWZ. </w:t>
            </w:r>
          </w:p>
          <w:p w:rsidR="00E963D5" w:rsidRPr="00E963D5" w:rsidRDefault="00E963D5" w:rsidP="00AD4477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963D5" w:rsidRPr="00BE0648" w:rsidRDefault="00E963D5" w:rsidP="009932ED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E0648">
              <w:rPr>
                <w:sz w:val="22"/>
                <w:szCs w:val="22"/>
                <w:u w:val="single"/>
              </w:rPr>
              <w:t>Dotyczy Pakietu 5 A</w:t>
            </w:r>
          </w:p>
          <w:p w:rsidR="00E963D5" w:rsidRPr="00E963D5" w:rsidRDefault="00E963D5" w:rsidP="009856FA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E963D5">
              <w:rPr>
                <w:sz w:val="22"/>
                <w:szCs w:val="22"/>
              </w:rPr>
              <w:t xml:space="preserve">9. Zwracamy się z zapytaniem, czy Zamawiający dopuści do przetargu </w:t>
            </w:r>
            <w:proofErr w:type="spellStart"/>
            <w:r w:rsidRPr="00E963D5">
              <w:rPr>
                <w:sz w:val="22"/>
                <w:szCs w:val="22"/>
              </w:rPr>
              <w:t>wchłanialną</w:t>
            </w:r>
            <w:proofErr w:type="spellEnd"/>
            <w:r w:rsidRPr="00E963D5">
              <w:rPr>
                <w:sz w:val="22"/>
                <w:szCs w:val="22"/>
              </w:rPr>
              <w:t xml:space="preserve"> nitkę plecioną, wytwarzaną z kwasu </w:t>
            </w:r>
            <w:proofErr w:type="spellStart"/>
            <w:r w:rsidRPr="00E963D5">
              <w:rPr>
                <w:sz w:val="22"/>
                <w:szCs w:val="22"/>
              </w:rPr>
              <w:t>poliglikolowego</w:t>
            </w:r>
            <w:proofErr w:type="spellEnd"/>
            <w:r w:rsidRPr="00E963D5">
              <w:rPr>
                <w:sz w:val="22"/>
                <w:szCs w:val="22"/>
              </w:rPr>
              <w:t xml:space="preserve">, powlekaną </w:t>
            </w:r>
            <w:proofErr w:type="spellStart"/>
            <w:r w:rsidRPr="00E963D5">
              <w:rPr>
                <w:sz w:val="22"/>
                <w:szCs w:val="22"/>
              </w:rPr>
              <w:t>polikaprolaktonem</w:t>
            </w:r>
            <w:proofErr w:type="spellEnd"/>
            <w:r w:rsidRPr="00E963D5">
              <w:rPr>
                <w:sz w:val="22"/>
                <w:szCs w:val="22"/>
              </w:rPr>
              <w:t xml:space="preserve"> i stearynianem wapnia, której  zdolność podtrzymywania tkankowego wynosi ok. 80% po 14 dniach od wszczepienia, ok. 50% po 21 dniach od wszczepienia i ok. 20% po 28 dniach oraz czasie wchłaniania 60-90 dni?</w:t>
            </w:r>
          </w:p>
          <w:p w:rsidR="009856FA" w:rsidRPr="0054639D" w:rsidRDefault="009856FA" w:rsidP="009856FA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54639D">
              <w:rPr>
                <w:b/>
                <w:sz w:val="22"/>
                <w:szCs w:val="22"/>
              </w:rPr>
              <w:t>Odp.:</w:t>
            </w:r>
          </w:p>
          <w:p w:rsidR="00E963D5" w:rsidRPr="00E963D5" w:rsidRDefault="00AD4477" w:rsidP="009932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</w:t>
            </w:r>
            <w:r w:rsidR="00E261A8">
              <w:rPr>
                <w:sz w:val="22"/>
                <w:szCs w:val="22"/>
              </w:rPr>
              <w:t>zaoferowanego asortymentu.</w:t>
            </w:r>
          </w:p>
          <w:p w:rsidR="00E261A8" w:rsidRDefault="00E261A8" w:rsidP="00E261A8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E963D5" w:rsidRPr="00BE0648" w:rsidRDefault="00E963D5" w:rsidP="009932ED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E0648">
              <w:rPr>
                <w:sz w:val="22"/>
                <w:szCs w:val="22"/>
                <w:u w:val="single"/>
              </w:rPr>
              <w:t>Dotyczy Pakietu 5 C</w:t>
            </w:r>
          </w:p>
          <w:p w:rsidR="00E963D5" w:rsidRPr="00E963D5" w:rsidRDefault="00E963D5" w:rsidP="009856FA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E963D5">
              <w:rPr>
                <w:sz w:val="22"/>
                <w:szCs w:val="22"/>
              </w:rPr>
              <w:t xml:space="preserve">10. Czy Zamawiający dopuści syntetyczne, </w:t>
            </w:r>
            <w:proofErr w:type="spellStart"/>
            <w:r w:rsidRPr="00E963D5">
              <w:rPr>
                <w:sz w:val="22"/>
                <w:szCs w:val="22"/>
              </w:rPr>
              <w:t>wchłanialne</w:t>
            </w:r>
            <w:proofErr w:type="spellEnd"/>
            <w:r w:rsidRPr="00E963D5">
              <w:rPr>
                <w:sz w:val="22"/>
                <w:szCs w:val="22"/>
              </w:rPr>
              <w:t xml:space="preserve">, barwione, </w:t>
            </w:r>
            <w:proofErr w:type="spellStart"/>
            <w:r w:rsidRPr="00E963D5">
              <w:rPr>
                <w:sz w:val="22"/>
                <w:szCs w:val="22"/>
              </w:rPr>
              <w:t>jednowłókienkowe</w:t>
            </w:r>
            <w:proofErr w:type="spellEnd"/>
            <w:r w:rsidRPr="00E963D5">
              <w:rPr>
                <w:sz w:val="22"/>
                <w:szCs w:val="22"/>
              </w:rPr>
              <w:t xml:space="preserve"> nici chirurgiczne wytwarzane z </w:t>
            </w:r>
            <w:proofErr w:type="spellStart"/>
            <w:r w:rsidRPr="00E963D5">
              <w:rPr>
                <w:sz w:val="22"/>
                <w:szCs w:val="22"/>
              </w:rPr>
              <w:t>polidioksanonu</w:t>
            </w:r>
            <w:proofErr w:type="spellEnd"/>
            <w:r w:rsidRPr="00E963D5">
              <w:rPr>
                <w:sz w:val="22"/>
                <w:szCs w:val="22"/>
              </w:rPr>
              <w:t xml:space="preserve"> o czasie podtrzymywania tkankowego około 75% po 14 dniach, około 70% po 28 dniach, około 60% po 43 dniach, około 40% po 57 dniach i całkowitym czasie wchłaniania 180-210 dni?</w:t>
            </w:r>
          </w:p>
          <w:p w:rsidR="009856FA" w:rsidRPr="0054639D" w:rsidRDefault="009856FA" w:rsidP="009856FA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54639D">
              <w:rPr>
                <w:b/>
                <w:sz w:val="22"/>
                <w:szCs w:val="22"/>
              </w:rPr>
              <w:t>Odp.:</w:t>
            </w:r>
          </w:p>
          <w:p w:rsidR="00E261A8" w:rsidRPr="00E963D5" w:rsidRDefault="00E261A8" w:rsidP="00E261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zaoferowanego asortymentu.</w:t>
            </w:r>
          </w:p>
          <w:p w:rsidR="00E963D5" w:rsidRDefault="00E963D5" w:rsidP="00E261A8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261A8" w:rsidRDefault="00E261A8" w:rsidP="00E261A8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261A8" w:rsidRDefault="00E261A8" w:rsidP="00E261A8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261A8" w:rsidRDefault="00E261A8" w:rsidP="00E261A8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261A8" w:rsidRPr="00E963D5" w:rsidRDefault="00E261A8" w:rsidP="00E261A8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963D5" w:rsidRPr="00BE0648" w:rsidRDefault="00E963D5" w:rsidP="009932ED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E0648">
              <w:rPr>
                <w:sz w:val="22"/>
                <w:szCs w:val="22"/>
                <w:u w:val="single"/>
              </w:rPr>
              <w:lastRenderedPageBreak/>
              <w:t>Dotyczy Pakietu 6 A</w:t>
            </w:r>
          </w:p>
          <w:p w:rsidR="00E963D5" w:rsidRPr="00E963D5" w:rsidRDefault="00E963D5" w:rsidP="009856FA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E963D5">
              <w:rPr>
                <w:sz w:val="22"/>
                <w:szCs w:val="22"/>
              </w:rPr>
              <w:t xml:space="preserve">11. Zwracam się do Zamawiającego z prośba o dopuszczenie w w/w części nici </w:t>
            </w:r>
            <w:proofErr w:type="spellStart"/>
            <w:r w:rsidRPr="00E963D5">
              <w:rPr>
                <w:sz w:val="22"/>
                <w:szCs w:val="22"/>
              </w:rPr>
              <w:t>niewchłanialnej</w:t>
            </w:r>
            <w:proofErr w:type="spellEnd"/>
            <w:r w:rsidRPr="00E963D5">
              <w:rPr>
                <w:sz w:val="22"/>
                <w:szCs w:val="22"/>
              </w:rPr>
              <w:t xml:space="preserve"> </w:t>
            </w:r>
            <w:proofErr w:type="spellStart"/>
            <w:r w:rsidRPr="00E963D5">
              <w:rPr>
                <w:sz w:val="22"/>
                <w:szCs w:val="22"/>
              </w:rPr>
              <w:t>monofilamentowej</w:t>
            </w:r>
            <w:proofErr w:type="spellEnd"/>
            <w:r w:rsidRPr="00E963D5">
              <w:rPr>
                <w:sz w:val="22"/>
                <w:szCs w:val="22"/>
              </w:rPr>
              <w:t xml:space="preserve"> polipropylenowej bez dodatku polietylenu. </w:t>
            </w:r>
          </w:p>
          <w:p w:rsidR="009856FA" w:rsidRPr="0054639D" w:rsidRDefault="009856FA" w:rsidP="009856FA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54639D">
              <w:rPr>
                <w:b/>
                <w:sz w:val="22"/>
                <w:szCs w:val="22"/>
              </w:rPr>
              <w:t>Odp.:</w:t>
            </w:r>
          </w:p>
          <w:p w:rsidR="00E261A8" w:rsidRPr="00E963D5" w:rsidRDefault="00E261A8" w:rsidP="00E261A8">
            <w:pPr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6A nici </w:t>
            </w:r>
            <w:proofErr w:type="spellStart"/>
            <w:r>
              <w:rPr>
                <w:sz w:val="22"/>
                <w:szCs w:val="22"/>
              </w:rPr>
              <w:t>niewchłanialne</w:t>
            </w:r>
            <w:proofErr w:type="spellEnd"/>
            <w:r w:rsidRPr="00E963D5">
              <w:rPr>
                <w:sz w:val="22"/>
                <w:szCs w:val="22"/>
              </w:rPr>
              <w:t xml:space="preserve"> </w:t>
            </w:r>
            <w:proofErr w:type="spellStart"/>
            <w:r w:rsidRPr="00E963D5">
              <w:rPr>
                <w:sz w:val="22"/>
                <w:szCs w:val="22"/>
              </w:rPr>
              <w:t>monofilamentowe</w:t>
            </w:r>
            <w:proofErr w:type="spellEnd"/>
            <w:r>
              <w:rPr>
                <w:sz w:val="22"/>
                <w:szCs w:val="22"/>
              </w:rPr>
              <w:t xml:space="preserve"> polipropylenowe</w:t>
            </w:r>
            <w:r w:rsidRPr="00E963D5">
              <w:rPr>
                <w:sz w:val="22"/>
                <w:szCs w:val="22"/>
              </w:rPr>
              <w:t xml:space="preserve"> bez dodatku polietylenu. </w:t>
            </w:r>
          </w:p>
          <w:p w:rsidR="00E963D5" w:rsidRPr="00E963D5" w:rsidRDefault="00E963D5" w:rsidP="00E261A8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963D5" w:rsidRPr="00BE0648" w:rsidRDefault="00E963D5" w:rsidP="009932ED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E0648">
              <w:rPr>
                <w:sz w:val="22"/>
                <w:szCs w:val="22"/>
                <w:u w:val="single"/>
              </w:rPr>
              <w:t>Dotyczy Pakietu 6 A, poz. 6</w:t>
            </w:r>
          </w:p>
          <w:p w:rsidR="00E963D5" w:rsidRPr="00E963D5" w:rsidRDefault="00E963D5" w:rsidP="009856FA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E963D5">
              <w:rPr>
                <w:sz w:val="22"/>
                <w:szCs w:val="22"/>
              </w:rPr>
              <w:t>12. Zwracam się do Zamawiającego z prośba o dopuszczenie w w/w pozycji  nici o długości 100 cm, pozostałe parametry bez zmian.</w:t>
            </w:r>
          </w:p>
          <w:p w:rsidR="009856FA" w:rsidRPr="0054639D" w:rsidRDefault="009856FA" w:rsidP="009856FA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54639D">
              <w:rPr>
                <w:b/>
                <w:sz w:val="22"/>
                <w:szCs w:val="22"/>
              </w:rPr>
              <w:t>Odp.:</w:t>
            </w:r>
          </w:p>
          <w:p w:rsidR="00E261A8" w:rsidRPr="00E963D5" w:rsidRDefault="00E261A8" w:rsidP="00E261A8">
            <w:pPr>
              <w:ind w:left="34" w:right="-72" w:hanging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6A poz. 6 </w:t>
            </w:r>
            <w:r w:rsidRPr="00E963D5">
              <w:rPr>
                <w:sz w:val="22"/>
                <w:szCs w:val="22"/>
              </w:rPr>
              <w:t xml:space="preserve">nici o długości </w:t>
            </w:r>
            <w:r>
              <w:rPr>
                <w:sz w:val="22"/>
                <w:szCs w:val="22"/>
              </w:rPr>
              <w:t xml:space="preserve">100 cm, pozostałe parametry bez </w:t>
            </w:r>
            <w:r w:rsidRPr="00E963D5">
              <w:rPr>
                <w:sz w:val="22"/>
                <w:szCs w:val="22"/>
              </w:rPr>
              <w:t>zmian.</w:t>
            </w:r>
          </w:p>
          <w:p w:rsidR="009856FA" w:rsidRPr="00E963D5" w:rsidRDefault="009856FA" w:rsidP="004B72F9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963D5" w:rsidRPr="00BE0648" w:rsidRDefault="00E963D5" w:rsidP="009932ED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E0648">
              <w:rPr>
                <w:sz w:val="22"/>
                <w:szCs w:val="22"/>
                <w:u w:val="single"/>
              </w:rPr>
              <w:t>Dotyczy Pakietu 6 C, poz. 8</w:t>
            </w:r>
          </w:p>
          <w:p w:rsidR="00E963D5" w:rsidRDefault="00E963D5" w:rsidP="000833E0">
            <w:pPr>
              <w:ind w:left="318" w:right="-72" w:hanging="288"/>
              <w:jc w:val="both"/>
              <w:rPr>
                <w:sz w:val="22"/>
                <w:szCs w:val="22"/>
              </w:rPr>
            </w:pPr>
            <w:r w:rsidRPr="00E963D5">
              <w:rPr>
                <w:sz w:val="22"/>
                <w:szCs w:val="22"/>
              </w:rPr>
              <w:t>13. Zwracam się z uprzejmą prośbą o dopuszczenie w w/w pozycji szwu z igłą o długości 48 mm bez opisu "wzmocniona", pozostałe parametry bez zmian.</w:t>
            </w:r>
          </w:p>
          <w:p w:rsidR="000833E0" w:rsidRPr="0054639D" w:rsidRDefault="000833E0" w:rsidP="000833E0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54639D">
              <w:rPr>
                <w:b/>
                <w:sz w:val="22"/>
                <w:szCs w:val="22"/>
              </w:rPr>
              <w:t>Odp.:</w:t>
            </w:r>
          </w:p>
          <w:p w:rsidR="000833E0" w:rsidRPr="006A5DF1" w:rsidRDefault="004B72F9" w:rsidP="009932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6C poz. 8 </w:t>
            </w:r>
            <w:r w:rsidRPr="00E963D5">
              <w:rPr>
                <w:sz w:val="22"/>
                <w:szCs w:val="22"/>
              </w:rPr>
              <w:t>sz</w:t>
            </w:r>
            <w:r>
              <w:rPr>
                <w:sz w:val="22"/>
                <w:szCs w:val="22"/>
              </w:rPr>
              <w:t>e</w:t>
            </w:r>
            <w:r w:rsidRPr="00E963D5">
              <w:rPr>
                <w:sz w:val="22"/>
                <w:szCs w:val="22"/>
              </w:rPr>
              <w:t>w z igłą o długości 48 mm</w:t>
            </w:r>
            <w:r>
              <w:rPr>
                <w:sz w:val="22"/>
                <w:szCs w:val="22"/>
              </w:rPr>
              <w:t xml:space="preserve">, pozostałe parametry bez zmian. Zamawiający wymaga </w:t>
            </w:r>
            <w:r w:rsidR="00BB77DB">
              <w:rPr>
                <w:sz w:val="22"/>
                <w:szCs w:val="22"/>
              </w:rPr>
              <w:t>igły wzmocnionej.</w:t>
            </w:r>
            <w:r>
              <w:rPr>
                <w:sz w:val="22"/>
                <w:szCs w:val="22"/>
              </w:rPr>
              <w:t xml:space="preserve"> </w:t>
            </w:r>
          </w:p>
          <w:p w:rsidR="00E963D5" w:rsidRPr="00E963D5" w:rsidRDefault="00E963D5" w:rsidP="009932E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0833E0" w:rsidRDefault="000833E0" w:rsidP="0054639D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0833E0" w:rsidRDefault="000833E0" w:rsidP="0054639D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54639D" w:rsidRDefault="0054639D" w:rsidP="0054639D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0833E0" w:rsidRDefault="000833E0" w:rsidP="0054639D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54639D" w:rsidRDefault="0054639D" w:rsidP="0054639D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54639D" w:rsidRDefault="0054639D" w:rsidP="0054639D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Bohdan Kozak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A256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2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26B" w:rsidRDefault="0022726B">
      <w:r>
        <w:separator/>
      </w:r>
    </w:p>
  </w:endnote>
  <w:endnote w:type="continuationSeparator" w:id="0">
    <w:p w:rsidR="0022726B" w:rsidRDefault="002272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17C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17CC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17CC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E2773" w:rsidRPr="004E2773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26B" w:rsidRDefault="0022726B">
      <w:r>
        <w:separator/>
      </w:r>
    </w:p>
  </w:footnote>
  <w:footnote w:type="continuationSeparator" w:id="0">
    <w:p w:rsidR="0022726B" w:rsidRDefault="002272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3D5" w:rsidRDefault="00E963D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3D5" w:rsidRDefault="00E963D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3D5" w:rsidRDefault="00E963D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963D5"/>
    <w:rsid w:val="00031374"/>
    <w:rsid w:val="00077C2A"/>
    <w:rsid w:val="000833E0"/>
    <w:rsid w:val="000A1097"/>
    <w:rsid w:val="000D5623"/>
    <w:rsid w:val="000E2A8F"/>
    <w:rsid w:val="00117CC8"/>
    <w:rsid w:val="0012774F"/>
    <w:rsid w:val="00134FED"/>
    <w:rsid w:val="00144B7A"/>
    <w:rsid w:val="00180C6E"/>
    <w:rsid w:val="0022726B"/>
    <w:rsid w:val="0029606A"/>
    <w:rsid w:val="004848F3"/>
    <w:rsid w:val="004A75F2"/>
    <w:rsid w:val="004B38AD"/>
    <w:rsid w:val="004B72F9"/>
    <w:rsid w:val="004E2773"/>
    <w:rsid w:val="004E4326"/>
    <w:rsid w:val="005144A9"/>
    <w:rsid w:val="00520165"/>
    <w:rsid w:val="0054639D"/>
    <w:rsid w:val="005B1B08"/>
    <w:rsid w:val="00613BEF"/>
    <w:rsid w:val="0062796A"/>
    <w:rsid w:val="00632C3C"/>
    <w:rsid w:val="00644270"/>
    <w:rsid w:val="00662BDB"/>
    <w:rsid w:val="006A5DF1"/>
    <w:rsid w:val="006B7198"/>
    <w:rsid w:val="006D4AB3"/>
    <w:rsid w:val="006F3B81"/>
    <w:rsid w:val="007D7198"/>
    <w:rsid w:val="0081519D"/>
    <w:rsid w:val="00870F9F"/>
    <w:rsid w:val="008804B6"/>
    <w:rsid w:val="00897AB0"/>
    <w:rsid w:val="008A3553"/>
    <w:rsid w:val="0090574C"/>
    <w:rsid w:val="009856FA"/>
    <w:rsid w:val="009C6662"/>
    <w:rsid w:val="00A256D5"/>
    <w:rsid w:val="00A905AC"/>
    <w:rsid w:val="00AB1326"/>
    <w:rsid w:val="00AD4477"/>
    <w:rsid w:val="00BA6584"/>
    <w:rsid w:val="00BB77DB"/>
    <w:rsid w:val="00BE0648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61A8"/>
    <w:rsid w:val="00E2789F"/>
    <w:rsid w:val="00E72428"/>
    <w:rsid w:val="00E74BC3"/>
    <w:rsid w:val="00E963D5"/>
    <w:rsid w:val="00EA14B3"/>
    <w:rsid w:val="00EA416E"/>
    <w:rsid w:val="00FB784D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D5623"/>
  </w:style>
  <w:style w:type="paragraph" w:styleId="Nagwek1">
    <w:name w:val="heading 1"/>
    <w:basedOn w:val="Normalny"/>
    <w:next w:val="Normalny"/>
    <w:link w:val="Nagwek1Znak"/>
    <w:qFormat/>
    <w:rsid w:val="000D562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D562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D56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D562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D5623"/>
  </w:style>
  <w:style w:type="paragraph" w:styleId="Tekstpodstawowywcity">
    <w:name w:val="Body Text Indent"/>
    <w:basedOn w:val="Normalny"/>
    <w:rsid w:val="000D562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D562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D562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0D5623"/>
    <w:rPr>
      <w:sz w:val="28"/>
    </w:rPr>
  </w:style>
  <w:style w:type="paragraph" w:styleId="Tekstpodstawowywcity3">
    <w:name w:val="Body Text Indent 3"/>
    <w:basedOn w:val="Normalny"/>
    <w:rsid w:val="000D562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E0648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BE0648"/>
  </w:style>
  <w:style w:type="character" w:customStyle="1" w:styleId="TekstpodstawowyZnak">
    <w:name w:val="Tekst podstawowy Znak"/>
    <w:basedOn w:val="Domylnaczcionkaakapitu"/>
    <w:link w:val="Tekstpodstawowy"/>
    <w:rsid w:val="0054639D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730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2021-06-28T09:52:00Z</cp:lastPrinted>
  <dcterms:created xsi:type="dcterms:W3CDTF">2021-06-28T11:08:00Z</dcterms:created>
  <dcterms:modified xsi:type="dcterms:W3CDTF">2021-06-28T11:08:00Z</dcterms:modified>
</cp:coreProperties>
</file>