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2FA74" w14:textId="77777777" w:rsidR="00EB1359" w:rsidRPr="003261E7" w:rsidRDefault="00724CF3" w:rsidP="00EB1359">
      <w:pPr>
        <w:spacing w:after="240"/>
        <w:jc w:val="right"/>
        <w:rPr>
          <w:sz w:val="22"/>
          <w:szCs w:val="22"/>
        </w:rPr>
      </w:pPr>
      <w:r w:rsidRPr="00724CF3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724CF3">
        <w:rPr>
          <w:sz w:val="22"/>
          <w:szCs w:val="22"/>
        </w:rPr>
        <w:t>2021-06-24</w:t>
      </w:r>
    </w:p>
    <w:p w14:paraId="5E0483C9" w14:textId="1E0BC858" w:rsidR="00687BE4" w:rsidRDefault="00687BE4" w:rsidP="00EB1359">
      <w:pPr>
        <w:spacing w:after="40"/>
        <w:rPr>
          <w:b/>
          <w:bCs/>
          <w:sz w:val="22"/>
          <w:szCs w:val="22"/>
        </w:rPr>
      </w:pPr>
      <w:r w:rsidRPr="00687BE4">
        <w:rPr>
          <w:b/>
          <w:bCs/>
          <w:sz w:val="22"/>
          <w:szCs w:val="22"/>
        </w:rPr>
        <w:t>Szpital Specjalistyczny im. Stefana Żeromskiego SPZOZ w Krakowie</w:t>
      </w:r>
    </w:p>
    <w:p w14:paraId="3A047496" w14:textId="028C5E26" w:rsidR="00EB1359" w:rsidRPr="003261E7" w:rsidRDefault="00724CF3" w:rsidP="00EB1359">
      <w:pPr>
        <w:spacing w:after="40"/>
        <w:rPr>
          <w:b/>
          <w:bCs/>
          <w:sz w:val="22"/>
          <w:szCs w:val="22"/>
        </w:rPr>
      </w:pPr>
      <w:r w:rsidRPr="00724CF3">
        <w:rPr>
          <w:b/>
          <w:bCs/>
          <w:sz w:val="22"/>
          <w:szCs w:val="22"/>
        </w:rPr>
        <w:t>Sekcja Zamówień Publicznych</w:t>
      </w:r>
    </w:p>
    <w:p w14:paraId="57F977A8" w14:textId="77777777" w:rsidR="00EB1359" w:rsidRPr="003261E7" w:rsidRDefault="00724CF3" w:rsidP="00EB1359">
      <w:pPr>
        <w:rPr>
          <w:sz w:val="22"/>
          <w:szCs w:val="22"/>
        </w:rPr>
      </w:pPr>
      <w:r w:rsidRPr="00724CF3">
        <w:rPr>
          <w:sz w:val="22"/>
          <w:szCs w:val="22"/>
        </w:rPr>
        <w:t>oś. Na Skarpie</w:t>
      </w:r>
      <w:r w:rsidR="00EB1359" w:rsidRPr="003261E7">
        <w:rPr>
          <w:sz w:val="22"/>
          <w:szCs w:val="22"/>
        </w:rPr>
        <w:t xml:space="preserve"> </w:t>
      </w:r>
      <w:r w:rsidRPr="00724CF3">
        <w:rPr>
          <w:sz w:val="22"/>
          <w:szCs w:val="22"/>
        </w:rPr>
        <w:t>66</w:t>
      </w:r>
    </w:p>
    <w:p w14:paraId="187047B8" w14:textId="77777777" w:rsidR="00EB1359" w:rsidRPr="003261E7" w:rsidRDefault="00724CF3" w:rsidP="00EB1359">
      <w:pPr>
        <w:rPr>
          <w:sz w:val="22"/>
          <w:szCs w:val="22"/>
        </w:rPr>
      </w:pPr>
      <w:r w:rsidRPr="00724CF3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724CF3">
        <w:rPr>
          <w:sz w:val="22"/>
          <w:szCs w:val="22"/>
        </w:rPr>
        <w:t>Kraków</w:t>
      </w:r>
    </w:p>
    <w:p w14:paraId="267C0F99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006F2B71" w14:textId="6BA4BAD2" w:rsidR="00EB1359" w:rsidRDefault="00EB1359" w:rsidP="00B9467B">
      <w:pPr>
        <w:spacing w:after="24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29A002DA" w14:textId="14F8E434" w:rsidR="00B9467B" w:rsidRPr="00B9467B" w:rsidRDefault="00B9467B" w:rsidP="00DF57F1">
      <w:pPr>
        <w:spacing w:after="240"/>
        <w:jc w:val="both"/>
        <w:rPr>
          <w:bCs/>
          <w:sz w:val="22"/>
          <w:szCs w:val="22"/>
        </w:rPr>
      </w:pPr>
      <w:r w:rsidRPr="00B9467B">
        <w:rPr>
          <w:bCs/>
          <w:sz w:val="22"/>
          <w:szCs w:val="22"/>
        </w:rPr>
        <w:t>SZP.271.458/6/2021</w:t>
      </w:r>
    </w:p>
    <w:p w14:paraId="43E22CC5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6DC6D8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163229E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333FF49" w14:textId="7A292D54" w:rsidR="00EB1359" w:rsidRDefault="00EB1359" w:rsidP="00687BE4">
      <w:pPr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14:paraId="18BCFAA9" w14:textId="7D4C0BC3" w:rsidR="00687BE4" w:rsidRPr="003261E7" w:rsidRDefault="00687BE4" w:rsidP="00EB1359">
      <w:pPr>
        <w:spacing w:after="480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w grupach 6,9,11,15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24CF3" w:rsidRPr="003261E7" w14:paraId="09F8EB41" w14:textId="77777777" w:rsidTr="009E5838">
        <w:trPr>
          <w:trHeight w:val="638"/>
        </w:trPr>
        <w:tc>
          <w:tcPr>
            <w:tcW w:w="959" w:type="dxa"/>
            <w:shd w:val="clear" w:color="auto" w:fill="auto"/>
          </w:tcPr>
          <w:p w14:paraId="6CD55EF8" w14:textId="77777777" w:rsidR="00724CF3" w:rsidRPr="003261E7" w:rsidRDefault="00724CF3" w:rsidP="009E58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0A94CEC" w14:textId="77777777" w:rsidR="00724CF3" w:rsidRPr="003261E7" w:rsidRDefault="00724CF3" w:rsidP="009E58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24CF3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24CF3">
              <w:rPr>
                <w:b/>
                <w:bCs/>
                <w:sz w:val="22"/>
                <w:szCs w:val="22"/>
              </w:rPr>
              <w:t>Wykonywanie przeglądów technicznych sprzętu i aparatury medycznej, będących w posiadaniu Szpitala Specjalistycznego im. S. Żeromskiego SP ZOZ w Krakowie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24CF3">
              <w:rPr>
                <w:b/>
                <w:sz w:val="22"/>
                <w:szCs w:val="22"/>
              </w:rPr>
              <w:t>ZP/6/2021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D65D735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5B0358C" w14:textId="4AAAEAA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87BE4" w:rsidRPr="00687BE4">
        <w:rPr>
          <w:b/>
          <w:sz w:val="22"/>
          <w:szCs w:val="22"/>
        </w:rPr>
        <w:t>Szpital Specjalistyczny im. Stefana Żeromskiego SPZOZ w Krakowie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687BE4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724CF3" w:rsidRPr="00724CF3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707D592A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30751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5E87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E035269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687BE4" w:rsidRPr="00EB1359" w14:paraId="34D2B051" w14:textId="77777777" w:rsidTr="009E583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09F57" w14:textId="4945E2ED" w:rsidR="00687BE4" w:rsidRPr="00724CF3" w:rsidRDefault="00687BE4" w:rsidP="009E583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24CF3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BDE79" w14:textId="77777777" w:rsidR="00687BE4" w:rsidRPr="00EB1359" w:rsidRDefault="00687BE4" w:rsidP="00687BE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24CF3">
              <w:rPr>
                <w:b/>
                <w:sz w:val="22"/>
                <w:szCs w:val="22"/>
              </w:rPr>
              <w:t>Grupa 6 - defibrylatory</w:t>
            </w:r>
          </w:p>
          <w:p w14:paraId="0B62A2D9" w14:textId="77777777" w:rsidR="00687BE4" w:rsidRPr="00687BE4" w:rsidRDefault="00687BE4" w:rsidP="00687BE4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687BE4">
              <w:rPr>
                <w:sz w:val="22"/>
                <w:szCs w:val="22"/>
                <w:u w:val="single"/>
              </w:rPr>
              <w:t>Uzasadnienie prawne:</w:t>
            </w:r>
          </w:p>
          <w:p w14:paraId="620E1EF8" w14:textId="153A5D98" w:rsidR="00687BE4" w:rsidRDefault="00240981" w:rsidP="00687B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255, pkt 3 ustawy Pzp - </w:t>
            </w:r>
            <w:r w:rsidR="00687BE4" w:rsidRPr="00724CF3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52C6FC84" w14:textId="24568B2F" w:rsidR="00687BE4" w:rsidRPr="00687BE4" w:rsidRDefault="00687BE4" w:rsidP="00687BE4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687BE4">
              <w:rPr>
                <w:sz w:val="22"/>
                <w:szCs w:val="22"/>
                <w:u w:val="single"/>
              </w:rPr>
              <w:t>Uzasadnienie faktyczne:</w:t>
            </w:r>
          </w:p>
          <w:p w14:paraId="272657C7" w14:textId="7AEEA9FB" w:rsidR="00687BE4" w:rsidRDefault="00687BE4" w:rsidP="00687B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Kwota jaką zamawiający zamierza przeznaczyć na sfinansowanie zamówienia wynosi 13.478,40 zł, a </w:t>
            </w:r>
            <w:r w:rsidR="00DF57F1" w:rsidRPr="00DF57F1">
              <w:rPr>
                <w:sz w:val="22"/>
                <w:szCs w:val="22"/>
              </w:rPr>
              <w:t xml:space="preserve">oferta z najniższą ceną </w:t>
            </w:r>
            <w:r>
              <w:rPr>
                <w:sz w:val="22"/>
                <w:szCs w:val="22"/>
              </w:rPr>
              <w:t>wynosi 25.272,00 zł.</w:t>
            </w:r>
          </w:p>
          <w:p w14:paraId="2C4D8421" w14:textId="77777777" w:rsidR="00687BE4" w:rsidRPr="00724CF3" w:rsidRDefault="00687BE4" w:rsidP="009E583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="00724CF3" w:rsidRPr="00EB1359" w14:paraId="38AB9BFC" w14:textId="77777777" w:rsidTr="009E583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283FE" w14:textId="71486D0C" w:rsidR="00724CF3" w:rsidRPr="00710915" w:rsidRDefault="00687BE4" w:rsidP="009E583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24CF3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E40E8" w14:textId="77777777" w:rsidR="00687BE4" w:rsidRPr="00EB1359" w:rsidRDefault="00687BE4" w:rsidP="00687BE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24CF3">
              <w:rPr>
                <w:b/>
                <w:sz w:val="22"/>
                <w:szCs w:val="22"/>
              </w:rPr>
              <w:t>Grupa 9 - ssaki</w:t>
            </w:r>
          </w:p>
          <w:p w14:paraId="227CEF22" w14:textId="77777777" w:rsidR="00687BE4" w:rsidRPr="00687BE4" w:rsidRDefault="00687BE4" w:rsidP="00687BE4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687BE4">
              <w:rPr>
                <w:sz w:val="22"/>
                <w:szCs w:val="22"/>
                <w:u w:val="single"/>
              </w:rPr>
              <w:t>Uzasadnienie prawne:</w:t>
            </w:r>
          </w:p>
          <w:p w14:paraId="2DEE9FBA" w14:textId="785CA395" w:rsidR="00687BE4" w:rsidRDefault="00240981" w:rsidP="00687B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40981">
              <w:rPr>
                <w:sz w:val="22"/>
                <w:szCs w:val="22"/>
              </w:rPr>
              <w:t xml:space="preserve">Art. 255, </w:t>
            </w:r>
            <w:r>
              <w:rPr>
                <w:sz w:val="22"/>
                <w:szCs w:val="22"/>
              </w:rPr>
              <w:t xml:space="preserve">pkt 4 </w:t>
            </w:r>
            <w:r w:rsidRPr="00240981">
              <w:rPr>
                <w:sz w:val="22"/>
                <w:szCs w:val="22"/>
              </w:rPr>
              <w:t xml:space="preserve">ustawy Pzp </w:t>
            </w:r>
            <w:r>
              <w:rPr>
                <w:sz w:val="22"/>
                <w:szCs w:val="22"/>
              </w:rPr>
              <w:t xml:space="preserve">- </w:t>
            </w:r>
            <w:r w:rsidR="00687BE4" w:rsidRPr="00724CF3">
              <w:rPr>
                <w:sz w:val="22"/>
                <w:szCs w:val="22"/>
              </w:rPr>
              <w:t>zostały złożone oferty dodatkowe o takiej samej cenie lub koszcie</w:t>
            </w:r>
          </w:p>
          <w:p w14:paraId="36727B23" w14:textId="77777777" w:rsidR="00687BE4" w:rsidRPr="00687BE4" w:rsidRDefault="00687BE4" w:rsidP="00687BE4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687BE4">
              <w:rPr>
                <w:sz w:val="22"/>
                <w:szCs w:val="22"/>
                <w:u w:val="single"/>
              </w:rPr>
              <w:t>Uzasadnienie faktyczne:</w:t>
            </w:r>
          </w:p>
          <w:p w14:paraId="60EABC03" w14:textId="19F8D985" w:rsidR="00687BE4" w:rsidRDefault="00687BE4" w:rsidP="00687B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Złożono oferty dodatkowe o takiej samej cenie tj. 3.758,40 zł.</w:t>
            </w:r>
          </w:p>
          <w:p w14:paraId="34AE62A8" w14:textId="77777777" w:rsidR="00724CF3" w:rsidRDefault="00724CF3" w:rsidP="00687BE4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7A3AB12A" w14:textId="41033FAB" w:rsidR="00B9467B" w:rsidRPr="00EB1359" w:rsidRDefault="00B9467B" w:rsidP="00687BE4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687BE4" w:rsidRPr="00EB1359" w14:paraId="552B6F9B" w14:textId="77777777" w:rsidTr="009E583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A204" w14:textId="345743B2" w:rsidR="00687BE4" w:rsidRPr="00724CF3" w:rsidRDefault="00687BE4" w:rsidP="009E583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24CF3">
              <w:rPr>
                <w:b/>
                <w:bCs/>
                <w:sz w:val="22"/>
                <w:szCs w:val="22"/>
              </w:rPr>
              <w:lastRenderedPageBreak/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ECC84" w14:textId="77777777" w:rsidR="00687BE4" w:rsidRPr="00EB1359" w:rsidRDefault="00687BE4" w:rsidP="00687BE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24CF3">
              <w:rPr>
                <w:b/>
                <w:sz w:val="22"/>
                <w:szCs w:val="22"/>
              </w:rPr>
              <w:t>Grupa 11 - pakiet do VNG</w:t>
            </w:r>
          </w:p>
          <w:p w14:paraId="7688E2F4" w14:textId="77777777" w:rsidR="00687BE4" w:rsidRPr="00687BE4" w:rsidRDefault="00687BE4" w:rsidP="00687BE4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687BE4">
              <w:rPr>
                <w:sz w:val="22"/>
                <w:szCs w:val="22"/>
                <w:u w:val="single"/>
              </w:rPr>
              <w:t>Uzasadnienie prawne:</w:t>
            </w:r>
          </w:p>
          <w:p w14:paraId="7C77A658" w14:textId="55F2FED7" w:rsidR="00687BE4" w:rsidRDefault="00240981" w:rsidP="00687B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40981">
              <w:rPr>
                <w:sz w:val="22"/>
                <w:szCs w:val="22"/>
              </w:rPr>
              <w:t xml:space="preserve">Art. 255, pkt </w:t>
            </w:r>
            <w:r>
              <w:rPr>
                <w:sz w:val="22"/>
                <w:szCs w:val="22"/>
              </w:rPr>
              <w:t>1</w:t>
            </w:r>
            <w:r w:rsidRPr="00240981">
              <w:rPr>
                <w:sz w:val="22"/>
                <w:szCs w:val="22"/>
              </w:rPr>
              <w:t xml:space="preserve"> ustawy Pzp </w:t>
            </w:r>
            <w:r>
              <w:rPr>
                <w:sz w:val="22"/>
                <w:szCs w:val="22"/>
              </w:rPr>
              <w:t xml:space="preserve">- </w:t>
            </w:r>
            <w:r w:rsidR="00687BE4" w:rsidRPr="00724CF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53579FA" w14:textId="77777777" w:rsidR="00687BE4" w:rsidRPr="00687BE4" w:rsidRDefault="00687BE4" w:rsidP="00687BE4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687BE4">
              <w:rPr>
                <w:sz w:val="22"/>
                <w:szCs w:val="22"/>
                <w:u w:val="single"/>
              </w:rPr>
              <w:t>Uzasadnienie faktyczne:</w:t>
            </w:r>
          </w:p>
          <w:p w14:paraId="3F9536F9" w14:textId="77777777" w:rsidR="00687BE4" w:rsidRDefault="00687BE4" w:rsidP="00687B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złożono żadnej oferty.</w:t>
            </w:r>
          </w:p>
          <w:p w14:paraId="1D515B62" w14:textId="77777777" w:rsidR="00687BE4" w:rsidRPr="00724CF3" w:rsidRDefault="00687BE4" w:rsidP="00687BE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="00724CF3" w:rsidRPr="00EB1359" w14:paraId="1109AB09" w14:textId="77777777" w:rsidTr="009E583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C0FB" w14:textId="77777777" w:rsidR="00724CF3" w:rsidRPr="00710915" w:rsidRDefault="00724CF3" w:rsidP="009E583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24CF3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2C3C" w14:textId="77777777" w:rsidR="00724CF3" w:rsidRPr="00EB1359" w:rsidRDefault="00724CF3" w:rsidP="009E583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24CF3">
              <w:rPr>
                <w:b/>
                <w:sz w:val="22"/>
                <w:szCs w:val="22"/>
              </w:rPr>
              <w:t>Grupa 15 - lampy do fototerapii</w:t>
            </w:r>
          </w:p>
          <w:p w14:paraId="56F1C579" w14:textId="77777777" w:rsidR="00724CF3" w:rsidRPr="00687BE4" w:rsidRDefault="00724CF3" w:rsidP="009E5838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687BE4">
              <w:rPr>
                <w:sz w:val="22"/>
                <w:szCs w:val="22"/>
                <w:u w:val="single"/>
              </w:rPr>
              <w:t>Uzasadnienie prawne:</w:t>
            </w:r>
          </w:p>
          <w:p w14:paraId="14319E55" w14:textId="61E82E2C" w:rsidR="00724CF3" w:rsidRDefault="00240981" w:rsidP="009E583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40981">
              <w:rPr>
                <w:sz w:val="22"/>
                <w:szCs w:val="22"/>
              </w:rPr>
              <w:t xml:space="preserve">Art. 255, </w:t>
            </w:r>
            <w:r>
              <w:rPr>
                <w:sz w:val="22"/>
                <w:szCs w:val="22"/>
              </w:rPr>
              <w:t xml:space="preserve">pkt </w:t>
            </w:r>
            <w:r w:rsidRPr="00240981">
              <w:rPr>
                <w:sz w:val="22"/>
                <w:szCs w:val="22"/>
              </w:rPr>
              <w:t xml:space="preserve">3 ustawy Pzp </w:t>
            </w:r>
            <w:r>
              <w:rPr>
                <w:sz w:val="22"/>
                <w:szCs w:val="22"/>
              </w:rPr>
              <w:t xml:space="preserve">- </w:t>
            </w:r>
            <w:r w:rsidR="00724CF3" w:rsidRPr="00724CF3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41ED35A4" w14:textId="77777777" w:rsidR="00724CF3" w:rsidRPr="00687BE4" w:rsidRDefault="00724CF3" w:rsidP="00687BE4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687BE4">
              <w:rPr>
                <w:sz w:val="22"/>
                <w:szCs w:val="22"/>
                <w:u w:val="single"/>
              </w:rPr>
              <w:t>Uzasadnienie faktyczne:</w:t>
            </w:r>
          </w:p>
          <w:p w14:paraId="363790D8" w14:textId="7B44B9A1" w:rsidR="00687BE4" w:rsidRDefault="00B9467B" w:rsidP="00687BE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B9467B">
              <w:rPr>
                <w:sz w:val="22"/>
                <w:szCs w:val="22"/>
              </w:rPr>
              <w:t xml:space="preserve">Kwota jaką zamawiający zamierza przeznaczyć na sfinansowanie zamówienia wynosi </w:t>
            </w:r>
            <w:r>
              <w:rPr>
                <w:sz w:val="22"/>
                <w:szCs w:val="22"/>
              </w:rPr>
              <w:t>2.721,60</w:t>
            </w:r>
            <w:r w:rsidRPr="00B9467B">
              <w:rPr>
                <w:sz w:val="22"/>
                <w:szCs w:val="22"/>
              </w:rPr>
              <w:t xml:space="preserve"> zł, </w:t>
            </w:r>
            <w:r w:rsidR="00DF57F1">
              <w:rPr>
                <w:sz w:val="22"/>
                <w:szCs w:val="22"/>
              </w:rPr>
              <w:t xml:space="preserve">a </w:t>
            </w:r>
            <w:r w:rsidR="00DF57F1" w:rsidRPr="00DF57F1">
              <w:rPr>
                <w:sz w:val="22"/>
                <w:szCs w:val="22"/>
              </w:rPr>
              <w:t xml:space="preserve">oferta z najniższą ceną </w:t>
            </w:r>
            <w:r w:rsidR="00DF57F1">
              <w:rPr>
                <w:sz w:val="22"/>
                <w:szCs w:val="22"/>
              </w:rPr>
              <w:t xml:space="preserve">wynosi </w:t>
            </w:r>
            <w:r>
              <w:rPr>
                <w:sz w:val="22"/>
                <w:szCs w:val="22"/>
              </w:rPr>
              <w:t>10.206,00</w:t>
            </w:r>
            <w:r w:rsidRPr="00B9467B">
              <w:rPr>
                <w:sz w:val="22"/>
                <w:szCs w:val="22"/>
              </w:rPr>
              <w:t xml:space="preserve"> zł.</w:t>
            </w:r>
          </w:p>
          <w:p w14:paraId="1A3F7F77" w14:textId="702AD4EE" w:rsidR="00B9467B" w:rsidRPr="00EB1359" w:rsidRDefault="00B9467B" w:rsidP="00687BE4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58466417" w14:textId="77777777" w:rsidR="00A11EC9" w:rsidRDefault="00A11EC9" w:rsidP="00A11EC9">
      <w:pPr>
        <w:spacing w:line="360" w:lineRule="auto"/>
        <w:ind w:left="3119" w:firstLine="425"/>
        <w:jc w:val="right"/>
        <w:rPr>
          <w:i/>
          <w:sz w:val="22"/>
          <w:szCs w:val="22"/>
        </w:rPr>
      </w:pPr>
    </w:p>
    <w:p w14:paraId="3D85F9AA" w14:textId="77777777" w:rsidR="00A11EC9" w:rsidRDefault="00A11EC9" w:rsidP="00A11EC9">
      <w:pPr>
        <w:spacing w:line="360" w:lineRule="auto"/>
        <w:ind w:left="3119" w:firstLine="425"/>
        <w:jc w:val="right"/>
        <w:rPr>
          <w:i/>
          <w:sz w:val="22"/>
          <w:szCs w:val="22"/>
        </w:rPr>
      </w:pPr>
    </w:p>
    <w:p w14:paraId="78CDBFB3" w14:textId="1F7A9A81" w:rsidR="00A11EC9" w:rsidRPr="00A11EC9" w:rsidRDefault="00A11EC9" w:rsidP="00A11EC9">
      <w:pPr>
        <w:spacing w:line="360" w:lineRule="auto"/>
        <w:ind w:left="3119" w:firstLine="425"/>
        <w:jc w:val="right"/>
        <w:rPr>
          <w:i/>
          <w:sz w:val="22"/>
          <w:szCs w:val="22"/>
        </w:rPr>
      </w:pPr>
      <w:r w:rsidRPr="00A11EC9">
        <w:rPr>
          <w:i/>
          <w:sz w:val="22"/>
          <w:szCs w:val="22"/>
        </w:rPr>
        <w:t>Zamawiający</w:t>
      </w:r>
    </w:p>
    <w:p w14:paraId="0840357C" w14:textId="77777777" w:rsidR="00A11EC9" w:rsidRPr="00A11EC9" w:rsidRDefault="00A11EC9" w:rsidP="00A11EC9">
      <w:pPr>
        <w:spacing w:line="360" w:lineRule="auto"/>
        <w:ind w:left="3119" w:firstLine="425"/>
        <w:jc w:val="right"/>
        <w:rPr>
          <w:i/>
          <w:sz w:val="22"/>
          <w:szCs w:val="22"/>
        </w:rPr>
      </w:pPr>
      <w:r w:rsidRPr="00A11EC9">
        <w:rPr>
          <w:i/>
          <w:sz w:val="22"/>
          <w:szCs w:val="22"/>
        </w:rPr>
        <w:t>Z-ca Dyrektora ds. Finansowych</w:t>
      </w:r>
    </w:p>
    <w:p w14:paraId="2250887A" w14:textId="77777777" w:rsidR="00A11EC9" w:rsidRPr="00A11EC9" w:rsidRDefault="00A11EC9" w:rsidP="00A11EC9">
      <w:pPr>
        <w:spacing w:line="360" w:lineRule="auto"/>
        <w:ind w:left="3119" w:firstLine="425"/>
        <w:jc w:val="right"/>
        <w:rPr>
          <w:i/>
          <w:sz w:val="22"/>
          <w:szCs w:val="22"/>
        </w:rPr>
      </w:pPr>
      <w:r w:rsidRPr="00A11EC9">
        <w:rPr>
          <w:i/>
          <w:sz w:val="22"/>
          <w:szCs w:val="22"/>
        </w:rPr>
        <w:t>mgr Dorota Gołąb - Bełtowicz</w:t>
      </w:r>
    </w:p>
    <w:p w14:paraId="73E3C40D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03E51D57" w14:textId="263573B5" w:rsidR="00010B31" w:rsidRDefault="00724CF3" w:rsidP="00010B31">
      <w:pPr>
        <w:spacing w:line="360" w:lineRule="auto"/>
        <w:jc w:val="right"/>
        <w:rPr>
          <w:i/>
          <w:sz w:val="24"/>
        </w:rPr>
      </w:pPr>
      <w:r w:rsidRPr="00724CF3">
        <w:rPr>
          <w:sz w:val="24"/>
        </w:rPr>
        <w:t xml:space="preserve">  </w:t>
      </w:r>
    </w:p>
    <w:p w14:paraId="07A33467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71C50" w14:textId="77777777" w:rsidR="00545BB0" w:rsidRDefault="00545BB0" w:rsidP="00724CF3">
      <w:r>
        <w:separator/>
      </w:r>
    </w:p>
  </w:endnote>
  <w:endnote w:type="continuationSeparator" w:id="0">
    <w:p w14:paraId="0B19CC6C" w14:textId="77777777" w:rsidR="00545BB0" w:rsidRDefault="00545BB0" w:rsidP="00724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78D79" w14:textId="77777777" w:rsidR="00724CF3" w:rsidRDefault="00724C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57DB1" w14:textId="77777777" w:rsidR="00724CF3" w:rsidRDefault="00724CF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891" w14:textId="77777777" w:rsidR="00724CF3" w:rsidRDefault="00724C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E2A82" w14:textId="77777777" w:rsidR="00545BB0" w:rsidRDefault="00545BB0" w:rsidP="00724CF3">
      <w:r>
        <w:separator/>
      </w:r>
    </w:p>
  </w:footnote>
  <w:footnote w:type="continuationSeparator" w:id="0">
    <w:p w14:paraId="751E210C" w14:textId="77777777" w:rsidR="00545BB0" w:rsidRDefault="00545BB0" w:rsidP="00724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A84BD" w14:textId="77777777" w:rsidR="00724CF3" w:rsidRDefault="00724C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3FC42" w14:textId="77777777" w:rsidR="00724CF3" w:rsidRDefault="00724C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91366" w14:textId="77777777" w:rsidR="00724CF3" w:rsidRDefault="00724C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2869"/>
    <w:rsid w:val="00010B31"/>
    <w:rsid w:val="00063EC3"/>
    <w:rsid w:val="00104963"/>
    <w:rsid w:val="00150F65"/>
    <w:rsid w:val="00240981"/>
    <w:rsid w:val="00545BB0"/>
    <w:rsid w:val="005A13A0"/>
    <w:rsid w:val="006656E1"/>
    <w:rsid w:val="00687BE4"/>
    <w:rsid w:val="00712869"/>
    <w:rsid w:val="00724CF3"/>
    <w:rsid w:val="00823326"/>
    <w:rsid w:val="00856A3E"/>
    <w:rsid w:val="00894412"/>
    <w:rsid w:val="009462DF"/>
    <w:rsid w:val="009500EB"/>
    <w:rsid w:val="00993EFC"/>
    <w:rsid w:val="00A11EC9"/>
    <w:rsid w:val="00AB3E72"/>
    <w:rsid w:val="00AC1A4B"/>
    <w:rsid w:val="00B9467B"/>
    <w:rsid w:val="00C518C7"/>
    <w:rsid w:val="00D41670"/>
    <w:rsid w:val="00D44D12"/>
    <w:rsid w:val="00DF57F1"/>
    <w:rsid w:val="00E403D2"/>
    <w:rsid w:val="00E742E3"/>
    <w:rsid w:val="00EB1359"/>
    <w:rsid w:val="00EC08EB"/>
    <w:rsid w:val="00F20762"/>
    <w:rsid w:val="00FA2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8C895D"/>
  <w15:chartTrackingRefBased/>
  <w15:docId w15:val="{444C5768-1020-4929-8700-7B2EF7378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724C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4C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327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3</cp:revision>
  <cp:lastPrinted>2021-06-24T11:55:00Z</cp:lastPrinted>
  <dcterms:created xsi:type="dcterms:W3CDTF">2021-06-24T12:06:00Z</dcterms:created>
  <dcterms:modified xsi:type="dcterms:W3CDTF">2021-06-25T07:06:00Z</dcterms:modified>
</cp:coreProperties>
</file>