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07689" w14:textId="77777777" w:rsidR="00FB7F50" w:rsidRPr="002245BE" w:rsidRDefault="00BE6E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E6E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E6E6E">
        <w:rPr>
          <w:sz w:val="22"/>
          <w:szCs w:val="22"/>
        </w:rPr>
        <w:t>2021-06-24</w:t>
      </w:r>
    </w:p>
    <w:p w14:paraId="7BCBA9AB" w14:textId="7DE17BC4" w:rsidR="00E93754" w:rsidRDefault="00E93754" w:rsidP="00FB7F50">
      <w:pPr>
        <w:spacing w:after="40"/>
        <w:rPr>
          <w:b/>
          <w:bCs/>
          <w:sz w:val="22"/>
          <w:szCs w:val="22"/>
        </w:rPr>
      </w:pPr>
      <w:r w:rsidRPr="00E93754">
        <w:rPr>
          <w:b/>
          <w:bCs/>
          <w:sz w:val="22"/>
          <w:szCs w:val="22"/>
        </w:rPr>
        <w:t>Szpital Specjalistyczny im. Stefana Żeromskiego SPZOZ w Krakowie</w:t>
      </w:r>
    </w:p>
    <w:p w14:paraId="6917FB5D" w14:textId="4E1E4F0E" w:rsidR="00FB7F50" w:rsidRPr="002245BE" w:rsidRDefault="00BE6E6E" w:rsidP="00FB7F50">
      <w:pPr>
        <w:spacing w:after="40"/>
        <w:rPr>
          <w:b/>
          <w:bCs/>
          <w:sz w:val="22"/>
          <w:szCs w:val="22"/>
        </w:rPr>
      </w:pPr>
      <w:r w:rsidRPr="00BE6E6E">
        <w:rPr>
          <w:b/>
          <w:bCs/>
          <w:sz w:val="22"/>
          <w:szCs w:val="22"/>
        </w:rPr>
        <w:t>Sekcja Zamówień Publicznych</w:t>
      </w:r>
    </w:p>
    <w:p w14:paraId="58130E81" w14:textId="77777777" w:rsidR="00FB7F50" w:rsidRPr="002245BE" w:rsidRDefault="00BE6E6E" w:rsidP="00FB7F50">
      <w:pPr>
        <w:rPr>
          <w:sz w:val="22"/>
          <w:szCs w:val="22"/>
        </w:rPr>
      </w:pPr>
      <w:r w:rsidRPr="00BE6E6E">
        <w:rPr>
          <w:sz w:val="22"/>
          <w:szCs w:val="22"/>
        </w:rPr>
        <w:t>oś. Na Skarpie</w:t>
      </w:r>
      <w:r w:rsidR="00FB7F50" w:rsidRPr="002245BE">
        <w:rPr>
          <w:sz w:val="22"/>
          <w:szCs w:val="22"/>
        </w:rPr>
        <w:t xml:space="preserve"> </w:t>
      </w:r>
      <w:r w:rsidRPr="00BE6E6E">
        <w:rPr>
          <w:sz w:val="22"/>
          <w:szCs w:val="22"/>
        </w:rPr>
        <w:t>66</w:t>
      </w:r>
    </w:p>
    <w:p w14:paraId="6E203E08" w14:textId="77777777" w:rsidR="00FB7F50" w:rsidRPr="002245BE" w:rsidRDefault="00BE6E6E" w:rsidP="00FB7F50">
      <w:pPr>
        <w:rPr>
          <w:sz w:val="22"/>
          <w:szCs w:val="22"/>
        </w:rPr>
      </w:pPr>
      <w:r w:rsidRPr="00BE6E6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E6E6E">
        <w:rPr>
          <w:sz w:val="22"/>
          <w:szCs w:val="22"/>
        </w:rPr>
        <w:t>Kraków</w:t>
      </w:r>
    </w:p>
    <w:p w14:paraId="65F8AA9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FB49203" w14:textId="0CC8BAC1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BB13BEF" w14:textId="2954EDAF" w:rsidR="00E93754" w:rsidRDefault="00E93754" w:rsidP="00FB7F50">
      <w:pPr>
        <w:jc w:val="both"/>
        <w:rPr>
          <w:bCs/>
          <w:sz w:val="18"/>
          <w:szCs w:val="18"/>
        </w:rPr>
      </w:pPr>
    </w:p>
    <w:p w14:paraId="3A2F0C58" w14:textId="4AB1FAF0" w:rsidR="00E93754" w:rsidRPr="00B3093B" w:rsidRDefault="00E93754" w:rsidP="00FB7F50">
      <w:pPr>
        <w:jc w:val="both"/>
        <w:rPr>
          <w:bCs/>
          <w:sz w:val="20"/>
          <w:szCs w:val="20"/>
        </w:rPr>
      </w:pPr>
      <w:r w:rsidRPr="00B3093B">
        <w:rPr>
          <w:bCs/>
          <w:sz w:val="20"/>
          <w:szCs w:val="20"/>
        </w:rPr>
        <w:t>SZP.271.453/6/2021</w:t>
      </w:r>
    </w:p>
    <w:p w14:paraId="1D5230F1" w14:textId="77777777" w:rsidR="008642B3" w:rsidRDefault="00836DAF" w:rsidP="00283BD7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752C5B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89"/>
      </w:tblGrid>
      <w:tr w:rsidR="00BE6E6E" w:rsidRPr="00607F9B" w14:paraId="35C240AA" w14:textId="77777777" w:rsidTr="008B2791">
        <w:trPr>
          <w:trHeight w:val="638"/>
        </w:trPr>
        <w:tc>
          <w:tcPr>
            <w:tcW w:w="959" w:type="dxa"/>
            <w:shd w:val="clear" w:color="auto" w:fill="auto"/>
          </w:tcPr>
          <w:p w14:paraId="41C6CD2D" w14:textId="77777777" w:rsidR="00BE6E6E" w:rsidRPr="00607F9B" w:rsidRDefault="00BE6E6E" w:rsidP="008B2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BA079A" w14:textId="77777777" w:rsidR="00BE6E6E" w:rsidRPr="00607F9B" w:rsidRDefault="00BE6E6E" w:rsidP="008B2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6E6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6E6E">
              <w:rPr>
                <w:b/>
                <w:bCs/>
                <w:sz w:val="22"/>
                <w:szCs w:val="22"/>
              </w:rPr>
              <w:t>Wykonywanie przeglądów technicznych sprzętu i aparatury medycznej, będących w posiadaniu Szpitala Specjalistycznego im. S. Żeromskiego SP ZOZ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ZP/6/2021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837898E" w14:textId="0536F6D8" w:rsidR="008642B3" w:rsidRDefault="00C65E53" w:rsidP="00283BD7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93754" w:rsidRPr="00E93754">
        <w:rPr>
          <w:b/>
          <w:sz w:val="22"/>
          <w:szCs w:val="22"/>
        </w:rPr>
        <w:t>Szpital Specjalistyczny im. Stefana Żeromskiego SPZOZ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E6E6E" w:rsidRPr="00BE6E6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E6E6E" w14:paraId="0645D67E" w14:textId="77777777" w:rsidTr="008B2791">
        <w:trPr>
          <w:cantSplit/>
        </w:trPr>
        <w:tc>
          <w:tcPr>
            <w:tcW w:w="9498" w:type="dxa"/>
          </w:tcPr>
          <w:p w14:paraId="05A50E97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E6E6E">
              <w:rPr>
                <w:b/>
                <w:sz w:val="22"/>
                <w:szCs w:val="22"/>
              </w:rPr>
              <w:t>Gemed</w:t>
            </w:r>
            <w:proofErr w:type="spellEnd"/>
            <w:r w:rsidRPr="00BE6E6E">
              <w:rPr>
                <w:b/>
                <w:sz w:val="22"/>
                <w:szCs w:val="22"/>
              </w:rPr>
              <w:t xml:space="preserve"> Elias </w:t>
            </w:r>
            <w:proofErr w:type="spellStart"/>
            <w:r w:rsidRPr="00BE6E6E">
              <w:rPr>
                <w:b/>
                <w:sz w:val="22"/>
                <w:szCs w:val="22"/>
              </w:rPr>
              <w:t>Sp.J</w:t>
            </w:r>
            <w:proofErr w:type="spellEnd"/>
            <w:r w:rsidRPr="00BE6E6E">
              <w:rPr>
                <w:b/>
                <w:sz w:val="22"/>
                <w:szCs w:val="22"/>
              </w:rPr>
              <w:t>.</w:t>
            </w:r>
          </w:p>
          <w:p w14:paraId="282D7007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Stefana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2F86B8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41-506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Chorzów</w:t>
            </w:r>
          </w:p>
          <w:p w14:paraId="24503A4E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D986BF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 xml:space="preserve">Grupa 1 - aparaty </w:t>
            </w:r>
            <w:proofErr w:type="spellStart"/>
            <w:r w:rsidRPr="00BE6E6E">
              <w:rPr>
                <w:sz w:val="22"/>
                <w:szCs w:val="22"/>
              </w:rPr>
              <w:t>usg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30 099.60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E6187A" w14:textId="69B7756F" w:rsidR="00BE6E6E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BE6E6E" w14:paraId="75849430" w14:textId="77777777" w:rsidTr="008B2791">
        <w:trPr>
          <w:cantSplit/>
        </w:trPr>
        <w:tc>
          <w:tcPr>
            <w:tcW w:w="9498" w:type="dxa"/>
          </w:tcPr>
          <w:p w14:paraId="40424EE7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4AD9D76C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2A2C78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46F8B017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883A8C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 xml:space="preserve">Grupa 2 - </w:t>
            </w:r>
            <w:proofErr w:type="spellStart"/>
            <w:r w:rsidRPr="00BE6E6E">
              <w:rPr>
                <w:sz w:val="22"/>
                <w:szCs w:val="22"/>
              </w:rPr>
              <w:t>pulsoksymetry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16 200.00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7DA08A" w14:textId="2AB0DF66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6756C70F" w14:textId="77777777" w:rsidTr="008B2791">
        <w:trPr>
          <w:cantSplit/>
        </w:trPr>
        <w:tc>
          <w:tcPr>
            <w:tcW w:w="9498" w:type="dxa"/>
          </w:tcPr>
          <w:p w14:paraId="7A35EF45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02291166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C8D15BF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4B883A39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2E7499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3 - pompy plus stacje dokujące do pomp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29 127.60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223BA4" w14:textId="5E778832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2C6CD756" w14:textId="77777777" w:rsidTr="008B2791">
        <w:trPr>
          <w:cantSplit/>
        </w:trPr>
        <w:tc>
          <w:tcPr>
            <w:tcW w:w="9498" w:type="dxa"/>
          </w:tcPr>
          <w:p w14:paraId="071F8B68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6033B90B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4ED7E7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5ABD8AE3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861BBB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 xml:space="preserve"> Grupa 4 - stoły operacyjne i zabiegowe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7 776.00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21C419" w14:textId="631958FB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300F1C35" w14:textId="77777777" w:rsidTr="008B2791">
        <w:trPr>
          <w:cantSplit/>
        </w:trPr>
        <w:tc>
          <w:tcPr>
            <w:tcW w:w="9498" w:type="dxa"/>
          </w:tcPr>
          <w:p w14:paraId="668DD96E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6ADB2CF8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592864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786F7FBB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842F6D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5 - myjnie dezynfektory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22 032.00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324F0B" w14:textId="484390DD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53501603" w14:textId="77777777" w:rsidTr="008B2791">
        <w:trPr>
          <w:cantSplit/>
        </w:trPr>
        <w:tc>
          <w:tcPr>
            <w:tcW w:w="9498" w:type="dxa"/>
          </w:tcPr>
          <w:p w14:paraId="4EB9F478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4EE489EB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8BCC8C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7E32D7F8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943F60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 xml:space="preserve">Grupa 7 - aparaty </w:t>
            </w:r>
            <w:proofErr w:type="spellStart"/>
            <w:r w:rsidRPr="00BE6E6E">
              <w:rPr>
                <w:sz w:val="22"/>
                <w:szCs w:val="22"/>
              </w:rPr>
              <w:t>ekg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8 553.60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616443" w14:textId="305BAE89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3769958C" w14:textId="77777777" w:rsidTr="008B2791">
        <w:trPr>
          <w:cantSplit/>
        </w:trPr>
        <w:tc>
          <w:tcPr>
            <w:tcW w:w="9498" w:type="dxa"/>
          </w:tcPr>
          <w:p w14:paraId="4269495B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5C3000D9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9D680A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09AD0DFE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FE9241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8 - kolumny anestezjologiczne i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6 804.00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EEF63F" w14:textId="349E1A17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42EB555C" w14:textId="77777777" w:rsidTr="008B2791">
        <w:trPr>
          <w:cantSplit/>
        </w:trPr>
        <w:tc>
          <w:tcPr>
            <w:tcW w:w="9498" w:type="dxa"/>
          </w:tcPr>
          <w:p w14:paraId="689ADA59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E6E6E">
              <w:rPr>
                <w:b/>
                <w:sz w:val="22"/>
                <w:szCs w:val="22"/>
              </w:rPr>
              <w:t>Medtronic</w:t>
            </w:r>
            <w:proofErr w:type="spellEnd"/>
            <w:r w:rsidRPr="00BE6E6E">
              <w:rPr>
                <w:b/>
                <w:sz w:val="22"/>
                <w:szCs w:val="22"/>
              </w:rPr>
              <w:t xml:space="preserve"> Poland sp. z o.o.</w:t>
            </w:r>
          </w:p>
          <w:p w14:paraId="17B774E8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0CA352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Warszawa</w:t>
            </w:r>
          </w:p>
          <w:p w14:paraId="23E28617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3ED93A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10 - generatory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34 749.00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45E83E" w14:textId="58579FE6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4DBC38DF" w14:textId="77777777" w:rsidTr="008B2791">
        <w:trPr>
          <w:cantSplit/>
        </w:trPr>
        <w:tc>
          <w:tcPr>
            <w:tcW w:w="9498" w:type="dxa"/>
          </w:tcPr>
          <w:p w14:paraId="59368529" w14:textId="1C923DDF" w:rsidR="00BE6E6E" w:rsidRPr="00D26ED6" w:rsidRDefault="00E93754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BE6E6E" w:rsidRPr="00BE6E6E">
              <w:rPr>
                <w:b/>
                <w:sz w:val="22"/>
                <w:szCs w:val="22"/>
              </w:rPr>
              <w:t xml:space="preserve">akład </w:t>
            </w:r>
            <w:r>
              <w:rPr>
                <w:b/>
                <w:sz w:val="22"/>
                <w:szCs w:val="22"/>
              </w:rPr>
              <w:t>N</w:t>
            </w:r>
            <w:r w:rsidR="00BE6E6E" w:rsidRPr="00BE6E6E">
              <w:rPr>
                <w:b/>
                <w:sz w:val="22"/>
                <w:szCs w:val="22"/>
              </w:rPr>
              <w:t xml:space="preserve">aprawczy </w:t>
            </w:r>
            <w:r>
              <w:rPr>
                <w:b/>
                <w:sz w:val="22"/>
                <w:szCs w:val="22"/>
              </w:rPr>
              <w:t>A</w:t>
            </w:r>
            <w:r w:rsidR="00BE6E6E" w:rsidRPr="00BE6E6E">
              <w:rPr>
                <w:b/>
                <w:sz w:val="22"/>
                <w:szCs w:val="22"/>
              </w:rPr>
              <w:t xml:space="preserve">paratury </w:t>
            </w:r>
            <w:r>
              <w:rPr>
                <w:b/>
                <w:sz w:val="22"/>
                <w:szCs w:val="22"/>
              </w:rPr>
              <w:t>M</w:t>
            </w:r>
            <w:r w:rsidR="00BE6E6E" w:rsidRPr="00BE6E6E">
              <w:rPr>
                <w:b/>
                <w:sz w:val="22"/>
                <w:szCs w:val="22"/>
              </w:rPr>
              <w:t xml:space="preserve">edycznej </w:t>
            </w:r>
            <w:proofErr w:type="spellStart"/>
            <w:r>
              <w:rPr>
                <w:b/>
                <w:sz w:val="22"/>
                <w:szCs w:val="22"/>
              </w:rPr>
              <w:t>P</w:t>
            </w:r>
            <w:r w:rsidR="00BE6E6E" w:rsidRPr="00BE6E6E">
              <w:rPr>
                <w:b/>
                <w:sz w:val="22"/>
                <w:szCs w:val="22"/>
              </w:rPr>
              <w:t>olmed</w:t>
            </w:r>
            <w:proofErr w:type="spellEnd"/>
          </w:p>
          <w:p w14:paraId="1B9F4E76" w14:textId="407C468D" w:rsidR="00BE6E6E" w:rsidRPr="009F0E5C" w:rsidRDefault="00E93754" w:rsidP="008B279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="00BE6E6E" w:rsidRPr="00BE6E6E">
              <w:rPr>
                <w:bCs/>
                <w:sz w:val="22"/>
                <w:szCs w:val="22"/>
              </w:rPr>
              <w:t>obielska</w:t>
            </w:r>
            <w:r w:rsidR="00BE6E6E" w:rsidRPr="009F0E5C">
              <w:rPr>
                <w:bCs/>
                <w:sz w:val="22"/>
                <w:szCs w:val="22"/>
              </w:rPr>
              <w:t xml:space="preserve"> </w:t>
            </w:r>
            <w:r w:rsidR="00BE6E6E" w:rsidRPr="00BE6E6E">
              <w:rPr>
                <w:bCs/>
                <w:sz w:val="22"/>
                <w:szCs w:val="22"/>
              </w:rPr>
              <w:t>9</w:t>
            </w:r>
            <w:r w:rsidR="00BE6E6E">
              <w:rPr>
                <w:bCs/>
                <w:sz w:val="22"/>
                <w:szCs w:val="22"/>
              </w:rPr>
              <w:t xml:space="preserve"> </w:t>
            </w:r>
            <w:r w:rsidR="00BE6E6E" w:rsidRPr="00BE6E6E">
              <w:rPr>
                <w:bCs/>
                <w:sz w:val="22"/>
                <w:szCs w:val="22"/>
              </w:rPr>
              <w:t>/74</w:t>
            </w:r>
          </w:p>
          <w:p w14:paraId="4991D32B" w14:textId="1C0746B4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04-359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E93754">
              <w:rPr>
                <w:bCs/>
                <w:sz w:val="22"/>
                <w:szCs w:val="22"/>
              </w:rPr>
              <w:t>W</w:t>
            </w:r>
            <w:r w:rsidRPr="00BE6E6E">
              <w:rPr>
                <w:bCs/>
                <w:sz w:val="22"/>
                <w:szCs w:val="22"/>
              </w:rPr>
              <w:t>arszawa</w:t>
            </w:r>
          </w:p>
          <w:p w14:paraId="7A5EEB57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7756D4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12 - kardiomonitory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9 622.80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674484" w14:textId="0F089C0F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66608321" w14:textId="77777777" w:rsidTr="008B2791">
        <w:trPr>
          <w:cantSplit/>
        </w:trPr>
        <w:tc>
          <w:tcPr>
            <w:tcW w:w="9498" w:type="dxa"/>
          </w:tcPr>
          <w:p w14:paraId="48DE9056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1D541E78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21924C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05F64A00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81940D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13 - inhalatory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2 656.80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BA1FBE" w14:textId="559A6A55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602C7BC9" w14:textId="77777777" w:rsidTr="008B2791">
        <w:trPr>
          <w:cantSplit/>
        </w:trPr>
        <w:tc>
          <w:tcPr>
            <w:tcW w:w="9498" w:type="dxa"/>
          </w:tcPr>
          <w:p w14:paraId="1F93714A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t>Zakłady Techniki Medycznej Sp. z o.o.</w:t>
            </w:r>
          </w:p>
          <w:p w14:paraId="766DF7B9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E6E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C57E39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7A884105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3367CF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 xml:space="preserve">Grupa 14 -  </w:t>
            </w:r>
            <w:proofErr w:type="spellStart"/>
            <w:r w:rsidRPr="00BE6E6E">
              <w:rPr>
                <w:sz w:val="22"/>
                <w:szCs w:val="22"/>
              </w:rPr>
              <w:t>holtery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3 110.40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2EB6EE" w14:textId="0AF0DEA7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BE6E6E" w14:paraId="521BED49" w14:textId="77777777" w:rsidTr="008B2791">
        <w:trPr>
          <w:cantSplit/>
        </w:trPr>
        <w:tc>
          <w:tcPr>
            <w:tcW w:w="9498" w:type="dxa"/>
          </w:tcPr>
          <w:p w14:paraId="2595B81F" w14:textId="77777777" w:rsidR="00BE6E6E" w:rsidRPr="00D26ED6" w:rsidRDefault="00BE6E6E" w:rsidP="008B27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E6E6E">
              <w:rPr>
                <w:b/>
                <w:sz w:val="22"/>
                <w:szCs w:val="22"/>
              </w:rPr>
              <w:lastRenderedPageBreak/>
              <w:t>ELMED Piotr Błażejewski Sp. jawna</w:t>
            </w:r>
          </w:p>
          <w:p w14:paraId="7BC53887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1686E2" w14:textId="77777777" w:rsidR="00BE6E6E" w:rsidRPr="009F0E5C" w:rsidRDefault="00BE6E6E" w:rsidP="008B2791">
            <w:pPr>
              <w:jc w:val="both"/>
              <w:rPr>
                <w:bCs/>
                <w:sz w:val="22"/>
                <w:szCs w:val="22"/>
              </w:rPr>
            </w:pPr>
            <w:r w:rsidRPr="00BE6E6E">
              <w:rPr>
                <w:bCs/>
                <w:sz w:val="22"/>
                <w:szCs w:val="22"/>
              </w:rPr>
              <w:t>30-437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6E6E">
              <w:rPr>
                <w:bCs/>
                <w:sz w:val="22"/>
                <w:szCs w:val="22"/>
              </w:rPr>
              <w:t>Kraków</w:t>
            </w:r>
          </w:p>
          <w:p w14:paraId="73415F0B" w14:textId="77777777" w:rsidR="00BE6E6E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E82C1F" w14:textId="77777777" w:rsidR="00BE6E6E" w:rsidRPr="00211A34" w:rsidRDefault="00BE6E6E" w:rsidP="008B27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E6E6E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E6E6E">
              <w:rPr>
                <w:sz w:val="22"/>
                <w:szCs w:val="22"/>
              </w:rPr>
              <w:t>Grupa 16 - lampy operacyjne i zabiegowe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E6E6E">
              <w:rPr>
                <w:b/>
                <w:sz w:val="22"/>
                <w:szCs w:val="22"/>
              </w:rPr>
              <w:t>14 774.40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546E65" w14:textId="6B71E1D0" w:rsidR="00BE6E6E" w:rsidRPr="00E91EC4" w:rsidRDefault="00BE6E6E" w:rsidP="008B27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3598D6A6" w14:textId="77777777" w:rsidR="00E93754" w:rsidRPr="00E93754" w:rsidRDefault="00E93754" w:rsidP="00E93754">
      <w:pPr>
        <w:spacing w:before="240" w:after="120"/>
        <w:jc w:val="both"/>
        <w:rPr>
          <w:b/>
          <w:bCs/>
          <w:color w:val="000000"/>
          <w:sz w:val="22"/>
          <w:szCs w:val="22"/>
          <w:u w:val="single"/>
        </w:rPr>
      </w:pPr>
      <w:r w:rsidRPr="00E93754"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159F6346" w14:textId="270AFBFD" w:rsidR="00E93754" w:rsidRDefault="00E93754" w:rsidP="00E93754">
      <w:pPr>
        <w:spacing w:before="240" w:after="120"/>
        <w:jc w:val="both"/>
        <w:rPr>
          <w:color w:val="000000"/>
          <w:sz w:val="22"/>
          <w:szCs w:val="22"/>
        </w:rPr>
      </w:pPr>
      <w:r w:rsidRPr="00E93754">
        <w:rPr>
          <w:color w:val="000000"/>
          <w:sz w:val="22"/>
          <w:szCs w:val="22"/>
        </w:rPr>
        <w:t>Ofert</w:t>
      </w:r>
      <w:r>
        <w:rPr>
          <w:color w:val="000000"/>
          <w:sz w:val="22"/>
          <w:szCs w:val="22"/>
        </w:rPr>
        <w:t>y</w:t>
      </w:r>
      <w:r w:rsidRPr="00E93754">
        <w:rPr>
          <w:color w:val="000000"/>
          <w:sz w:val="22"/>
          <w:szCs w:val="22"/>
        </w:rPr>
        <w:t xml:space="preserve"> spełnia</w:t>
      </w:r>
      <w:r>
        <w:rPr>
          <w:color w:val="000000"/>
          <w:sz w:val="22"/>
          <w:szCs w:val="22"/>
        </w:rPr>
        <w:t>ją</w:t>
      </w:r>
      <w:r w:rsidRPr="00E93754">
        <w:rPr>
          <w:color w:val="000000"/>
          <w:sz w:val="22"/>
          <w:szCs w:val="22"/>
        </w:rPr>
        <w:t xml:space="preserve"> warunki zawarte w SWZ, w ustawie Prawo zamówień publicznych z dnia 11 września 2019 r.  (tekst jednolity Dz. U. z 2019 r. poz. 2019 ze zm. ) oraz </w:t>
      </w:r>
      <w:r>
        <w:rPr>
          <w:color w:val="000000"/>
          <w:sz w:val="22"/>
          <w:szCs w:val="22"/>
        </w:rPr>
        <w:t>są</w:t>
      </w:r>
      <w:r w:rsidRPr="00E93754">
        <w:rPr>
          <w:color w:val="000000"/>
          <w:sz w:val="22"/>
          <w:szCs w:val="22"/>
        </w:rPr>
        <w:t xml:space="preserve"> najkorzystniejsz</w:t>
      </w:r>
      <w:r>
        <w:rPr>
          <w:color w:val="000000"/>
          <w:sz w:val="22"/>
          <w:szCs w:val="22"/>
        </w:rPr>
        <w:t>e</w:t>
      </w:r>
      <w:r w:rsidRPr="00E93754">
        <w:rPr>
          <w:color w:val="000000"/>
          <w:sz w:val="22"/>
          <w:szCs w:val="22"/>
        </w:rPr>
        <w:t xml:space="preserve"> w kryterium określonym w SWZ, tj. cena 100%</w:t>
      </w:r>
    </w:p>
    <w:p w14:paraId="146AE622" w14:textId="1EB02F8D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834EF4" w14:paraId="1E97ACB8" w14:textId="77777777" w:rsidTr="00B3093B">
        <w:tc>
          <w:tcPr>
            <w:tcW w:w="2169" w:type="dxa"/>
            <w:shd w:val="clear" w:color="auto" w:fill="F3F3F3"/>
          </w:tcPr>
          <w:p w14:paraId="640B6D4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256D4A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6CBF23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BD111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E6E6E" w:rsidRPr="00834EF4" w14:paraId="50B0A1A3" w14:textId="77777777" w:rsidTr="00B3093B">
        <w:tc>
          <w:tcPr>
            <w:tcW w:w="2169" w:type="dxa"/>
            <w:shd w:val="clear" w:color="auto" w:fill="auto"/>
          </w:tcPr>
          <w:p w14:paraId="3BC9C205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1 - aparaty </w:t>
            </w:r>
            <w:proofErr w:type="spellStart"/>
            <w:r w:rsidRPr="00BE6E6E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5B4FDF80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223E1FB9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1552D665" w14:textId="4453B71A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25F7942B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FC074B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375A9F90" w14:textId="77777777" w:rsidTr="00B3093B">
        <w:tc>
          <w:tcPr>
            <w:tcW w:w="2169" w:type="dxa"/>
            <w:shd w:val="clear" w:color="auto" w:fill="auto"/>
          </w:tcPr>
          <w:p w14:paraId="2335B87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1 - aparaty </w:t>
            </w:r>
            <w:proofErr w:type="spellStart"/>
            <w:r w:rsidRPr="00BE6E6E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5EF192CD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Gemed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Elias </w:t>
            </w:r>
            <w:proofErr w:type="spellStart"/>
            <w:r w:rsidRPr="00BE6E6E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>.</w:t>
            </w:r>
          </w:p>
          <w:p w14:paraId="7499B4CF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Stefana Batorego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19</w:t>
            </w:r>
          </w:p>
          <w:p w14:paraId="47BA7072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41-506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Chorzów</w:t>
            </w:r>
          </w:p>
        </w:tc>
        <w:tc>
          <w:tcPr>
            <w:tcW w:w="2835" w:type="dxa"/>
            <w:shd w:val="clear" w:color="auto" w:fill="auto"/>
          </w:tcPr>
          <w:p w14:paraId="56789A02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B91B56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74188649" w14:textId="77777777" w:rsidTr="00B3093B">
        <w:tc>
          <w:tcPr>
            <w:tcW w:w="2169" w:type="dxa"/>
            <w:shd w:val="clear" w:color="auto" w:fill="auto"/>
          </w:tcPr>
          <w:p w14:paraId="2AA831C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1 - aparaty </w:t>
            </w:r>
            <w:proofErr w:type="spellStart"/>
            <w:r w:rsidRPr="00BE6E6E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118975CF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14:paraId="61793E9E" w14:textId="3DE0A0ED" w:rsidR="00BE6E6E" w:rsidRPr="00211A34" w:rsidRDefault="00E93754" w:rsidP="008B27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Lustrzna</w:t>
            </w:r>
            <w:proofErr w:type="spellEnd"/>
            <w:r>
              <w:rPr>
                <w:sz w:val="20"/>
                <w:szCs w:val="20"/>
              </w:rPr>
              <w:t xml:space="preserve"> 6A</w:t>
            </w:r>
          </w:p>
          <w:p w14:paraId="03642AFD" w14:textId="32F57C9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0</w:t>
            </w:r>
            <w:r w:rsidR="00E93754">
              <w:rPr>
                <w:sz w:val="20"/>
                <w:szCs w:val="20"/>
              </w:rPr>
              <w:t>1-342 Warszawa</w:t>
            </w:r>
          </w:p>
        </w:tc>
        <w:tc>
          <w:tcPr>
            <w:tcW w:w="2835" w:type="dxa"/>
            <w:shd w:val="clear" w:color="auto" w:fill="auto"/>
          </w:tcPr>
          <w:p w14:paraId="34D1DB7E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- 72.58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DE315C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72,58</w:t>
            </w:r>
          </w:p>
        </w:tc>
      </w:tr>
      <w:tr w:rsidR="00BE6E6E" w:rsidRPr="00834EF4" w14:paraId="453281B9" w14:textId="77777777" w:rsidTr="00B3093B">
        <w:tc>
          <w:tcPr>
            <w:tcW w:w="2169" w:type="dxa"/>
            <w:shd w:val="clear" w:color="auto" w:fill="auto"/>
          </w:tcPr>
          <w:p w14:paraId="6BE4A61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1 - aparaty </w:t>
            </w:r>
            <w:proofErr w:type="spellStart"/>
            <w:r w:rsidRPr="00BE6E6E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3DC3A448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15822A5C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3D9FDAD9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389B7EFD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- 64.51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6386AD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64,51</w:t>
            </w:r>
          </w:p>
        </w:tc>
      </w:tr>
      <w:tr w:rsidR="00BE6E6E" w:rsidRPr="00834EF4" w14:paraId="25BD9877" w14:textId="77777777" w:rsidTr="00B3093B">
        <w:tc>
          <w:tcPr>
            <w:tcW w:w="2169" w:type="dxa"/>
            <w:shd w:val="clear" w:color="auto" w:fill="auto"/>
          </w:tcPr>
          <w:p w14:paraId="3DA77F1B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1 - aparaty </w:t>
            </w:r>
            <w:proofErr w:type="spellStart"/>
            <w:r w:rsidRPr="00BE6E6E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5DC41409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Profimedical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6418652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Oswobodzenia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</w:t>
            </w:r>
          </w:p>
          <w:p w14:paraId="5ACAC497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40-403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FE4B5A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1A084E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0BEEA8B9" w14:textId="77777777" w:rsidTr="00B3093B">
        <w:tc>
          <w:tcPr>
            <w:tcW w:w="2169" w:type="dxa"/>
            <w:shd w:val="clear" w:color="auto" w:fill="auto"/>
          </w:tcPr>
          <w:p w14:paraId="758ED815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2 - </w:t>
            </w:r>
            <w:proofErr w:type="spellStart"/>
            <w:r w:rsidRPr="00BE6E6E">
              <w:rPr>
                <w:sz w:val="20"/>
                <w:szCs w:val="20"/>
              </w:rPr>
              <w:t>pulsoksymetry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48163244" w14:textId="77777777" w:rsidR="00D71BF6" w:rsidRPr="00D71BF6" w:rsidRDefault="00D71BF6" w:rsidP="00D71BF6">
            <w:pPr>
              <w:spacing w:before="40"/>
              <w:rPr>
                <w:b/>
                <w:bCs/>
                <w:sz w:val="20"/>
                <w:szCs w:val="20"/>
              </w:rPr>
            </w:pPr>
            <w:r w:rsidRPr="00D71BF6">
              <w:rPr>
                <w:b/>
                <w:bCs/>
                <w:sz w:val="20"/>
                <w:szCs w:val="20"/>
              </w:rPr>
              <w:t xml:space="preserve">Agata </w:t>
            </w:r>
            <w:proofErr w:type="spellStart"/>
            <w:r w:rsidRPr="00D71BF6">
              <w:rPr>
                <w:b/>
                <w:bCs/>
                <w:sz w:val="20"/>
                <w:szCs w:val="20"/>
              </w:rPr>
              <w:t>Bonderek</w:t>
            </w:r>
            <w:proofErr w:type="spellEnd"/>
            <w:r w:rsidRPr="00D71BF6">
              <w:rPr>
                <w:b/>
                <w:bCs/>
                <w:sz w:val="20"/>
                <w:szCs w:val="20"/>
              </w:rPr>
              <w:t xml:space="preserve"> – Borowczak                         Centrum Kształcenia i Konsultacji </w:t>
            </w:r>
            <w:proofErr w:type="spellStart"/>
            <w:r w:rsidRPr="00D71BF6">
              <w:rPr>
                <w:b/>
                <w:bCs/>
                <w:sz w:val="20"/>
                <w:szCs w:val="20"/>
              </w:rPr>
              <w:t>ResQ</w:t>
            </w:r>
            <w:proofErr w:type="spellEnd"/>
          </w:p>
          <w:p w14:paraId="1693325F" w14:textId="77777777" w:rsidR="00D71BF6" w:rsidRPr="00D71BF6" w:rsidRDefault="00D71BF6" w:rsidP="00D71BF6">
            <w:pPr>
              <w:rPr>
                <w:sz w:val="20"/>
                <w:szCs w:val="20"/>
              </w:rPr>
            </w:pPr>
            <w:r w:rsidRPr="00D71BF6">
              <w:rPr>
                <w:sz w:val="20"/>
                <w:szCs w:val="20"/>
              </w:rPr>
              <w:t xml:space="preserve">Moniuszki 15/45 </w:t>
            </w:r>
          </w:p>
          <w:p w14:paraId="7EBAE623" w14:textId="28002DEC" w:rsidR="00BE6E6E" w:rsidRPr="00211A34" w:rsidRDefault="00D71BF6" w:rsidP="00D71BF6">
            <w:pPr>
              <w:spacing w:after="40"/>
              <w:rPr>
                <w:color w:val="000000"/>
                <w:sz w:val="20"/>
                <w:szCs w:val="20"/>
              </w:rPr>
            </w:pPr>
            <w:r w:rsidRPr="00D71BF6">
              <w:rPr>
                <w:sz w:val="20"/>
                <w:szCs w:val="20"/>
              </w:rPr>
              <w:t>31-523 KRAKÓW</w:t>
            </w:r>
          </w:p>
        </w:tc>
        <w:tc>
          <w:tcPr>
            <w:tcW w:w="2835" w:type="dxa"/>
            <w:shd w:val="clear" w:color="auto" w:fill="auto"/>
          </w:tcPr>
          <w:p w14:paraId="631BC46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- 64.94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4973DD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64,94</w:t>
            </w:r>
          </w:p>
        </w:tc>
      </w:tr>
      <w:tr w:rsidR="00BE6E6E" w:rsidRPr="00834EF4" w14:paraId="0631C307" w14:textId="77777777" w:rsidTr="00B3093B">
        <w:tc>
          <w:tcPr>
            <w:tcW w:w="2169" w:type="dxa"/>
            <w:shd w:val="clear" w:color="auto" w:fill="auto"/>
          </w:tcPr>
          <w:p w14:paraId="5DCB86F7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2 - </w:t>
            </w:r>
            <w:proofErr w:type="spellStart"/>
            <w:r w:rsidRPr="00BE6E6E">
              <w:rPr>
                <w:sz w:val="20"/>
                <w:szCs w:val="20"/>
              </w:rPr>
              <w:t>pulsoksymetry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5ECEE7BA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429CC00F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2348AC7F" w14:textId="1280D219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360E409B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D14430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4FE1F746" w14:textId="77777777" w:rsidTr="00B3093B">
        <w:tc>
          <w:tcPr>
            <w:tcW w:w="2169" w:type="dxa"/>
            <w:shd w:val="clear" w:color="auto" w:fill="auto"/>
          </w:tcPr>
          <w:p w14:paraId="3E13920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2 - </w:t>
            </w:r>
            <w:proofErr w:type="spellStart"/>
            <w:r w:rsidRPr="00BE6E6E">
              <w:rPr>
                <w:sz w:val="20"/>
                <w:szCs w:val="20"/>
              </w:rPr>
              <w:t>pulsoksymetry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0FD4D528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3021A1F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32B1191D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4F1D3F22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BCDC6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42795241" w14:textId="77777777" w:rsidTr="00B3093B">
        <w:tc>
          <w:tcPr>
            <w:tcW w:w="2169" w:type="dxa"/>
            <w:shd w:val="clear" w:color="auto" w:fill="auto"/>
          </w:tcPr>
          <w:p w14:paraId="2AD82A2C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2 - </w:t>
            </w:r>
            <w:proofErr w:type="spellStart"/>
            <w:r w:rsidRPr="00BE6E6E">
              <w:rPr>
                <w:sz w:val="20"/>
                <w:szCs w:val="20"/>
              </w:rPr>
              <w:t>pulsoksymetry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41D6A97C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6330C92B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61A26FA1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2FA15ABE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- 92.76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2EA09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92,76</w:t>
            </w:r>
          </w:p>
        </w:tc>
      </w:tr>
      <w:tr w:rsidR="00BE6E6E" w:rsidRPr="00834EF4" w14:paraId="4E16EFCA" w14:textId="77777777" w:rsidTr="00B3093B">
        <w:tc>
          <w:tcPr>
            <w:tcW w:w="2169" w:type="dxa"/>
            <w:shd w:val="clear" w:color="auto" w:fill="auto"/>
          </w:tcPr>
          <w:p w14:paraId="43557289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3 - pompy plus stacje dokujące do pomp</w:t>
            </w:r>
          </w:p>
        </w:tc>
        <w:tc>
          <w:tcPr>
            <w:tcW w:w="3218" w:type="dxa"/>
            <w:shd w:val="clear" w:color="auto" w:fill="auto"/>
          </w:tcPr>
          <w:p w14:paraId="33391479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2FD336A8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0D8E311A" w14:textId="54E4968F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22FE5A89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3F411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6B157120" w14:textId="77777777" w:rsidTr="00B3093B">
        <w:tc>
          <w:tcPr>
            <w:tcW w:w="2169" w:type="dxa"/>
            <w:shd w:val="clear" w:color="auto" w:fill="auto"/>
          </w:tcPr>
          <w:p w14:paraId="60F9FA63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3 - pompy plus stacje dokujące do pomp</w:t>
            </w:r>
          </w:p>
        </w:tc>
        <w:tc>
          <w:tcPr>
            <w:tcW w:w="3218" w:type="dxa"/>
            <w:shd w:val="clear" w:color="auto" w:fill="auto"/>
          </w:tcPr>
          <w:p w14:paraId="71079848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B69E6B6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38C4A4F7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6AF9713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8605B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715F2A92" w14:textId="77777777" w:rsidTr="00B3093B">
        <w:tc>
          <w:tcPr>
            <w:tcW w:w="2169" w:type="dxa"/>
            <w:shd w:val="clear" w:color="auto" w:fill="auto"/>
          </w:tcPr>
          <w:p w14:paraId="30A1D262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3 - pompy plus stacje dokujące do pomp</w:t>
            </w:r>
          </w:p>
        </w:tc>
        <w:tc>
          <w:tcPr>
            <w:tcW w:w="3218" w:type="dxa"/>
            <w:shd w:val="clear" w:color="auto" w:fill="auto"/>
          </w:tcPr>
          <w:p w14:paraId="4B10D9E2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60839C99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341B9032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2077963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- 88.79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CBBEB0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88,79</w:t>
            </w:r>
          </w:p>
        </w:tc>
      </w:tr>
      <w:tr w:rsidR="00BE6E6E" w:rsidRPr="00834EF4" w14:paraId="22A1C2C5" w14:textId="77777777" w:rsidTr="00B3093B">
        <w:tc>
          <w:tcPr>
            <w:tcW w:w="2169" w:type="dxa"/>
            <w:shd w:val="clear" w:color="auto" w:fill="auto"/>
          </w:tcPr>
          <w:p w14:paraId="6AF10B9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 Grupa 4 - stoły operacyjne i zabiegowe</w:t>
            </w:r>
          </w:p>
        </w:tc>
        <w:tc>
          <w:tcPr>
            <w:tcW w:w="3218" w:type="dxa"/>
            <w:shd w:val="clear" w:color="auto" w:fill="auto"/>
          </w:tcPr>
          <w:p w14:paraId="3C557C23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688290D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209BA580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0E28E7C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51AE8A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2A863ECD" w14:textId="77777777" w:rsidTr="00B3093B">
        <w:tc>
          <w:tcPr>
            <w:tcW w:w="2169" w:type="dxa"/>
            <w:shd w:val="clear" w:color="auto" w:fill="auto"/>
          </w:tcPr>
          <w:p w14:paraId="32B9C2D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 Grupa 4 - stoły operacyjne i zabiegowe</w:t>
            </w:r>
          </w:p>
        </w:tc>
        <w:tc>
          <w:tcPr>
            <w:tcW w:w="3218" w:type="dxa"/>
            <w:shd w:val="clear" w:color="auto" w:fill="auto"/>
          </w:tcPr>
          <w:p w14:paraId="730F8670" w14:textId="41F37AC2" w:rsidR="00BE6E6E" w:rsidRDefault="00BE6E6E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CENTROMEDIC Sp. z o.o.</w:t>
            </w:r>
          </w:p>
          <w:p w14:paraId="34B94A9B" w14:textId="730B65E6" w:rsidR="00D71BF6" w:rsidRPr="00D71BF6" w:rsidRDefault="00D71BF6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M. Reja 14 </w:t>
            </w:r>
          </w:p>
          <w:p w14:paraId="35A56D9A" w14:textId="3C869B78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5</w:t>
            </w:r>
            <w:r w:rsidR="00D71BF6">
              <w:rPr>
                <w:sz w:val="20"/>
                <w:szCs w:val="20"/>
              </w:rPr>
              <w:t>5-010 Radwanice</w:t>
            </w:r>
          </w:p>
        </w:tc>
        <w:tc>
          <w:tcPr>
            <w:tcW w:w="2835" w:type="dxa"/>
            <w:shd w:val="clear" w:color="auto" w:fill="auto"/>
          </w:tcPr>
          <w:p w14:paraId="266A6A9D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- 26.67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8CF51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26,67</w:t>
            </w:r>
          </w:p>
        </w:tc>
      </w:tr>
      <w:tr w:rsidR="00BE6E6E" w:rsidRPr="00834EF4" w14:paraId="0AE5D538" w14:textId="77777777" w:rsidTr="00B3093B">
        <w:tc>
          <w:tcPr>
            <w:tcW w:w="2169" w:type="dxa"/>
            <w:shd w:val="clear" w:color="auto" w:fill="auto"/>
          </w:tcPr>
          <w:p w14:paraId="7B241948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 Grupa 4 - stoły operacyjne i zabiegowe</w:t>
            </w:r>
          </w:p>
        </w:tc>
        <w:tc>
          <w:tcPr>
            <w:tcW w:w="3218" w:type="dxa"/>
            <w:shd w:val="clear" w:color="auto" w:fill="auto"/>
          </w:tcPr>
          <w:p w14:paraId="32EAE50E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78621456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65B327AB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2505B1D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4ACCB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4C03CB03" w14:textId="77777777" w:rsidTr="00B3093B">
        <w:tc>
          <w:tcPr>
            <w:tcW w:w="2169" w:type="dxa"/>
            <w:shd w:val="clear" w:color="auto" w:fill="auto"/>
          </w:tcPr>
          <w:p w14:paraId="2E318748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 Grupa 4 - stoły operacyjne i zabiegowe</w:t>
            </w:r>
          </w:p>
        </w:tc>
        <w:tc>
          <w:tcPr>
            <w:tcW w:w="3218" w:type="dxa"/>
            <w:shd w:val="clear" w:color="auto" w:fill="auto"/>
          </w:tcPr>
          <w:p w14:paraId="3D1FA900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EnTech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Bartosz Barut</w:t>
            </w:r>
          </w:p>
          <w:p w14:paraId="02A348A9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Dzika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14</w:t>
            </w:r>
          </w:p>
          <w:p w14:paraId="4D271ED6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95-100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Zgierz</w:t>
            </w:r>
          </w:p>
        </w:tc>
        <w:tc>
          <w:tcPr>
            <w:tcW w:w="2835" w:type="dxa"/>
            <w:shd w:val="clear" w:color="auto" w:fill="auto"/>
          </w:tcPr>
          <w:p w14:paraId="70D6CE5C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B78F5D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744A77EB" w14:textId="77777777" w:rsidTr="00B3093B">
        <w:tc>
          <w:tcPr>
            <w:tcW w:w="2169" w:type="dxa"/>
            <w:shd w:val="clear" w:color="auto" w:fill="auto"/>
          </w:tcPr>
          <w:p w14:paraId="488FFF0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5 - myjnie dezynfektory</w:t>
            </w:r>
          </w:p>
        </w:tc>
        <w:tc>
          <w:tcPr>
            <w:tcW w:w="3218" w:type="dxa"/>
            <w:shd w:val="clear" w:color="auto" w:fill="auto"/>
          </w:tcPr>
          <w:p w14:paraId="57381160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CFF7B8D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10338460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236A1A8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88D46F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513B3DC3" w14:textId="77777777" w:rsidTr="00B3093B">
        <w:tc>
          <w:tcPr>
            <w:tcW w:w="2169" w:type="dxa"/>
            <w:shd w:val="clear" w:color="auto" w:fill="auto"/>
          </w:tcPr>
          <w:p w14:paraId="71DFB09E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7 - aparaty </w:t>
            </w:r>
            <w:proofErr w:type="spellStart"/>
            <w:r w:rsidRPr="00BE6E6E">
              <w:rPr>
                <w:sz w:val="20"/>
                <w:szCs w:val="20"/>
              </w:rPr>
              <w:t>ekg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437C0023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071E0C58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4ACDF592" w14:textId="26CC4657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5A52CEE9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- 66.67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D89790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66,67</w:t>
            </w:r>
          </w:p>
        </w:tc>
      </w:tr>
      <w:tr w:rsidR="00BE6E6E" w:rsidRPr="00834EF4" w14:paraId="10918A4C" w14:textId="77777777" w:rsidTr="00B3093B">
        <w:tc>
          <w:tcPr>
            <w:tcW w:w="2169" w:type="dxa"/>
            <w:shd w:val="clear" w:color="auto" w:fill="auto"/>
          </w:tcPr>
          <w:p w14:paraId="68BD427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7 - aparaty </w:t>
            </w:r>
            <w:proofErr w:type="spellStart"/>
            <w:r w:rsidRPr="00BE6E6E">
              <w:rPr>
                <w:sz w:val="20"/>
                <w:szCs w:val="20"/>
              </w:rPr>
              <w:t>ekg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25C7E280" w14:textId="77777777" w:rsidR="00D71BF6" w:rsidRPr="00D71BF6" w:rsidRDefault="00D71BF6" w:rsidP="00D71BF6">
            <w:pPr>
              <w:spacing w:before="40"/>
              <w:rPr>
                <w:b/>
                <w:bCs/>
                <w:sz w:val="20"/>
                <w:szCs w:val="20"/>
              </w:rPr>
            </w:pPr>
            <w:r w:rsidRPr="00D71BF6">
              <w:rPr>
                <w:b/>
                <w:bCs/>
                <w:sz w:val="20"/>
                <w:szCs w:val="20"/>
              </w:rPr>
              <w:t xml:space="preserve">Agata </w:t>
            </w:r>
            <w:proofErr w:type="spellStart"/>
            <w:r w:rsidRPr="00D71BF6">
              <w:rPr>
                <w:b/>
                <w:bCs/>
                <w:sz w:val="20"/>
                <w:szCs w:val="20"/>
              </w:rPr>
              <w:t>Bonderek</w:t>
            </w:r>
            <w:proofErr w:type="spellEnd"/>
            <w:r w:rsidRPr="00D71BF6">
              <w:rPr>
                <w:b/>
                <w:bCs/>
                <w:sz w:val="20"/>
                <w:szCs w:val="20"/>
              </w:rPr>
              <w:t xml:space="preserve"> – Borowczak                         Centrum Kształcenia i Konsultacji </w:t>
            </w:r>
            <w:proofErr w:type="spellStart"/>
            <w:r w:rsidRPr="00D71BF6">
              <w:rPr>
                <w:b/>
                <w:bCs/>
                <w:sz w:val="20"/>
                <w:szCs w:val="20"/>
              </w:rPr>
              <w:t>ResQ</w:t>
            </w:r>
            <w:proofErr w:type="spellEnd"/>
          </w:p>
          <w:p w14:paraId="00490AAA" w14:textId="77777777" w:rsidR="00D71BF6" w:rsidRPr="00D71BF6" w:rsidRDefault="00D71BF6" w:rsidP="00D71BF6">
            <w:pPr>
              <w:rPr>
                <w:sz w:val="20"/>
                <w:szCs w:val="20"/>
              </w:rPr>
            </w:pPr>
            <w:r w:rsidRPr="00D71BF6">
              <w:rPr>
                <w:sz w:val="20"/>
                <w:szCs w:val="20"/>
              </w:rPr>
              <w:t xml:space="preserve">Moniuszki 15/45 </w:t>
            </w:r>
          </w:p>
          <w:p w14:paraId="3D09D873" w14:textId="0D2ADE26" w:rsidR="00BE6E6E" w:rsidRPr="00211A34" w:rsidRDefault="00D71BF6" w:rsidP="00D71BF6">
            <w:pPr>
              <w:spacing w:after="40"/>
              <w:rPr>
                <w:color w:val="000000"/>
                <w:sz w:val="20"/>
                <w:szCs w:val="20"/>
              </w:rPr>
            </w:pPr>
            <w:r w:rsidRPr="00D71BF6">
              <w:rPr>
                <w:sz w:val="20"/>
                <w:szCs w:val="20"/>
              </w:rPr>
              <w:t>31-523 KRAKÓW</w:t>
            </w:r>
          </w:p>
        </w:tc>
        <w:tc>
          <w:tcPr>
            <w:tcW w:w="2835" w:type="dxa"/>
            <w:shd w:val="clear" w:color="auto" w:fill="auto"/>
          </w:tcPr>
          <w:p w14:paraId="3DC19855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FDC594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60,00</w:t>
            </w:r>
          </w:p>
        </w:tc>
      </w:tr>
      <w:tr w:rsidR="00BE6E6E" w:rsidRPr="00834EF4" w14:paraId="355A3CE7" w14:textId="77777777" w:rsidTr="00B3093B">
        <w:tc>
          <w:tcPr>
            <w:tcW w:w="2169" w:type="dxa"/>
            <w:shd w:val="clear" w:color="auto" w:fill="auto"/>
          </w:tcPr>
          <w:p w14:paraId="3A733CA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7 - aparaty </w:t>
            </w:r>
            <w:proofErr w:type="spellStart"/>
            <w:r w:rsidRPr="00BE6E6E">
              <w:rPr>
                <w:sz w:val="20"/>
                <w:szCs w:val="20"/>
              </w:rPr>
              <w:t>ekg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71EBCC74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E0F77E5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327792D7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3049055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DCBA4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631B124A" w14:textId="77777777" w:rsidTr="00B3093B">
        <w:tc>
          <w:tcPr>
            <w:tcW w:w="2169" w:type="dxa"/>
            <w:shd w:val="clear" w:color="auto" w:fill="auto"/>
          </w:tcPr>
          <w:p w14:paraId="61DF3A2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7 - aparaty </w:t>
            </w:r>
            <w:proofErr w:type="spellStart"/>
            <w:r w:rsidRPr="00BE6E6E">
              <w:rPr>
                <w:sz w:val="20"/>
                <w:szCs w:val="20"/>
              </w:rPr>
              <w:t>ekg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4BC74BB4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37B00831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7737046F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14B1FED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8AB3A9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478CFC29" w14:textId="77777777" w:rsidTr="00B3093B">
        <w:tc>
          <w:tcPr>
            <w:tcW w:w="2169" w:type="dxa"/>
            <w:shd w:val="clear" w:color="auto" w:fill="auto"/>
          </w:tcPr>
          <w:p w14:paraId="20998E0E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8 - kolumny anestezjologiczne i chirurgiczne</w:t>
            </w:r>
          </w:p>
        </w:tc>
        <w:tc>
          <w:tcPr>
            <w:tcW w:w="3218" w:type="dxa"/>
            <w:shd w:val="clear" w:color="auto" w:fill="auto"/>
          </w:tcPr>
          <w:p w14:paraId="3DEB7B83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DEE34EC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0670FD88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37BAFBE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5FDC23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6B0DB7AA" w14:textId="77777777" w:rsidTr="00B3093B">
        <w:tc>
          <w:tcPr>
            <w:tcW w:w="2169" w:type="dxa"/>
            <w:shd w:val="clear" w:color="auto" w:fill="auto"/>
          </w:tcPr>
          <w:p w14:paraId="06B29BB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8 - kolumny anestezjologiczne i chirurgiczne</w:t>
            </w:r>
          </w:p>
        </w:tc>
        <w:tc>
          <w:tcPr>
            <w:tcW w:w="3218" w:type="dxa"/>
            <w:shd w:val="clear" w:color="auto" w:fill="auto"/>
          </w:tcPr>
          <w:p w14:paraId="38AFAE52" w14:textId="77777777" w:rsidR="00D71BF6" w:rsidRDefault="00D71BF6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CENTROMEDIC Sp. z o.o.</w:t>
            </w:r>
          </w:p>
          <w:p w14:paraId="46BF53C9" w14:textId="77777777" w:rsidR="00D71BF6" w:rsidRPr="00D71BF6" w:rsidRDefault="00D71BF6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M. Reja 14 </w:t>
            </w:r>
          </w:p>
          <w:p w14:paraId="09ABEF4E" w14:textId="34FE1140" w:rsidR="00BE6E6E" w:rsidRPr="00211A34" w:rsidRDefault="00D71BF6" w:rsidP="00D71BF6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5-010 Radwanice</w:t>
            </w:r>
          </w:p>
        </w:tc>
        <w:tc>
          <w:tcPr>
            <w:tcW w:w="2835" w:type="dxa"/>
            <w:shd w:val="clear" w:color="auto" w:fill="auto"/>
          </w:tcPr>
          <w:p w14:paraId="24082EF2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DC8D0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60,00</w:t>
            </w:r>
          </w:p>
        </w:tc>
      </w:tr>
      <w:tr w:rsidR="00BE6E6E" w:rsidRPr="00834EF4" w14:paraId="00DBFD3B" w14:textId="77777777" w:rsidTr="00B3093B">
        <w:tc>
          <w:tcPr>
            <w:tcW w:w="2169" w:type="dxa"/>
            <w:shd w:val="clear" w:color="auto" w:fill="auto"/>
          </w:tcPr>
          <w:p w14:paraId="084BE86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8 - kolumny anestezjologiczne i chirurgiczne</w:t>
            </w:r>
          </w:p>
        </w:tc>
        <w:tc>
          <w:tcPr>
            <w:tcW w:w="3218" w:type="dxa"/>
            <w:shd w:val="clear" w:color="auto" w:fill="auto"/>
          </w:tcPr>
          <w:p w14:paraId="631E68D7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EnTech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Bartosz Barut</w:t>
            </w:r>
          </w:p>
          <w:p w14:paraId="20A8E244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Dzika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14</w:t>
            </w:r>
          </w:p>
          <w:p w14:paraId="09FCFC3C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95-100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Zgierz</w:t>
            </w:r>
          </w:p>
        </w:tc>
        <w:tc>
          <w:tcPr>
            <w:tcW w:w="2835" w:type="dxa"/>
            <w:shd w:val="clear" w:color="auto" w:fill="auto"/>
          </w:tcPr>
          <w:p w14:paraId="49653FB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4B53D5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143B68BE" w14:textId="77777777" w:rsidTr="00B3093B">
        <w:tc>
          <w:tcPr>
            <w:tcW w:w="2169" w:type="dxa"/>
            <w:shd w:val="clear" w:color="auto" w:fill="auto"/>
          </w:tcPr>
          <w:p w14:paraId="2D235B83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10 - generatory</w:t>
            </w:r>
          </w:p>
        </w:tc>
        <w:tc>
          <w:tcPr>
            <w:tcW w:w="3218" w:type="dxa"/>
            <w:shd w:val="clear" w:color="auto" w:fill="auto"/>
          </w:tcPr>
          <w:p w14:paraId="4B57C0CC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008C3265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2FB82A06" w14:textId="1D760FD4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4731041E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7C7DE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33DF0694" w14:textId="77777777" w:rsidTr="00B3093B">
        <w:tc>
          <w:tcPr>
            <w:tcW w:w="2169" w:type="dxa"/>
            <w:shd w:val="clear" w:color="auto" w:fill="auto"/>
          </w:tcPr>
          <w:p w14:paraId="462DF360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10 - generatory</w:t>
            </w:r>
          </w:p>
        </w:tc>
        <w:tc>
          <w:tcPr>
            <w:tcW w:w="3218" w:type="dxa"/>
            <w:shd w:val="clear" w:color="auto" w:fill="auto"/>
          </w:tcPr>
          <w:p w14:paraId="6BDE861C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2CBD103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11</w:t>
            </w:r>
          </w:p>
          <w:p w14:paraId="701E4F35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5D18C67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437D6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6FAD9C09" w14:textId="77777777" w:rsidTr="00B3093B">
        <w:tc>
          <w:tcPr>
            <w:tcW w:w="2169" w:type="dxa"/>
            <w:shd w:val="clear" w:color="auto" w:fill="auto"/>
          </w:tcPr>
          <w:p w14:paraId="0E0C1C95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12 - kardiomonitory</w:t>
            </w:r>
          </w:p>
        </w:tc>
        <w:tc>
          <w:tcPr>
            <w:tcW w:w="3218" w:type="dxa"/>
            <w:shd w:val="clear" w:color="auto" w:fill="auto"/>
          </w:tcPr>
          <w:p w14:paraId="142BEC4A" w14:textId="77777777" w:rsidR="00E93754" w:rsidRPr="00E9375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93754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E93754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74148AED" w14:textId="77777777" w:rsidR="00E93754" w:rsidRPr="00E93754" w:rsidRDefault="00E93754" w:rsidP="00E93754">
            <w:pPr>
              <w:spacing w:before="40" w:after="40"/>
              <w:rPr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Kobielska 9 /74</w:t>
            </w:r>
          </w:p>
          <w:p w14:paraId="4B7BBBE8" w14:textId="5322A134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E93754">
              <w:rPr>
                <w:sz w:val="20"/>
                <w:szCs w:val="20"/>
              </w:rPr>
              <w:t>04-359 Warszawa</w:t>
            </w:r>
          </w:p>
        </w:tc>
        <w:tc>
          <w:tcPr>
            <w:tcW w:w="2835" w:type="dxa"/>
            <w:shd w:val="clear" w:color="auto" w:fill="auto"/>
          </w:tcPr>
          <w:p w14:paraId="64E488FD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683B09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31496114" w14:textId="77777777" w:rsidTr="00B3093B">
        <w:tc>
          <w:tcPr>
            <w:tcW w:w="2169" w:type="dxa"/>
            <w:shd w:val="clear" w:color="auto" w:fill="auto"/>
          </w:tcPr>
          <w:p w14:paraId="7248085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12 - kardiomonitory</w:t>
            </w:r>
          </w:p>
        </w:tc>
        <w:tc>
          <w:tcPr>
            <w:tcW w:w="3218" w:type="dxa"/>
            <w:shd w:val="clear" w:color="auto" w:fill="auto"/>
          </w:tcPr>
          <w:p w14:paraId="5073FFCA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D28C5AC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7034106D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1867279A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- 90.00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6F81E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90,00</w:t>
            </w:r>
          </w:p>
        </w:tc>
      </w:tr>
      <w:tr w:rsidR="00BE6E6E" w:rsidRPr="00834EF4" w14:paraId="6A7492FB" w14:textId="77777777" w:rsidTr="00B3093B">
        <w:tc>
          <w:tcPr>
            <w:tcW w:w="2169" w:type="dxa"/>
            <w:shd w:val="clear" w:color="auto" w:fill="auto"/>
          </w:tcPr>
          <w:p w14:paraId="671E0F5C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12 - kardiomonitory</w:t>
            </w:r>
          </w:p>
        </w:tc>
        <w:tc>
          <w:tcPr>
            <w:tcW w:w="3218" w:type="dxa"/>
            <w:shd w:val="clear" w:color="auto" w:fill="auto"/>
          </w:tcPr>
          <w:p w14:paraId="07402720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43299CEA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2E758FE1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6F1D8087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- 90.00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D8BA6B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90,00</w:t>
            </w:r>
          </w:p>
        </w:tc>
      </w:tr>
      <w:tr w:rsidR="00BE6E6E" w:rsidRPr="00834EF4" w14:paraId="7B3ECF44" w14:textId="77777777" w:rsidTr="00B3093B">
        <w:tc>
          <w:tcPr>
            <w:tcW w:w="2169" w:type="dxa"/>
            <w:shd w:val="clear" w:color="auto" w:fill="auto"/>
          </w:tcPr>
          <w:p w14:paraId="1537878B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12 - kardiomonitory</w:t>
            </w:r>
          </w:p>
        </w:tc>
        <w:tc>
          <w:tcPr>
            <w:tcW w:w="3218" w:type="dxa"/>
            <w:shd w:val="clear" w:color="auto" w:fill="auto"/>
          </w:tcPr>
          <w:p w14:paraId="12997F20" w14:textId="77777777" w:rsidR="00E93754" w:rsidRPr="00211A34" w:rsidRDefault="00E93754" w:rsidP="00E937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TDZ Technika dla zdrowia Sp. z o.o.</w:t>
            </w:r>
          </w:p>
          <w:p w14:paraId="25AEB549" w14:textId="77777777" w:rsidR="00E93754" w:rsidRPr="00211A34" w:rsidRDefault="00E93754" w:rsidP="00E93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Lustrzna</w:t>
            </w:r>
            <w:proofErr w:type="spellEnd"/>
            <w:r>
              <w:rPr>
                <w:sz w:val="20"/>
                <w:szCs w:val="20"/>
              </w:rPr>
              <w:t xml:space="preserve"> 6A</w:t>
            </w:r>
          </w:p>
          <w:p w14:paraId="5BF0B25B" w14:textId="3A6D7003" w:rsidR="00BE6E6E" w:rsidRPr="00211A34" w:rsidRDefault="00E93754" w:rsidP="00E93754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1-342 Warszawa</w:t>
            </w:r>
          </w:p>
        </w:tc>
        <w:tc>
          <w:tcPr>
            <w:tcW w:w="2835" w:type="dxa"/>
            <w:shd w:val="clear" w:color="auto" w:fill="auto"/>
          </w:tcPr>
          <w:p w14:paraId="3BF73FB3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- 25.71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38C6C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25,71</w:t>
            </w:r>
          </w:p>
        </w:tc>
      </w:tr>
      <w:tr w:rsidR="00BE6E6E" w:rsidRPr="00834EF4" w14:paraId="6F7727A7" w14:textId="77777777" w:rsidTr="00B3093B">
        <w:tc>
          <w:tcPr>
            <w:tcW w:w="2169" w:type="dxa"/>
            <w:shd w:val="clear" w:color="auto" w:fill="auto"/>
          </w:tcPr>
          <w:p w14:paraId="33A26136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13 - inhalatory</w:t>
            </w:r>
          </w:p>
        </w:tc>
        <w:tc>
          <w:tcPr>
            <w:tcW w:w="3218" w:type="dxa"/>
            <w:shd w:val="clear" w:color="auto" w:fill="auto"/>
          </w:tcPr>
          <w:p w14:paraId="777811AE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544B41D6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662991DF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63CDFDC3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D154D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110F1E9F" w14:textId="77777777" w:rsidTr="00B3093B">
        <w:tc>
          <w:tcPr>
            <w:tcW w:w="2169" w:type="dxa"/>
            <w:shd w:val="clear" w:color="auto" w:fill="auto"/>
          </w:tcPr>
          <w:p w14:paraId="49391519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 xml:space="preserve">Grupa 14 -  </w:t>
            </w:r>
            <w:proofErr w:type="spellStart"/>
            <w:r w:rsidRPr="00BE6E6E">
              <w:rPr>
                <w:sz w:val="20"/>
                <w:szCs w:val="20"/>
              </w:rPr>
              <w:t>holtery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14:paraId="2DEB3B6C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345361D2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7DDC88FB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10800145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BD5FC1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64F5DB48" w14:textId="77777777" w:rsidTr="00B3093B">
        <w:tc>
          <w:tcPr>
            <w:tcW w:w="2169" w:type="dxa"/>
            <w:shd w:val="clear" w:color="auto" w:fill="auto"/>
          </w:tcPr>
          <w:p w14:paraId="71E0CABD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16 - lampy operacyjne i zabiegowe</w:t>
            </w:r>
          </w:p>
        </w:tc>
        <w:tc>
          <w:tcPr>
            <w:tcW w:w="3218" w:type="dxa"/>
            <w:shd w:val="clear" w:color="auto" w:fill="auto"/>
          </w:tcPr>
          <w:p w14:paraId="57CE9C96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ELMED Piotr Błażejewski Sp. jawna</w:t>
            </w:r>
          </w:p>
          <w:p w14:paraId="2C59FDEF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46</w:t>
            </w:r>
          </w:p>
          <w:p w14:paraId="136F92B1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3A5B541D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B69EC5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100,00</w:t>
            </w:r>
          </w:p>
        </w:tc>
      </w:tr>
      <w:tr w:rsidR="00BE6E6E" w:rsidRPr="00834EF4" w14:paraId="73E5B48E" w14:textId="77777777" w:rsidTr="00B3093B">
        <w:tc>
          <w:tcPr>
            <w:tcW w:w="2169" w:type="dxa"/>
            <w:shd w:val="clear" w:color="auto" w:fill="auto"/>
          </w:tcPr>
          <w:p w14:paraId="46EA52B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16 - lampy operacyjne i zabiegowe</w:t>
            </w:r>
          </w:p>
        </w:tc>
        <w:tc>
          <w:tcPr>
            <w:tcW w:w="3218" w:type="dxa"/>
            <w:shd w:val="clear" w:color="auto" w:fill="auto"/>
          </w:tcPr>
          <w:p w14:paraId="6F04869C" w14:textId="77777777" w:rsidR="00D71BF6" w:rsidRDefault="00D71BF6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CENTROMEDIC Sp. z o.o.</w:t>
            </w:r>
          </w:p>
          <w:p w14:paraId="1BACF673" w14:textId="77777777" w:rsidR="00D71BF6" w:rsidRPr="00D71BF6" w:rsidRDefault="00D71BF6" w:rsidP="00D71B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M. Reja 14 </w:t>
            </w:r>
          </w:p>
          <w:p w14:paraId="1FDCF85A" w14:textId="55776348" w:rsidR="00BE6E6E" w:rsidRPr="00211A34" w:rsidRDefault="00D71BF6" w:rsidP="00D71BF6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5-010 Radwanice</w:t>
            </w:r>
          </w:p>
        </w:tc>
        <w:tc>
          <w:tcPr>
            <w:tcW w:w="2835" w:type="dxa"/>
            <w:shd w:val="clear" w:color="auto" w:fill="auto"/>
          </w:tcPr>
          <w:p w14:paraId="7B3066F7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- 54.55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EAFC82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54,55</w:t>
            </w:r>
          </w:p>
        </w:tc>
      </w:tr>
      <w:tr w:rsidR="00BE6E6E" w:rsidRPr="00834EF4" w14:paraId="69F946E1" w14:textId="77777777" w:rsidTr="00B3093B">
        <w:tc>
          <w:tcPr>
            <w:tcW w:w="2169" w:type="dxa"/>
            <w:shd w:val="clear" w:color="auto" w:fill="auto"/>
          </w:tcPr>
          <w:p w14:paraId="4E4CA7AB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16 - lampy operacyjne i zabiegowe</w:t>
            </w:r>
          </w:p>
        </w:tc>
        <w:tc>
          <w:tcPr>
            <w:tcW w:w="3218" w:type="dxa"/>
            <w:shd w:val="clear" w:color="auto" w:fill="auto"/>
          </w:tcPr>
          <w:p w14:paraId="6DC91D2A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E6E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5770D07D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proofErr w:type="spellStart"/>
            <w:r w:rsidRPr="00BE6E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63</w:t>
            </w:r>
          </w:p>
          <w:p w14:paraId="1DFB2B8C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47C24F0F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FCAF2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  <w:tr w:rsidR="00BE6E6E" w:rsidRPr="00834EF4" w14:paraId="47DA869A" w14:textId="77777777" w:rsidTr="00B3093B">
        <w:tc>
          <w:tcPr>
            <w:tcW w:w="2169" w:type="dxa"/>
            <w:shd w:val="clear" w:color="auto" w:fill="auto"/>
          </w:tcPr>
          <w:p w14:paraId="1B2122F2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E6E6E">
              <w:rPr>
                <w:sz w:val="20"/>
                <w:szCs w:val="20"/>
              </w:rPr>
              <w:t>Grupa 16 - lampy operacyjne i zabiegowe</w:t>
            </w:r>
          </w:p>
        </w:tc>
        <w:tc>
          <w:tcPr>
            <w:tcW w:w="3218" w:type="dxa"/>
            <w:shd w:val="clear" w:color="auto" w:fill="auto"/>
          </w:tcPr>
          <w:p w14:paraId="61466565" w14:textId="77777777" w:rsidR="00BE6E6E" w:rsidRPr="00211A34" w:rsidRDefault="00BE6E6E" w:rsidP="008B27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E6E6E">
              <w:rPr>
                <w:b/>
                <w:bCs/>
                <w:sz w:val="20"/>
                <w:szCs w:val="20"/>
              </w:rPr>
              <w:t>EnTech</w:t>
            </w:r>
            <w:proofErr w:type="spellEnd"/>
            <w:r w:rsidRPr="00BE6E6E">
              <w:rPr>
                <w:b/>
                <w:bCs/>
                <w:sz w:val="20"/>
                <w:szCs w:val="20"/>
              </w:rPr>
              <w:t xml:space="preserve"> Bartosz Barut</w:t>
            </w:r>
          </w:p>
          <w:p w14:paraId="64ACB878" w14:textId="77777777" w:rsidR="00BE6E6E" w:rsidRPr="00211A34" w:rsidRDefault="00BE6E6E" w:rsidP="008B2791">
            <w:pPr>
              <w:rPr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Dzika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14</w:t>
            </w:r>
          </w:p>
          <w:p w14:paraId="512DB932" w14:textId="77777777" w:rsidR="00BE6E6E" w:rsidRPr="00211A34" w:rsidRDefault="00BE6E6E" w:rsidP="008B2791">
            <w:pPr>
              <w:spacing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95-100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E6E6E">
              <w:rPr>
                <w:sz w:val="20"/>
                <w:szCs w:val="20"/>
              </w:rPr>
              <w:t>Zgierz</w:t>
            </w:r>
          </w:p>
        </w:tc>
        <w:tc>
          <w:tcPr>
            <w:tcW w:w="2835" w:type="dxa"/>
            <w:shd w:val="clear" w:color="auto" w:fill="auto"/>
          </w:tcPr>
          <w:p w14:paraId="622698B1" w14:textId="77777777" w:rsidR="00BE6E6E" w:rsidRPr="00211A34" w:rsidRDefault="00BE6E6E" w:rsidP="008B27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BC9CDB" w14:textId="77777777" w:rsidR="00BE6E6E" w:rsidRPr="00211A34" w:rsidRDefault="00BE6E6E" w:rsidP="008B2791">
            <w:pPr>
              <w:jc w:val="center"/>
              <w:rPr>
                <w:color w:val="000000"/>
                <w:sz w:val="20"/>
                <w:szCs w:val="20"/>
              </w:rPr>
            </w:pPr>
            <w:r w:rsidRPr="00BE6E6E">
              <w:rPr>
                <w:sz w:val="20"/>
                <w:szCs w:val="20"/>
              </w:rPr>
              <w:t xml:space="preserve">  0,00</w:t>
            </w:r>
          </w:p>
        </w:tc>
      </w:tr>
    </w:tbl>
    <w:p w14:paraId="55912EBE" w14:textId="77777777" w:rsidR="009A7B83" w:rsidRDefault="009A7B83" w:rsidP="009A7B83">
      <w:pPr>
        <w:spacing w:line="360" w:lineRule="auto"/>
        <w:ind w:left="3119" w:firstLine="425"/>
        <w:jc w:val="right"/>
        <w:rPr>
          <w:i/>
          <w:sz w:val="22"/>
          <w:szCs w:val="22"/>
        </w:rPr>
      </w:pPr>
    </w:p>
    <w:p w14:paraId="256AA454" w14:textId="3DBB141A" w:rsidR="00B464D3" w:rsidRDefault="00B464D3" w:rsidP="009A7B83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EDE6A3A" w14:textId="43554FAF" w:rsidR="008642B3" w:rsidRPr="00B3093B" w:rsidRDefault="00BE6E6E" w:rsidP="007B2FBB">
      <w:pPr>
        <w:spacing w:line="360" w:lineRule="auto"/>
        <w:ind w:left="3119" w:firstLine="425"/>
        <w:jc w:val="right"/>
        <w:rPr>
          <w:i/>
          <w:sz w:val="22"/>
          <w:szCs w:val="22"/>
        </w:rPr>
      </w:pPr>
      <w:r w:rsidRPr="00BE6E6E">
        <w:rPr>
          <w:sz w:val="22"/>
          <w:szCs w:val="22"/>
        </w:rPr>
        <w:t xml:space="preserve"> </w:t>
      </w:r>
      <w:bookmarkEnd w:id="0"/>
    </w:p>
    <w:sectPr w:rsidR="008642B3" w:rsidRPr="00B3093B" w:rsidSect="00283B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64" w:right="127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534B" w14:textId="77777777" w:rsidR="00E91EC4" w:rsidRDefault="00E91EC4">
      <w:r>
        <w:separator/>
      </w:r>
    </w:p>
  </w:endnote>
  <w:endnote w:type="continuationSeparator" w:id="0">
    <w:p w14:paraId="224B4779" w14:textId="77777777" w:rsidR="00E91EC4" w:rsidRDefault="00E9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4799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B35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55AB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A2B3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5A0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B1581" w14:textId="77777777" w:rsidR="00E91EC4" w:rsidRDefault="00E91EC4">
      <w:r>
        <w:separator/>
      </w:r>
    </w:p>
  </w:footnote>
  <w:footnote w:type="continuationSeparator" w:id="0">
    <w:p w14:paraId="5FBC89D9" w14:textId="77777777" w:rsidR="00E91EC4" w:rsidRDefault="00E91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370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3E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BE7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C67"/>
    <w:rsid w:val="00022322"/>
    <w:rsid w:val="00042497"/>
    <w:rsid w:val="000C1E6F"/>
    <w:rsid w:val="000E4E56"/>
    <w:rsid w:val="001A1468"/>
    <w:rsid w:val="001B7815"/>
    <w:rsid w:val="00211A34"/>
    <w:rsid w:val="00225EBA"/>
    <w:rsid w:val="00283BD7"/>
    <w:rsid w:val="002B1E4F"/>
    <w:rsid w:val="002B6761"/>
    <w:rsid w:val="00331CB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2FB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7B83"/>
    <w:rsid w:val="009F0E5C"/>
    <w:rsid w:val="00A029B8"/>
    <w:rsid w:val="00A91321"/>
    <w:rsid w:val="00AA02AC"/>
    <w:rsid w:val="00AF0C67"/>
    <w:rsid w:val="00B3093B"/>
    <w:rsid w:val="00B32D12"/>
    <w:rsid w:val="00B464D3"/>
    <w:rsid w:val="00B8185B"/>
    <w:rsid w:val="00BC6F7F"/>
    <w:rsid w:val="00BD2174"/>
    <w:rsid w:val="00BE6E6E"/>
    <w:rsid w:val="00BF118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1BF6"/>
    <w:rsid w:val="00D8427E"/>
    <w:rsid w:val="00E30B2D"/>
    <w:rsid w:val="00E62859"/>
    <w:rsid w:val="00E85D70"/>
    <w:rsid w:val="00E91EC4"/>
    <w:rsid w:val="00E9375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77748"/>
  <w15:chartTrackingRefBased/>
  <w15:docId w15:val="{577568E2-58FB-469A-93E9-8C8035EF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1100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2021-06-24T12:30:00Z</cp:lastPrinted>
  <dcterms:created xsi:type="dcterms:W3CDTF">2021-06-24T10:51:00Z</dcterms:created>
  <dcterms:modified xsi:type="dcterms:W3CDTF">2021-06-24T12:30:00Z</dcterms:modified>
</cp:coreProperties>
</file>