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E058B" w14:textId="36AF4561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55483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017EFE5" w14:textId="77777777" w:rsidTr="00AF7375">
        <w:tc>
          <w:tcPr>
            <w:tcW w:w="9104" w:type="dxa"/>
            <w:shd w:val="clear" w:color="auto" w:fill="auto"/>
          </w:tcPr>
          <w:p w14:paraId="2AB79691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15B1F60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F433B" w:rsidRPr="00DF433B">
        <w:rPr>
          <w:rFonts w:ascii="Times New Roman" w:eastAsia="Times New Roman" w:hAnsi="Times New Roman"/>
          <w:b/>
          <w:lang w:eastAsia="pl-PL"/>
        </w:rPr>
        <w:t>ZP/15/2021</w:t>
      </w:r>
    </w:p>
    <w:p w14:paraId="6FCF710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42FFA81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FA9DC23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26F0A2C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28E6238F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FEEFC3E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E4FA174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F1AB3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5415EA7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7D8FD11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F433B" w:rsidRPr="00DF433B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4A714B3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775E84B8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16729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836EC7C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6E1B44E3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72E990D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1B24072" w14:textId="77777777" w:rsidR="00E27ABB" w:rsidRDefault="00DF433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F433B">
        <w:rPr>
          <w:rFonts w:ascii="Times New Roman" w:eastAsia="Times New Roman" w:hAnsi="Times New Roman"/>
          <w:b/>
          <w:lang w:eastAsia="pl-PL"/>
        </w:rPr>
        <w:t>Dostawa skanera do aparatu RTG (Detektor)</w:t>
      </w:r>
    </w:p>
    <w:p w14:paraId="6E5F1C25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51C7A34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2CF29DD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085EC0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CBCECB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6D1DAFB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BCAB981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B3B8079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4BC907B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0FF6F17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25585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5FD7E8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8ECA6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9AC9A0B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D9E82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4F1B459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D8CC0" w14:textId="77777777" w:rsidR="00D07A5D" w:rsidRDefault="00D07A5D" w:rsidP="00025386">
      <w:pPr>
        <w:spacing w:after="0" w:line="240" w:lineRule="auto"/>
      </w:pPr>
      <w:r>
        <w:separator/>
      </w:r>
    </w:p>
  </w:endnote>
  <w:endnote w:type="continuationSeparator" w:id="0">
    <w:p w14:paraId="269FFD51" w14:textId="77777777" w:rsidR="00D07A5D" w:rsidRDefault="00D07A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09212" w14:textId="77777777" w:rsidR="00DF433B" w:rsidRDefault="00DF43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9547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1D395A7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07955F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9E368D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D33C3" w14:textId="77777777" w:rsidR="00DF433B" w:rsidRDefault="00DF43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980B9" w14:textId="77777777" w:rsidR="00D07A5D" w:rsidRDefault="00D07A5D" w:rsidP="00025386">
      <w:pPr>
        <w:spacing w:after="0" w:line="240" w:lineRule="auto"/>
      </w:pPr>
      <w:r>
        <w:separator/>
      </w:r>
    </w:p>
  </w:footnote>
  <w:footnote w:type="continuationSeparator" w:id="0">
    <w:p w14:paraId="3A5CD0C9" w14:textId="77777777" w:rsidR="00D07A5D" w:rsidRDefault="00D07A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11610" w14:textId="77777777" w:rsidR="00DF433B" w:rsidRDefault="00DF43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E1202" w14:textId="77777777" w:rsidR="00DF433B" w:rsidRDefault="00DF43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BC496" w14:textId="77777777" w:rsidR="00DF433B" w:rsidRDefault="00DF43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A5D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55483"/>
    <w:rsid w:val="00CB29AC"/>
    <w:rsid w:val="00D07A5D"/>
    <w:rsid w:val="00D55FC4"/>
    <w:rsid w:val="00D9320D"/>
    <w:rsid w:val="00DC4842"/>
    <w:rsid w:val="00DC587A"/>
    <w:rsid w:val="00DC652A"/>
    <w:rsid w:val="00DE3B21"/>
    <w:rsid w:val="00DE73DD"/>
    <w:rsid w:val="00DF433B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1898058"/>
  <w15:chartTrackingRefBased/>
  <w15:docId w15:val="{E196AC50-2C52-4575-B27B-95E9780C8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2021-06-22T08:26:00Z</dcterms:created>
  <dcterms:modified xsi:type="dcterms:W3CDTF">2021-06-22T08:26:00Z</dcterms:modified>
</cp:coreProperties>
</file>