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207EB" w14:textId="134D39BD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7C3527">
        <w:rPr>
          <w:rFonts w:ascii="Times New Roman" w:hAnsi="Times New Roman"/>
          <w:b w:val="0"/>
          <w:sz w:val="22"/>
          <w:szCs w:val="22"/>
        </w:rPr>
        <w:t>2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6E567BC3" w14:textId="211FCF54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5C6192F2" w14:textId="77777777" w:rsidR="00931568" w:rsidRPr="00931568" w:rsidRDefault="00931568" w:rsidP="0093156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7E59F6B0" w14:textId="77777777" w:rsidTr="005844F6">
        <w:tc>
          <w:tcPr>
            <w:tcW w:w="9104" w:type="dxa"/>
            <w:shd w:val="clear" w:color="auto" w:fill="F2F2F2"/>
          </w:tcPr>
          <w:p w14:paraId="06D6ED4A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5C59B0BA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77DDB3E5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CA2456" w:rsidRPr="00CA2456">
        <w:rPr>
          <w:sz w:val="22"/>
          <w:szCs w:val="22"/>
        </w:rPr>
        <w:t>przetarg nieograniczony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45C06845" w14:textId="77777777" w:rsidR="00931568" w:rsidRDefault="00931568" w:rsidP="00F31EAC">
      <w:pPr>
        <w:spacing w:after="240" w:line="276" w:lineRule="auto"/>
        <w:jc w:val="center"/>
        <w:rPr>
          <w:sz w:val="22"/>
          <w:szCs w:val="22"/>
        </w:rPr>
      </w:pPr>
    </w:p>
    <w:p w14:paraId="0F4B60B7" w14:textId="264F280E"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CA2456" w:rsidRPr="00CA2456">
        <w:rPr>
          <w:b/>
          <w:sz w:val="22"/>
          <w:szCs w:val="22"/>
        </w:rPr>
        <w:t>Dostawa skanera do aparatu RTG (Detektor)</w:t>
      </w:r>
      <w:r w:rsidRPr="00525EFF">
        <w:rPr>
          <w:sz w:val="22"/>
          <w:szCs w:val="22"/>
        </w:rPr>
        <w:t>”</w:t>
      </w:r>
    </w:p>
    <w:p w14:paraId="59C9FE28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35282EC8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619777DC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986FC34" w14:textId="77777777" w:rsidR="00931568" w:rsidRDefault="00931568" w:rsidP="00AE2ACB">
      <w:pPr>
        <w:spacing w:after="100"/>
        <w:rPr>
          <w:b/>
          <w:sz w:val="22"/>
          <w:szCs w:val="22"/>
        </w:rPr>
      </w:pPr>
    </w:p>
    <w:p w14:paraId="0ADE1E86" w14:textId="1B2A86ED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14:paraId="3CDB1377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0645A7D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39459111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1D659BE6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3B86915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3482EA5C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103BA491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5E1A7D2D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941112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7B3C87B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5B250645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66E7CBA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ADF6F7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571EF983" w14:textId="23644DCA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 xml:space="preserve">Wykonawca jest </w:t>
            </w:r>
          </w:p>
        </w:tc>
        <w:tc>
          <w:tcPr>
            <w:tcW w:w="6237" w:type="dxa"/>
            <w:shd w:val="clear" w:color="auto" w:fill="auto"/>
          </w:tcPr>
          <w:p w14:paraId="2FED2B29" w14:textId="77777777" w:rsidR="00931568" w:rsidRDefault="00931568" w:rsidP="00931568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389D9FE8" w14:textId="77777777" w:rsidR="00931568" w:rsidRDefault="00931568" w:rsidP="00931568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120C6339" w14:textId="77777777" w:rsidR="00931568" w:rsidRDefault="00931568" w:rsidP="00931568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00473051" w14:textId="77777777" w:rsidR="00931568" w:rsidRDefault="00931568" w:rsidP="00931568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46154627" w14:textId="77777777" w:rsidR="00931568" w:rsidRDefault="00931568" w:rsidP="00931568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39311EE3" w14:textId="77777777" w:rsidR="00931568" w:rsidRDefault="00931568" w:rsidP="00931568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5A5706D5" w14:textId="2C7AAEBA" w:rsidR="00AE2ACB" w:rsidRPr="007677F8" w:rsidRDefault="00931568" w:rsidP="00931568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47E8368D" w14:textId="016CE7FA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4A0C0B2E" w14:textId="4B15C7BE" w:rsidR="00931568" w:rsidRDefault="00931568" w:rsidP="00AA39D6">
      <w:pPr>
        <w:spacing w:line="276" w:lineRule="auto"/>
        <w:jc w:val="both"/>
        <w:rPr>
          <w:sz w:val="16"/>
          <w:szCs w:val="16"/>
        </w:rPr>
      </w:pPr>
    </w:p>
    <w:p w14:paraId="1D9C95C6" w14:textId="77777777" w:rsidR="00931568" w:rsidRPr="00AF4AC3" w:rsidRDefault="00931568" w:rsidP="00AA39D6">
      <w:pPr>
        <w:spacing w:line="276" w:lineRule="auto"/>
        <w:jc w:val="both"/>
        <w:rPr>
          <w:sz w:val="16"/>
          <w:szCs w:val="16"/>
        </w:rPr>
      </w:pPr>
    </w:p>
    <w:p w14:paraId="32818A60" w14:textId="77777777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2EA665D5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14:paraId="409D77DE" w14:textId="77777777"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14:paraId="740C512B" w14:textId="77777777"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14:paraId="1792D071" w14:textId="0498C79A"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>natomiast wraz z należnym podatkiem VAT wynosi kwotę:</w:t>
      </w:r>
    </w:p>
    <w:p w14:paraId="76532F3A" w14:textId="77777777"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14:paraId="7047BC67" w14:textId="77777777"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0B13B0D6" w14:textId="37586A37" w:rsidR="00AE2ACB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241E569C" w14:textId="5A862304" w:rsidR="00931568" w:rsidRDefault="00931568" w:rsidP="0093156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66FA3F45" w14:textId="295A2CB5" w:rsidR="00931568" w:rsidRDefault="00931568" w:rsidP="0093156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0371F226" w14:textId="45635FD7" w:rsidR="00931568" w:rsidRDefault="00931568" w:rsidP="0093156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10609240" w14:textId="63D75E3D" w:rsidR="00931568" w:rsidRDefault="00931568" w:rsidP="0093156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584744D1" w14:textId="4127ED07" w:rsidR="00931568" w:rsidRDefault="00931568" w:rsidP="0093156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33BCFCFC" w14:textId="77777777" w:rsidR="00931568" w:rsidRDefault="00931568" w:rsidP="0093156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931568" w14:paraId="2615C83B" w14:textId="77777777" w:rsidTr="00931568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ED73DE" w14:textId="77777777" w:rsidR="00931568" w:rsidRDefault="0093156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282D348" w14:textId="77777777" w:rsidR="00931568" w:rsidRDefault="0093156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FF03D82" w14:textId="77777777" w:rsidR="00931568" w:rsidRDefault="0093156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E748197" w14:textId="77777777" w:rsidR="00931568" w:rsidRDefault="0093156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69C3DC5" w14:textId="77777777" w:rsidR="00931568" w:rsidRDefault="0093156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2FA8614" w14:textId="77777777" w:rsidR="00931568" w:rsidRDefault="0093156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F6B377" w14:textId="77777777" w:rsidR="00931568" w:rsidRDefault="0093156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64F9C00" w14:textId="77777777" w:rsidR="00931568" w:rsidRDefault="0093156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37204F38" w14:textId="77777777" w:rsidR="00931568" w:rsidRDefault="0093156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D8BD90E" w14:textId="77777777" w:rsidR="00931568" w:rsidRDefault="0093156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2912D364" w14:textId="77777777" w:rsidR="00931568" w:rsidRDefault="0093156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2446CFB" w14:textId="77777777" w:rsidR="00931568" w:rsidRDefault="00931568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931568" w14:paraId="7FCBCF08" w14:textId="77777777" w:rsidTr="00931568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AF3A41" w14:textId="77777777" w:rsidR="00931568" w:rsidRDefault="00931568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95A99A4" w14:textId="77777777" w:rsidR="00931568" w:rsidRDefault="00931568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C5141B" w14:textId="77777777" w:rsidR="00931568" w:rsidRDefault="00931568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A0F606" w14:textId="77777777" w:rsidR="00931568" w:rsidRDefault="00931568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C0B1015" w14:textId="77777777" w:rsidR="00931568" w:rsidRDefault="00931568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74CF8B" w14:textId="77777777" w:rsidR="00931568" w:rsidRDefault="00931568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F4AE023" w14:textId="77777777" w:rsidR="00931568" w:rsidRDefault="00931568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68573FC" w14:textId="77777777" w:rsidR="00931568" w:rsidRDefault="00931568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8BF5926" w14:textId="77777777" w:rsidR="00931568" w:rsidRDefault="00931568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931568" w14:paraId="2BDA6146" w14:textId="77777777" w:rsidTr="00931568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8D26A01" w14:textId="77777777" w:rsidR="00931568" w:rsidRDefault="0093156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B398B31" w14:textId="77777777" w:rsidR="00931568" w:rsidRDefault="00931568">
            <w:pPr>
              <w:pStyle w:val="Normalny1"/>
              <w:snapToGrid w:val="0"/>
            </w:pPr>
            <w:r>
              <w:t>Skaner do aparatu RTG (detektor)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99DC70A" w14:textId="77777777" w:rsidR="00931568" w:rsidRDefault="0093156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E9CE95" w14:textId="77777777" w:rsidR="00931568" w:rsidRDefault="0093156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A6FF07" w14:textId="77777777" w:rsidR="00931568" w:rsidRDefault="0093156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925B4E" w14:textId="77777777" w:rsidR="00931568" w:rsidRDefault="00931568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C575CF" w14:textId="77777777" w:rsidR="00931568" w:rsidRDefault="0093156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456211" w14:textId="77777777" w:rsidR="00931568" w:rsidRDefault="0093156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CFCDD0" w14:textId="77777777" w:rsidR="00931568" w:rsidRDefault="0093156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071781C7" w14:textId="77777777" w:rsidR="00931568" w:rsidRDefault="00931568"/>
        </w:tc>
      </w:tr>
      <w:tr w:rsidR="00931568" w14:paraId="53132576" w14:textId="77777777" w:rsidTr="00931568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3D273D2" w14:textId="77777777" w:rsidR="00931568" w:rsidRDefault="0093156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BB244BC" w14:textId="77777777" w:rsidR="00931568" w:rsidRDefault="00931568">
            <w:pPr>
              <w:pStyle w:val="Normalny1"/>
              <w:snapToGrid w:val="0"/>
            </w:pPr>
            <w:r>
              <w:t>UPS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103CD78" w14:textId="77777777" w:rsidR="00931568" w:rsidRDefault="0093156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EE4118" w14:textId="77777777" w:rsidR="00931568" w:rsidRDefault="0093156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442104" w14:textId="77777777" w:rsidR="00931568" w:rsidRDefault="0093156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4B3747E" w14:textId="77777777" w:rsidR="00931568" w:rsidRDefault="00931568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23%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88B7AC" w14:textId="77777777" w:rsidR="00931568" w:rsidRDefault="0093156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FB40A3" w14:textId="77777777" w:rsidR="00931568" w:rsidRDefault="0093156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EB907E" w14:textId="77777777" w:rsidR="00931568" w:rsidRDefault="0093156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31568" w14:paraId="4D30DB6C" w14:textId="77777777" w:rsidTr="00931568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0910B18" w14:textId="77777777" w:rsidR="00931568" w:rsidRDefault="00931568">
            <w:pPr>
              <w:pStyle w:val="Zawartotabeli"/>
              <w:snapToGrid w:val="0"/>
              <w:rPr>
                <w:rFonts w:cs="Times New Roman"/>
              </w:rPr>
            </w:pPr>
            <w:r>
              <w:rPr>
                <w:rFonts w:cs="Times New Roman"/>
              </w:rPr>
              <w:t>3.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63486B" w14:textId="77777777" w:rsidR="00931568" w:rsidRDefault="00931568">
            <w:pPr>
              <w:pStyle w:val="Default"/>
            </w:pPr>
            <w:r>
              <w:t xml:space="preserve">Wyposażenie dodatkowe tj. zestaw komputerowy i integracja </w:t>
            </w:r>
          </w:p>
          <w:p w14:paraId="36DE339F" w14:textId="77777777" w:rsidR="00931568" w:rsidRDefault="00931568">
            <w:pPr>
              <w:pStyle w:val="Normalny1"/>
              <w:snapToGrid w:val="0"/>
              <w:rPr>
                <w:rFonts w:cs="Times New Roman"/>
              </w:rPr>
            </w:pP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56F3342" w14:textId="77777777" w:rsidR="00931568" w:rsidRDefault="00931568">
            <w:pPr>
              <w:pStyle w:val="Zawartotabeli"/>
              <w:snapToGrid w:val="0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0E0BF3" w14:textId="77777777" w:rsidR="00931568" w:rsidRDefault="00931568">
            <w:pPr>
              <w:pStyle w:val="Zawartotabeli"/>
              <w:snapToGrid w:val="0"/>
              <w:rPr>
                <w:rFonts w:cs="Times New Roman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ED19C2" w14:textId="77777777" w:rsidR="00931568" w:rsidRDefault="00931568">
            <w:pPr>
              <w:pStyle w:val="Zawartotabeli"/>
              <w:snapToGrid w:val="0"/>
              <w:rPr>
                <w:rFonts w:cs="Times New Roman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01EEF6" w14:textId="77777777" w:rsidR="00931568" w:rsidRDefault="00931568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23%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3911C9" w14:textId="77777777" w:rsidR="00931568" w:rsidRDefault="0093156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6C0B42" w14:textId="77777777" w:rsidR="00931568" w:rsidRDefault="0093156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F8C880" w14:textId="77777777" w:rsidR="00931568" w:rsidRDefault="0093156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31568" w14:paraId="75B2B700" w14:textId="77777777" w:rsidTr="00D071B1">
        <w:trPr>
          <w:gridAfter w:val="1"/>
          <w:wAfter w:w="975" w:type="dxa"/>
        </w:trPr>
        <w:tc>
          <w:tcPr>
            <w:tcW w:w="384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43A44F" w14:textId="66FA679D" w:rsidR="00931568" w:rsidRDefault="00931568" w:rsidP="00931568">
            <w:pPr>
              <w:pStyle w:val="Zawartotabeli"/>
              <w:snapToGrid w:val="0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030F7D" w14:textId="77777777" w:rsidR="00931568" w:rsidRDefault="0093156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760F5E" w14:textId="38FE22C1" w:rsidR="00931568" w:rsidRPr="00931568" w:rsidRDefault="00931568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-------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3864A2" w14:textId="77777777" w:rsidR="00931568" w:rsidRPr="00931568" w:rsidRDefault="0093156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7992BD" w14:textId="77777777" w:rsidR="00931568" w:rsidRPr="00931568" w:rsidRDefault="0093156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  <w:highlight w:val="darkGray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FF281D" w14:textId="7D574242" w:rsidR="00931568" w:rsidRDefault="0093156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----------------------------</w:t>
            </w:r>
          </w:p>
        </w:tc>
      </w:tr>
    </w:tbl>
    <w:p w14:paraId="55EF7F85" w14:textId="77777777" w:rsidR="00931568" w:rsidRPr="00AF4AC3" w:rsidRDefault="00931568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0D73A723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28DF8F55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238A6A66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10209F94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4E96A00B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4934E7A4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386B771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2381DAD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DD7557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8F63AA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32469C54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769A7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8CF4C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981AB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6588CF7F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E809E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D1808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D3E3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C8D1D38" w14:textId="3F3808A9" w:rsidR="00FF57EE" w:rsidRPr="0097776D" w:rsidRDefault="007C3527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zamówienie zrealizujemy do dnia 20.09.2021 roku</w:t>
      </w:r>
      <w:r w:rsidR="00FF57EE" w:rsidRPr="0097776D">
        <w:rPr>
          <w:sz w:val="22"/>
        </w:rPr>
        <w:t>;</w:t>
      </w:r>
    </w:p>
    <w:p w14:paraId="5CA6BE44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03DE1724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7A2A6AC9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84F8F64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2F3CB83C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4774A585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60FEC358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30AA4A6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98F39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EC6B66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850B4F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3AFA8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124BBFFD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492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2FD1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55B4B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BF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17093BB1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1016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0E5D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DBC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4F85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843AD59" w14:textId="77777777" w:rsidR="007D475B" w:rsidRPr="007D475B" w:rsidRDefault="007D475B" w:rsidP="00931568">
      <w:pPr>
        <w:pStyle w:val="Akapitzlist"/>
        <w:spacing w:before="240" w:after="120" w:line="360" w:lineRule="auto"/>
        <w:ind w:left="284"/>
        <w:jc w:val="both"/>
        <w:rPr>
          <w:b/>
          <w:sz w:val="22"/>
          <w:szCs w:val="22"/>
        </w:rPr>
      </w:pPr>
    </w:p>
    <w:p w14:paraId="375E0414" w14:textId="77777777"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2CCF3774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AE2ACB" w14:paraId="42914A87" w14:textId="77777777" w:rsidTr="00DC336F">
        <w:tc>
          <w:tcPr>
            <w:tcW w:w="2551" w:type="dxa"/>
            <w:shd w:val="clear" w:color="auto" w:fill="auto"/>
            <w:vAlign w:val="center"/>
          </w:tcPr>
          <w:p w14:paraId="248F1BD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212C7BA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B51933F" w14:textId="77777777" w:rsidTr="00DC336F">
        <w:tc>
          <w:tcPr>
            <w:tcW w:w="2551" w:type="dxa"/>
            <w:shd w:val="clear" w:color="auto" w:fill="auto"/>
            <w:vAlign w:val="center"/>
          </w:tcPr>
          <w:p w14:paraId="5AE4FD1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DCEA30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1662D77" w14:textId="77777777" w:rsidTr="00DC336F">
        <w:tc>
          <w:tcPr>
            <w:tcW w:w="2551" w:type="dxa"/>
            <w:shd w:val="clear" w:color="auto" w:fill="auto"/>
            <w:vAlign w:val="center"/>
          </w:tcPr>
          <w:p w14:paraId="238A9ED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17FC9E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10939C6" w14:textId="77777777" w:rsidTr="00DC336F">
        <w:tc>
          <w:tcPr>
            <w:tcW w:w="2551" w:type="dxa"/>
            <w:shd w:val="clear" w:color="auto" w:fill="auto"/>
            <w:vAlign w:val="center"/>
          </w:tcPr>
          <w:p w14:paraId="57EB112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6FFD3C8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39FA5CA3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54C0AEC8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7EFE1920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7516E518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0A5FCF52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18A12B2C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7A01FB2A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80B7D8" w14:textId="77777777" w:rsidR="00056F03" w:rsidRDefault="00056F03" w:rsidP="00FF57EE">
      <w:r>
        <w:separator/>
      </w:r>
    </w:p>
  </w:endnote>
  <w:endnote w:type="continuationSeparator" w:id="0">
    <w:p w14:paraId="1D5CAB3C" w14:textId="77777777" w:rsidR="00056F03" w:rsidRDefault="00056F03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6E180" w14:textId="77777777" w:rsidR="00CA2456" w:rsidRDefault="00CA24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6C35A" w14:textId="77777777" w:rsidR="00CA2456" w:rsidRDefault="00CA245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19317" w14:textId="77777777" w:rsidR="00CA2456" w:rsidRDefault="00CA24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21BCFE" w14:textId="77777777" w:rsidR="00056F03" w:rsidRDefault="00056F03" w:rsidP="00FF57EE">
      <w:r>
        <w:separator/>
      </w:r>
    </w:p>
  </w:footnote>
  <w:footnote w:type="continuationSeparator" w:id="0">
    <w:p w14:paraId="1FE54497" w14:textId="77777777" w:rsidR="00056F03" w:rsidRDefault="00056F03" w:rsidP="00FF57EE">
      <w:r>
        <w:continuationSeparator/>
      </w:r>
    </w:p>
  </w:footnote>
  <w:footnote w:id="1">
    <w:p w14:paraId="673D4678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4C55737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AFA8DB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1AEDA52A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9E5FA4D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A7AA2" w14:textId="77777777" w:rsidR="00CA2456" w:rsidRDefault="00CA24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F5625" w14:textId="77777777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CA2456">
      <w:rPr>
        <w:sz w:val="20"/>
        <w:szCs w:val="20"/>
      </w:rPr>
      <w:t>ZP/15/2021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CAC4B" w14:textId="77777777" w:rsidR="00CA2456" w:rsidRDefault="00CA24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23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6F03"/>
    <w:rsid w:val="00056F03"/>
    <w:rsid w:val="001063D3"/>
    <w:rsid w:val="001C7D84"/>
    <w:rsid w:val="002214DB"/>
    <w:rsid w:val="00267D1F"/>
    <w:rsid w:val="002E612D"/>
    <w:rsid w:val="003B769C"/>
    <w:rsid w:val="004D5A42"/>
    <w:rsid w:val="00525EFF"/>
    <w:rsid w:val="005844F6"/>
    <w:rsid w:val="005E351D"/>
    <w:rsid w:val="005F6F5F"/>
    <w:rsid w:val="006B63D6"/>
    <w:rsid w:val="006C641D"/>
    <w:rsid w:val="006D09E0"/>
    <w:rsid w:val="007C3527"/>
    <w:rsid w:val="007D475B"/>
    <w:rsid w:val="007E331F"/>
    <w:rsid w:val="009312B4"/>
    <w:rsid w:val="00931568"/>
    <w:rsid w:val="0097776D"/>
    <w:rsid w:val="00983D1D"/>
    <w:rsid w:val="009D75A8"/>
    <w:rsid w:val="00A50E18"/>
    <w:rsid w:val="00AA39D6"/>
    <w:rsid w:val="00AE2ACB"/>
    <w:rsid w:val="00AF4AC3"/>
    <w:rsid w:val="00B47637"/>
    <w:rsid w:val="00B9086B"/>
    <w:rsid w:val="00BC4F99"/>
    <w:rsid w:val="00C22F7D"/>
    <w:rsid w:val="00CA2456"/>
    <w:rsid w:val="00CE3AE6"/>
    <w:rsid w:val="00D554C7"/>
    <w:rsid w:val="00DC336F"/>
    <w:rsid w:val="00F134D5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0226B58"/>
  <w15:chartTrackingRefBased/>
  <w15:docId w15:val="{019C03A2-E72C-4CE7-8F14-7D9C870CC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931568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931568"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  <w:style w:type="paragraph" w:customStyle="1" w:styleId="Default">
    <w:name w:val="Default"/>
    <w:rsid w:val="00931568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588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2021-06-24T10:03:00Z</dcterms:created>
  <dcterms:modified xsi:type="dcterms:W3CDTF">2021-06-24T10:03:00Z</dcterms:modified>
</cp:coreProperties>
</file>