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>Załącznik nr</w:t>
      </w:r>
      <w:r w:rsidR="005104EA">
        <w:rPr>
          <w:rFonts w:ascii="Calibri" w:hAnsi="Calibri"/>
          <w:bCs/>
          <w:i w:val="0"/>
          <w:sz w:val="22"/>
          <w:szCs w:val="22"/>
        </w:rPr>
        <w:t xml:space="preserve"> </w:t>
      </w:r>
      <w:bookmarkStart w:id="0" w:name="_GoBack"/>
      <w:bookmarkEnd w:id="0"/>
      <w:r w:rsidR="005104E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B3418" w:rsidRPr="00BB3418">
        <w:rPr>
          <w:b/>
        </w:rPr>
        <w:t>CRZP/75/2021/AZP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B3418" w:rsidRPr="004A5DB6" w:rsidTr="00013A90">
        <w:tc>
          <w:tcPr>
            <w:tcW w:w="9212" w:type="dxa"/>
            <w:shd w:val="clear" w:color="auto" w:fill="auto"/>
          </w:tcPr>
          <w:p w:rsidR="00BB3418" w:rsidRPr="004A5DB6" w:rsidRDefault="00BB3418" w:rsidP="00013A9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B3418" w:rsidRPr="004A5DB6" w:rsidRDefault="00BB3418" w:rsidP="00013A9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B3418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B3418" w:rsidRPr="004A5DB6" w:rsidRDefault="00BB3418" w:rsidP="00013A9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B3418" w:rsidRPr="004A5DB6" w:rsidRDefault="00BB3418" w:rsidP="00013A9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B3418" w:rsidRPr="004A5DB6" w:rsidRDefault="00BB3418" w:rsidP="00013A9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B3418" w:rsidRPr="00BB341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B3418" w:rsidP="005434B3">
      <w:pPr>
        <w:spacing w:after="240" w:line="276" w:lineRule="auto"/>
        <w:jc w:val="center"/>
      </w:pPr>
      <w:r w:rsidRPr="00BB3418">
        <w:rPr>
          <w:b/>
        </w:rPr>
        <w:t>Szkolenie Specjalistyczne - Systemy komórkowe 5G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104EA" w:rsidRDefault="004F23F7" w:rsidP="000857C0">
      <w:pPr>
        <w:spacing w:after="120" w:line="276" w:lineRule="auto"/>
        <w:jc w:val="both"/>
      </w:pPr>
      <w:r w:rsidRPr="005104EA">
        <w:t>Oświadczam,</w:t>
      </w:r>
      <w:r w:rsidR="00313417" w:rsidRPr="005104EA">
        <w:t xml:space="preserve"> że spełniam</w:t>
      </w:r>
      <w:r w:rsidR="004541F9" w:rsidRPr="005104EA">
        <w:t>, określone przez Zamawiającego,</w:t>
      </w:r>
      <w:r w:rsidR="00313417" w:rsidRPr="005104EA">
        <w:t xml:space="preserve"> warunki udziału </w:t>
      </w:r>
      <w:r w:rsidR="004541F9" w:rsidRPr="005104E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104E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104EA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104EA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104EA" w:rsidRDefault="00D2702A" w:rsidP="00D2702A">
            <w:pPr>
              <w:spacing w:before="60" w:after="120"/>
            </w:pPr>
            <w:r w:rsidRPr="005104EA">
              <w:rPr>
                <w:b/>
              </w:rPr>
              <w:t>Warunki udziału w postępowaniu</w:t>
            </w:r>
          </w:p>
        </w:tc>
      </w:tr>
      <w:tr w:rsidR="00D2702A" w:rsidRPr="005104E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104EA" w:rsidRDefault="005104EA" w:rsidP="00D2702A">
            <w:pPr>
              <w:spacing w:before="60" w:after="120"/>
              <w:jc w:val="both"/>
            </w:pPr>
            <w:r w:rsidRPr="005104EA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4EA" w:rsidRPr="005104EA" w:rsidRDefault="005104EA" w:rsidP="00D2702A">
            <w:pPr>
              <w:spacing w:before="60" w:after="120"/>
              <w:jc w:val="both"/>
              <w:rPr>
                <w:b/>
                <w:bCs/>
              </w:rPr>
            </w:pPr>
            <w:r w:rsidRPr="005104EA">
              <w:rPr>
                <w:b/>
                <w:bCs/>
              </w:rPr>
              <w:t>Zdolność techniczna lub zawodowa</w:t>
            </w:r>
          </w:p>
          <w:p w:rsidR="00D2702A" w:rsidRPr="005104EA" w:rsidRDefault="005104EA" w:rsidP="00D2702A">
            <w:pPr>
              <w:spacing w:before="60" w:after="120"/>
              <w:jc w:val="both"/>
              <w:rPr>
                <w:bCs/>
              </w:rPr>
            </w:pPr>
            <w:r w:rsidRPr="005104EA">
              <w:rPr>
                <w:bCs/>
              </w:rPr>
              <w:t>Trener skierowany do realizacji zamówienia powinien posiadać doświadczenie w prowadzeniu kursów, którego przedmiot ogłoszenia dotyczy. Ponadto, trener skierowany do realizacji powinien posiadać odpowiednie wykształcenie, dyplomy oraz certyfikaty zbieżne z tematyką zamówienia.</w:t>
            </w:r>
          </w:p>
          <w:p w:rsidR="00D2702A" w:rsidRPr="005104EA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5104E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104E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104EA">
        <w:rPr>
          <w:sz w:val="20"/>
          <w:szCs w:val="20"/>
        </w:rPr>
        <w:t xml:space="preserve">…………….……. </w:t>
      </w:r>
      <w:r w:rsidRPr="005104EA">
        <w:rPr>
          <w:i/>
          <w:sz w:val="16"/>
          <w:szCs w:val="16"/>
        </w:rPr>
        <w:t>(miejscowość),</w:t>
      </w:r>
      <w:r w:rsidRPr="005104EA">
        <w:rPr>
          <w:i/>
          <w:sz w:val="18"/>
          <w:szCs w:val="18"/>
        </w:rPr>
        <w:t xml:space="preserve"> </w:t>
      </w:r>
      <w:r w:rsidRPr="005104EA">
        <w:rPr>
          <w:sz w:val="20"/>
          <w:szCs w:val="20"/>
        </w:rPr>
        <w:t xml:space="preserve">dnia ………….……. r. </w:t>
      </w:r>
    </w:p>
    <w:p w:rsidR="00025C8D" w:rsidRPr="005104E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104E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2B0F" w:rsidRDefault="00BE2B0F" w:rsidP="0038231F">
      <w:pPr>
        <w:spacing w:after="0" w:line="240" w:lineRule="auto"/>
      </w:pPr>
      <w:r>
        <w:separator/>
      </w:r>
    </w:p>
  </w:endnote>
  <w:endnote w:type="continuationSeparator" w:id="0">
    <w:p w:rsidR="00BE2B0F" w:rsidRDefault="00BE2B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418" w:rsidRDefault="00BB34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4EA" w:rsidRDefault="005104EA" w:rsidP="005104EA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>
      <w:rPr>
        <w:rFonts w:eastAsia="Times New Roman"/>
        <w:sz w:val="20"/>
        <w:szCs w:val="20"/>
        <w:lang w:eastAsia="pl-PL"/>
      </w:rPr>
      <w:t>W ramach projektu pt.: „Rozwój bazy badawczej i dorobku naukowego pracowników Wydziału Elektrycznego Uniwersytetu Morskiego w Gdyni” finansowanego przez Ministerstwo Nauki i Szkolnictwa Wyższego</w:t>
    </w:r>
  </w:p>
  <w:p w:rsidR="005104EA" w:rsidRDefault="005104EA" w:rsidP="005104EA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>
      <w:rPr>
        <w:rFonts w:eastAsia="Times New Roman"/>
        <w:sz w:val="20"/>
        <w:szCs w:val="20"/>
        <w:lang w:eastAsia="pl-PL"/>
      </w:rPr>
      <w:t>w ramach programu „Regionalna Inicjatywa Doskonałości”.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418" w:rsidRDefault="00BB34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2B0F" w:rsidRDefault="00BE2B0F" w:rsidP="0038231F">
      <w:pPr>
        <w:spacing w:after="0" w:line="240" w:lineRule="auto"/>
      </w:pPr>
      <w:r>
        <w:separator/>
      </w:r>
    </w:p>
  </w:footnote>
  <w:footnote w:type="continuationSeparator" w:id="0">
    <w:p w:rsidR="00BE2B0F" w:rsidRDefault="00BE2B0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418" w:rsidRDefault="00BB34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418" w:rsidRDefault="00BB34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418" w:rsidRDefault="00BB34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2B0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04EA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3418"/>
    <w:rsid w:val="00BE2B0F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F34CC3"/>
  <w15:chartTrackingRefBased/>
  <w15:docId w15:val="{7C57A65A-A62B-49BF-9523-EF5847A8B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35C17-67EC-4B8D-B4C3-4ACF78E13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314</Words>
  <Characters>1890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2021-06-22T08:52:00Z</cp:lastPrinted>
  <dcterms:created xsi:type="dcterms:W3CDTF">2021-06-22T08:52:00Z</dcterms:created>
  <dcterms:modified xsi:type="dcterms:W3CDTF">2021-06-22T08:52:00Z</dcterms:modified>
</cp:coreProperties>
</file>