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B36ABD">
        <w:rPr>
          <w:bCs/>
          <w:i w:val="0"/>
          <w:sz w:val="22"/>
          <w:szCs w:val="22"/>
        </w:rPr>
        <w:t xml:space="preserve">Załącznik nr </w:t>
      </w:r>
      <w:r w:rsidR="00087892" w:rsidRPr="00087892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87892" w:rsidRPr="00087892">
        <w:rPr>
          <w:rFonts w:ascii="Times New Roman" w:hAnsi="Times New Roman"/>
          <w:b/>
        </w:rPr>
        <w:t>ZP/D-20/A/21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87892" w:rsidRPr="0008789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87892" w:rsidRPr="0008789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87892" w:rsidRPr="0008789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87892" w:rsidRPr="0008789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87892" w:rsidRPr="0008789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87892" w:rsidRPr="00110593" w:rsidTr="004E1BB0">
        <w:tc>
          <w:tcPr>
            <w:tcW w:w="9212" w:type="dxa"/>
            <w:shd w:val="clear" w:color="auto" w:fill="D9D9D9"/>
          </w:tcPr>
          <w:p w:rsidR="00087892" w:rsidRPr="00110593" w:rsidRDefault="00087892" w:rsidP="004E1BB0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087892" w:rsidRPr="00110593" w:rsidRDefault="00087892" w:rsidP="004E1BB0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8789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087892" w:rsidRPr="00110593" w:rsidRDefault="00087892" w:rsidP="004E1BB0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87892" w:rsidRPr="00110593" w:rsidRDefault="00087892" w:rsidP="004E1BB0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087892" w:rsidRPr="00110593" w:rsidRDefault="00087892" w:rsidP="004E1BB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087892" w:rsidRPr="00087892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087892" w:rsidP="005434B3">
      <w:pPr>
        <w:spacing w:after="240" w:line="276" w:lineRule="auto"/>
        <w:jc w:val="center"/>
        <w:rPr>
          <w:rFonts w:ascii="Times New Roman" w:hAnsi="Times New Roman"/>
        </w:rPr>
      </w:pPr>
      <w:r w:rsidRPr="00087892">
        <w:rPr>
          <w:rFonts w:ascii="Times New Roman" w:hAnsi="Times New Roman"/>
          <w:b/>
        </w:rPr>
        <w:t>Dostawa spektrometru iskrowego dla Wydziału Inżynierii Produkcji i Technologii Materiałów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A3E" w:rsidRDefault="00653A3E" w:rsidP="0038231F">
      <w:pPr>
        <w:spacing w:after="0" w:line="240" w:lineRule="auto"/>
      </w:pPr>
      <w:r>
        <w:separator/>
      </w:r>
    </w:p>
  </w:endnote>
  <w:endnote w:type="continuationSeparator" w:id="0">
    <w:p w:rsidR="00653A3E" w:rsidRDefault="00653A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892" w:rsidRDefault="000878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8789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8789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892" w:rsidRDefault="000878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A3E" w:rsidRDefault="00653A3E" w:rsidP="0038231F">
      <w:pPr>
        <w:spacing w:after="0" w:line="240" w:lineRule="auto"/>
      </w:pPr>
      <w:r>
        <w:separator/>
      </w:r>
    </w:p>
  </w:footnote>
  <w:footnote w:type="continuationSeparator" w:id="0">
    <w:p w:rsidR="00653A3E" w:rsidRDefault="00653A3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892" w:rsidRDefault="000878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892" w:rsidRDefault="000878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892" w:rsidRDefault="000878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3A3E"/>
    <w:rsid w:val="00023477"/>
    <w:rsid w:val="000247FF"/>
    <w:rsid w:val="00025C8D"/>
    <w:rsid w:val="000303EE"/>
    <w:rsid w:val="0005473D"/>
    <w:rsid w:val="00073C3D"/>
    <w:rsid w:val="000809B6"/>
    <w:rsid w:val="000857C0"/>
    <w:rsid w:val="00087892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53A3E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17C086F-12C9-4A35-9F3D-E13CA0D7C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E6EA9-5C20-4276-B40F-A8073F548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2021-06-21T07:26:00Z</dcterms:created>
  <dcterms:modified xsi:type="dcterms:W3CDTF">2021-06-21T07:26:00Z</dcterms:modified>
</cp:coreProperties>
</file>