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723" w:rsidRDefault="00260723" w:rsidP="00260723">
      <w:pPr>
        <w:spacing w:after="240"/>
        <w:rPr>
          <w:sz w:val="22"/>
          <w:szCs w:val="22"/>
        </w:rPr>
      </w:pPr>
      <w:bookmarkStart w:id="0" w:name="_Hlk53520193"/>
    </w:p>
    <w:p w:rsidR="00FB7F50" w:rsidRPr="002245BE" w:rsidRDefault="005652C4" w:rsidP="00FB7F50">
      <w:pPr>
        <w:spacing w:after="240"/>
        <w:jc w:val="right"/>
        <w:rPr>
          <w:sz w:val="22"/>
          <w:szCs w:val="22"/>
        </w:rPr>
      </w:pPr>
      <w:r w:rsidRPr="005652C4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260723">
        <w:rPr>
          <w:sz w:val="22"/>
          <w:szCs w:val="22"/>
        </w:rPr>
        <w:t>2021-06-22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652C4" w:rsidP="00FB7F50">
      <w:pPr>
        <w:spacing w:after="40"/>
        <w:rPr>
          <w:b/>
          <w:bCs/>
          <w:sz w:val="22"/>
          <w:szCs w:val="22"/>
        </w:rPr>
      </w:pPr>
      <w:r w:rsidRPr="005652C4">
        <w:rPr>
          <w:b/>
          <w:bCs/>
          <w:sz w:val="22"/>
          <w:szCs w:val="22"/>
        </w:rPr>
        <w:t>Politechnika Częstochowska</w:t>
      </w:r>
    </w:p>
    <w:p w:rsidR="00FB7F50" w:rsidRPr="002245BE" w:rsidRDefault="005652C4" w:rsidP="00FB7F50">
      <w:pPr>
        <w:rPr>
          <w:sz w:val="22"/>
          <w:szCs w:val="22"/>
        </w:rPr>
      </w:pPr>
      <w:r w:rsidRPr="005652C4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652C4">
        <w:rPr>
          <w:sz w:val="22"/>
          <w:szCs w:val="22"/>
        </w:rPr>
        <w:t>69</w:t>
      </w:r>
    </w:p>
    <w:p w:rsidR="00FB7F50" w:rsidRPr="002245BE" w:rsidRDefault="005652C4" w:rsidP="00FB7F50">
      <w:pPr>
        <w:rPr>
          <w:sz w:val="22"/>
          <w:szCs w:val="22"/>
        </w:rPr>
      </w:pPr>
      <w:r w:rsidRPr="005652C4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652C4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652C4" w:rsidRPr="00607F9B" w:rsidTr="00062AF4">
        <w:trPr>
          <w:trHeight w:val="638"/>
        </w:trPr>
        <w:tc>
          <w:tcPr>
            <w:tcW w:w="959" w:type="dxa"/>
            <w:shd w:val="clear" w:color="auto" w:fill="auto"/>
          </w:tcPr>
          <w:p w:rsidR="005652C4" w:rsidRPr="00607F9B" w:rsidRDefault="005652C4" w:rsidP="00062A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2C4" w:rsidRPr="00607F9B" w:rsidRDefault="005652C4" w:rsidP="00062A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52C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52C4">
              <w:rPr>
                <w:b/>
                <w:bCs/>
                <w:sz w:val="22"/>
                <w:szCs w:val="22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52C4">
              <w:rPr>
                <w:b/>
                <w:sz w:val="22"/>
                <w:szCs w:val="22"/>
              </w:rPr>
              <w:t>ZP/US-04/21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652C4" w:rsidRPr="005652C4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652C4" w:rsidRPr="005652C4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52C4" w:rsidTr="00062AF4">
        <w:trPr>
          <w:cantSplit/>
        </w:trPr>
        <w:tc>
          <w:tcPr>
            <w:tcW w:w="9498" w:type="dxa"/>
          </w:tcPr>
          <w:p w:rsidR="005652C4" w:rsidRPr="00D26ED6" w:rsidRDefault="005652C4" w:rsidP="00062A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652C4">
              <w:rPr>
                <w:b/>
                <w:sz w:val="22"/>
                <w:szCs w:val="22"/>
              </w:rPr>
              <w:t>Exstream</w:t>
            </w:r>
            <w:proofErr w:type="spellEnd"/>
          </w:p>
          <w:p w:rsidR="005652C4" w:rsidRPr="009F0E5C" w:rsidRDefault="005652C4" w:rsidP="00062AF4">
            <w:pPr>
              <w:jc w:val="both"/>
              <w:rPr>
                <w:bCs/>
                <w:sz w:val="22"/>
                <w:szCs w:val="22"/>
              </w:rPr>
            </w:pPr>
            <w:r w:rsidRPr="005652C4">
              <w:rPr>
                <w:bCs/>
                <w:sz w:val="22"/>
                <w:szCs w:val="22"/>
              </w:rPr>
              <w:t>Spiżowa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/5</w:t>
            </w:r>
          </w:p>
          <w:p w:rsidR="005652C4" w:rsidRPr="009F0E5C" w:rsidRDefault="005652C4" w:rsidP="00062AF4">
            <w:pPr>
              <w:jc w:val="both"/>
              <w:rPr>
                <w:bCs/>
                <w:sz w:val="22"/>
                <w:szCs w:val="22"/>
              </w:rPr>
            </w:pPr>
            <w:r w:rsidRPr="005652C4">
              <w:rPr>
                <w:bCs/>
                <w:sz w:val="22"/>
                <w:szCs w:val="22"/>
              </w:rPr>
              <w:t>53-442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Wrocław</w:t>
            </w:r>
          </w:p>
          <w:p w:rsidR="005652C4" w:rsidRDefault="005652C4" w:rsidP="00062A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652C4" w:rsidRPr="00211A34" w:rsidRDefault="005652C4" w:rsidP="00062A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000C0">
              <w:rPr>
                <w:b/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652C4">
              <w:rPr>
                <w:sz w:val="22"/>
                <w:szCs w:val="22"/>
              </w:rPr>
              <w:t>Szkolenie z ewakuacji i sytuacji zagrożenia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652C4">
              <w:rPr>
                <w:b/>
                <w:sz w:val="22"/>
                <w:szCs w:val="22"/>
              </w:rPr>
              <w:t>6 000.00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652C4" w:rsidRPr="00D26ED6" w:rsidRDefault="005652C4" w:rsidP="00062A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652C4" w:rsidRPr="00260723" w:rsidRDefault="005652C4" w:rsidP="0026072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60723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 Jest to jedyna oferta jaka wpłynęła w przedmiotowym postępowaniu.</w:t>
            </w:r>
          </w:p>
        </w:tc>
      </w:tr>
      <w:tr w:rsidR="005652C4" w:rsidTr="00062AF4">
        <w:trPr>
          <w:cantSplit/>
        </w:trPr>
        <w:tc>
          <w:tcPr>
            <w:tcW w:w="9498" w:type="dxa"/>
          </w:tcPr>
          <w:p w:rsidR="005652C4" w:rsidRPr="00D26ED6" w:rsidRDefault="005652C4" w:rsidP="00062A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652C4">
              <w:rPr>
                <w:b/>
                <w:sz w:val="22"/>
                <w:szCs w:val="22"/>
              </w:rPr>
              <w:lastRenderedPageBreak/>
              <w:t>Exstream</w:t>
            </w:r>
            <w:proofErr w:type="spellEnd"/>
          </w:p>
          <w:p w:rsidR="005652C4" w:rsidRPr="009F0E5C" w:rsidRDefault="005652C4" w:rsidP="00062AF4">
            <w:pPr>
              <w:jc w:val="both"/>
              <w:rPr>
                <w:bCs/>
                <w:sz w:val="22"/>
                <w:szCs w:val="22"/>
              </w:rPr>
            </w:pPr>
            <w:r w:rsidRPr="005652C4">
              <w:rPr>
                <w:bCs/>
                <w:sz w:val="22"/>
                <w:szCs w:val="22"/>
              </w:rPr>
              <w:t>Spiżowa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/5</w:t>
            </w:r>
          </w:p>
          <w:p w:rsidR="005652C4" w:rsidRPr="009F0E5C" w:rsidRDefault="005652C4" w:rsidP="00062AF4">
            <w:pPr>
              <w:jc w:val="both"/>
              <w:rPr>
                <w:bCs/>
                <w:sz w:val="22"/>
                <w:szCs w:val="22"/>
              </w:rPr>
            </w:pPr>
            <w:r w:rsidRPr="005652C4">
              <w:rPr>
                <w:bCs/>
                <w:sz w:val="22"/>
                <w:szCs w:val="22"/>
              </w:rPr>
              <w:t>53-442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2C4">
              <w:rPr>
                <w:bCs/>
                <w:sz w:val="22"/>
                <w:szCs w:val="22"/>
              </w:rPr>
              <w:t>Wrocław</w:t>
            </w:r>
          </w:p>
          <w:p w:rsidR="005652C4" w:rsidRDefault="005652C4" w:rsidP="00062A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652C4" w:rsidRPr="00211A34" w:rsidRDefault="005652C4" w:rsidP="00062A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r w:rsidRPr="004000C0">
              <w:rPr>
                <w:b/>
                <w:sz w:val="22"/>
                <w:szCs w:val="22"/>
              </w:rPr>
              <w:t>Zadanie nr 2</w:t>
            </w:r>
            <w:bookmarkEnd w:id="1"/>
            <w:r w:rsidRPr="00211A34">
              <w:rPr>
                <w:sz w:val="22"/>
                <w:szCs w:val="22"/>
              </w:rPr>
              <w:t xml:space="preserve">: </w:t>
            </w:r>
            <w:r w:rsidRPr="005652C4">
              <w:rPr>
                <w:sz w:val="22"/>
                <w:szCs w:val="22"/>
              </w:rPr>
              <w:t>Warsztaty z udzielania pierwszej pomocy, ze szczególnym uwzględnieniem potrzeb osób z niepełnosprawnością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652C4">
              <w:rPr>
                <w:b/>
                <w:sz w:val="22"/>
                <w:szCs w:val="22"/>
              </w:rPr>
              <w:t>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652C4" w:rsidRPr="00D26ED6" w:rsidRDefault="005652C4" w:rsidP="00062AF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652C4" w:rsidRPr="00260723" w:rsidRDefault="005652C4" w:rsidP="0026072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60723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 Jest to jedyna oferta jaka wpłynęła w przedmiotowym postępowaniu.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652C4" w:rsidRPr="00834EF4" w:rsidTr="00062AF4">
        <w:tc>
          <w:tcPr>
            <w:tcW w:w="2169" w:type="dxa"/>
            <w:shd w:val="clear" w:color="auto" w:fill="auto"/>
          </w:tcPr>
          <w:p w:rsidR="005652C4" w:rsidRPr="00211A34" w:rsidRDefault="005652C4" w:rsidP="00062A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652C4">
              <w:rPr>
                <w:sz w:val="20"/>
                <w:szCs w:val="20"/>
              </w:rPr>
              <w:t>Szkolenie z ewakuacji i sytuacji zagrożenia</w:t>
            </w:r>
          </w:p>
        </w:tc>
        <w:tc>
          <w:tcPr>
            <w:tcW w:w="2793" w:type="dxa"/>
            <w:shd w:val="clear" w:color="auto" w:fill="auto"/>
          </w:tcPr>
          <w:p w:rsidR="005652C4" w:rsidRPr="00211A34" w:rsidRDefault="005652C4" w:rsidP="00062A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652C4">
              <w:rPr>
                <w:b/>
                <w:bCs/>
                <w:sz w:val="20"/>
                <w:szCs w:val="20"/>
              </w:rPr>
              <w:t>Exstream</w:t>
            </w:r>
            <w:proofErr w:type="spellEnd"/>
          </w:p>
          <w:p w:rsidR="005652C4" w:rsidRPr="00211A34" w:rsidRDefault="005652C4" w:rsidP="00062AF4">
            <w:pPr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Spiżowa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52C4">
              <w:rPr>
                <w:sz w:val="20"/>
                <w:szCs w:val="20"/>
              </w:rPr>
              <w:t>13/5</w:t>
            </w:r>
          </w:p>
          <w:p w:rsidR="005652C4" w:rsidRPr="00211A34" w:rsidRDefault="005652C4" w:rsidP="00062AF4">
            <w:pPr>
              <w:spacing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53-442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52C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5652C4" w:rsidRPr="005652C4" w:rsidRDefault="005652C4" w:rsidP="00062AF4">
            <w:pPr>
              <w:spacing w:before="40" w:after="40"/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1 - Cena - 50.00</w:t>
            </w:r>
          </w:p>
          <w:p w:rsidR="005652C4" w:rsidRPr="005652C4" w:rsidRDefault="005652C4" w:rsidP="00062AF4">
            <w:pPr>
              <w:spacing w:before="40" w:after="40"/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2 - Doświadczenie szkoleniowe - 30.00</w:t>
            </w:r>
          </w:p>
          <w:p w:rsidR="005652C4" w:rsidRPr="00211A34" w:rsidRDefault="005652C4" w:rsidP="00062A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2C4" w:rsidRPr="00211A34" w:rsidRDefault="005652C4" w:rsidP="00062AF4">
            <w:pPr>
              <w:jc w:val="center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 xml:space="preserve">  80,00</w:t>
            </w:r>
          </w:p>
        </w:tc>
      </w:tr>
      <w:tr w:rsidR="005652C4" w:rsidRPr="00834EF4" w:rsidTr="00062AF4">
        <w:tc>
          <w:tcPr>
            <w:tcW w:w="2169" w:type="dxa"/>
            <w:shd w:val="clear" w:color="auto" w:fill="auto"/>
          </w:tcPr>
          <w:p w:rsidR="005652C4" w:rsidRPr="00211A34" w:rsidRDefault="005652C4" w:rsidP="00062A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652C4">
              <w:rPr>
                <w:sz w:val="20"/>
                <w:szCs w:val="20"/>
              </w:rPr>
              <w:t>Warsztaty z udzielania pierwszej pomocy, ze szczególnym uwzględnieniem potrzeb osób z niepełnosprawnością</w:t>
            </w:r>
          </w:p>
        </w:tc>
        <w:tc>
          <w:tcPr>
            <w:tcW w:w="2793" w:type="dxa"/>
            <w:shd w:val="clear" w:color="auto" w:fill="auto"/>
          </w:tcPr>
          <w:p w:rsidR="005652C4" w:rsidRPr="00211A34" w:rsidRDefault="005652C4" w:rsidP="00062AF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652C4">
              <w:rPr>
                <w:b/>
                <w:bCs/>
                <w:sz w:val="20"/>
                <w:szCs w:val="20"/>
              </w:rPr>
              <w:t>Exstream</w:t>
            </w:r>
            <w:proofErr w:type="spellEnd"/>
          </w:p>
          <w:p w:rsidR="005652C4" w:rsidRPr="00211A34" w:rsidRDefault="005652C4" w:rsidP="00062AF4">
            <w:pPr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Spiżowa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52C4">
              <w:rPr>
                <w:sz w:val="20"/>
                <w:szCs w:val="20"/>
              </w:rPr>
              <w:t>13/5</w:t>
            </w:r>
          </w:p>
          <w:p w:rsidR="005652C4" w:rsidRPr="00211A34" w:rsidRDefault="005652C4" w:rsidP="00062AF4">
            <w:pPr>
              <w:spacing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53-442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52C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5652C4" w:rsidRPr="005652C4" w:rsidRDefault="005652C4" w:rsidP="00062AF4">
            <w:pPr>
              <w:spacing w:before="40" w:after="40"/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1 - Cena - 50.00</w:t>
            </w:r>
          </w:p>
          <w:p w:rsidR="005652C4" w:rsidRPr="005652C4" w:rsidRDefault="005652C4" w:rsidP="00062AF4">
            <w:pPr>
              <w:spacing w:before="40" w:after="40"/>
              <w:rPr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2 - Doświadczenie szkoleniowe - 30.00</w:t>
            </w:r>
          </w:p>
          <w:p w:rsidR="005652C4" w:rsidRPr="00211A34" w:rsidRDefault="005652C4" w:rsidP="00062AF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2C4" w:rsidRPr="00211A34" w:rsidRDefault="005652C4" w:rsidP="00062AF4">
            <w:pPr>
              <w:jc w:val="center"/>
              <w:rPr>
                <w:color w:val="000000"/>
                <w:sz w:val="20"/>
                <w:szCs w:val="20"/>
              </w:rPr>
            </w:pPr>
            <w:r w:rsidRPr="005652C4">
              <w:rPr>
                <w:sz w:val="20"/>
                <w:szCs w:val="20"/>
              </w:rPr>
              <w:t xml:space="preserve">  80,00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735" w:rsidRDefault="00074735">
      <w:r>
        <w:separator/>
      </w:r>
    </w:p>
  </w:endnote>
  <w:endnote w:type="continuationSeparator" w:id="0">
    <w:p w:rsidR="00074735" w:rsidRDefault="0007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4000C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  <w:r>
      <w:rPr>
        <w:sz w:val="18"/>
        <w:szCs w:val="18"/>
      </w:rPr>
      <w:pict w14:anchorId="3AC9B3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94.2pt;height:29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735" w:rsidRDefault="00074735">
      <w:r>
        <w:separator/>
      </w:r>
    </w:p>
  </w:footnote>
  <w:footnote w:type="continuationSeparator" w:id="0">
    <w:p w:rsidR="00074735" w:rsidRDefault="00074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4000C0">
    <w:pPr>
      <w:pStyle w:val="Nagwek"/>
    </w:pPr>
    <w:r>
      <w:pict w14:anchorId="47DD0B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9.2pt;height:72.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735"/>
    <w:rsid w:val="00022322"/>
    <w:rsid w:val="00042497"/>
    <w:rsid w:val="00074735"/>
    <w:rsid w:val="000C1E6F"/>
    <w:rsid w:val="000E4E56"/>
    <w:rsid w:val="001A1468"/>
    <w:rsid w:val="001B7815"/>
    <w:rsid w:val="00211A34"/>
    <w:rsid w:val="00260723"/>
    <w:rsid w:val="002B1E4F"/>
    <w:rsid w:val="002B6761"/>
    <w:rsid w:val="003445A0"/>
    <w:rsid w:val="003A0AFC"/>
    <w:rsid w:val="003D611C"/>
    <w:rsid w:val="004000C0"/>
    <w:rsid w:val="00431C0B"/>
    <w:rsid w:val="00437CAD"/>
    <w:rsid w:val="004657DA"/>
    <w:rsid w:val="004B2665"/>
    <w:rsid w:val="004C3459"/>
    <w:rsid w:val="004E324A"/>
    <w:rsid w:val="004E7234"/>
    <w:rsid w:val="0054734E"/>
    <w:rsid w:val="005652C4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B898BD3-08FE-4955-A65A-157281080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2021-06-21T10:38:00Z</cp:lastPrinted>
  <dcterms:created xsi:type="dcterms:W3CDTF">2021-06-21T10:38:00Z</dcterms:created>
  <dcterms:modified xsi:type="dcterms:W3CDTF">2021-06-21T10:38:00Z</dcterms:modified>
</cp:coreProperties>
</file>