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CC7E9F" w:rsidRPr="00CC7E9F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C7E9F" w:rsidRPr="00CC7E9F">
        <w:rPr>
          <w:rFonts w:ascii="Times New Roman" w:hAnsi="Times New Roman"/>
          <w:b/>
        </w:rPr>
        <w:t>ZP/D-19/A/21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7E9F" w:rsidRPr="00CC7E9F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7E9F" w:rsidRPr="00CC7E9F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CC7E9F" w:rsidRPr="00CC7E9F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7E9F" w:rsidRPr="00CC7E9F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CC7E9F" w:rsidRPr="00CC7E9F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C7E9F" w:rsidRPr="00110593" w:rsidTr="005642F0">
        <w:tc>
          <w:tcPr>
            <w:tcW w:w="9212" w:type="dxa"/>
            <w:shd w:val="clear" w:color="auto" w:fill="D9D9D9"/>
          </w:tcPr>
          <w:p w:rsidR="00CC7E9F" w:rsidRPr="00110593" w:rsidRDefault="00CC7E9F" w:rsidP="005642F0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CC7E9F" w:rsidRPr="00110593" w:rsidRDefault="00CC7E9F" w:rsidP="005642F0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C7E9F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CC7E9F" w:rsidRPr="00110593" w:rsidRDefault="00CC7E9F" w:rsidP="005642F0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C7E9F" w:rsidRPr="00110593" w:rsidRDefault="00CC7E9F" w:rsidP="005642F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CC7E9F" w:rsidRPr="00CC7E9F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CC7E9F" w:rsidP="005434B3">
      <w:pPr>
        <w:spacing w:after="240" w:line="276" w:lineRule="auto"/>
        <w:jc w:val="center"/>
        <w:rPr>
          <w:rFonts w:ascii="Times New Roman" w:hAnsi="Times New Roman"/>
          <w:b/>
        </w:rPr>
      </w:pPr>
      <w:r w:rsidRPr="00CC7E9F">
        <w:rPr>
          <w:rFonts w:ascii="Times New Roman" w:hAnsi="Times New Roman"/>
          <w:b/>
        </w:rPr>
        <w:t>Dostawa  analizatora widma sygnałów dla  Wydziału Inżynierii Mechanicznej i Informatyki Politechniki Częstochowskiej</w:t>
      </w:r>
    </w:p>
    <w:p w:rsidR="00531F5F" w:rsidRDefault="00531F5F" w:rsidP="005434B3">
      <w:pPr>
        <w:spacing w:after="240" w:line="276" w:lineRule="auto"/>
        <w:jc w:val="center"/>
        <w:rPr>
          <w:rFonts w:ascii="Times New Roman" w:hAnsi="Times New Roman"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531F5F" w:rsidRDefault="00531F5F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531F5F" w:rsidRDefault="00531F5F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531F5F" w:rsidRDefault="00531F5F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531F5F" w:rsidRDefault="00531F5F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531F5F" w:rsidRDefault="00531F5F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531F5F" w:rsidRPr="00F90CD1" w:rsidRDefault="00531F5F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35D" w:rsidRDefault="00DE735D" w:rsidP="0038231F">
      <w:pPr>
        <w:spacing w:after="0" w:line="240" w:lineRule="auto"/>
      </w:pPr>
      <w:r>
        <w:separator/>
      </w:r>
    </w:p>
  </w:endnote>
  <w:endnote w:type="continuationSeparator" w:id="0">
    <w:p w:rsidR="00DE735D" w:rsidRDefault="00DE73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E9F" w:rsidRDefault="00CC7E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31F5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31F5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E9F" w:rsidRDefault="00CC7E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35D" w:rsidRDefault="00DE735D" w:rsidP="0038231F">
      <w:pPr>
        <w:spacing w:after="0" w:line="240" w:lineRule="auto"/>
      </w:pPr>
      <w:r>
        <w:separator/>
      </w:r>
    </w:p>
  </w:footnote>
  <w:footnote w:type="continuationSeparator" w:id="0">
    <w:p w:rsidR="00DE735D" w:rsidRDefault="00DE73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E9F" w:rsidRDefault="00CC7E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E9F" w:rsidRDefault="00CC7E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E9F" w:rsidRDefault="00CC7E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735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31F5F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7E9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735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CD2659"/>
  <w15:docId w15:val="{B7B910E6-A8C5-402D-97F3-33A36FCF5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CC565-D007-46E9-8005-0167671B3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2021-06-18T07:07:00Z</dcterms:created>
  <dcterms:modified xsi:type="dcterms:W3CDTF">2021-06-18T07:07:00Z</dcterms:modified>
</cp:coreProperties>
</file>