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45447C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45447C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45447C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45447C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45447C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45447C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45447C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45447C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45447C" w:rsidRPr="0045447C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45447C" w:rsidRPr="0045447C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45447C" w:rsidRPr="0045447C">
        <w:rPr>
          <w:rFonts w:ascii="Tahoma" w:hAnsi="Tahoma" w:cs="Tahoma"/>
          <w:b/>
          <w:sz w:val="16"/>
          <w:szCs w:val="16"/>
        </w:rPr>
        <w:t>ZP/DK-14/21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45447C" w:rsidRPr="00AF2CA7" w:rsidTr="00C3149F">
        <w:tc>
          <w:tcPr>
            <w:tcW w:w="1134" w:type="dxa"/>
          </w:tcPr>
          <w:p w:rsidR="0045447C" w:rsidRPr="00AF2CA7" w:rsidRDefault="0045447C" w:rsidP="00C3149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5447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5447C">
              <w:rPr>
                <w:rFonts w:ascii="Tahoma" w:hAnsi="Tahoma" w:cs="Tahoma"/>
                <w:sz w:val="16"/>
                <w:szCs w:val="16"/>
              </w:rPr>
              <w:t>Komputery (16 szt.) dla Katedry Maszyn Cieplnych</w:t>
            </w:r>
          </w:p>
          <w:p w:rsidR="0045447C" w:rsidRPr="00AF2CA7" w:rsidRDefault="0045447C" w:rsidP="00C3149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5447C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5447C" w:rsidRPr="00EC7B90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45447C" w:rsidRPr="00AF2CA7" w:rsidRDefault="0045447C" w:rsidP="00C3149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5447C" w:rsidRPr="00AF2CA7" w:rsidRDefault="0045447C" w:rsidP="00C3149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5447C" w:rsidRPr="00AF2CA7" w:rsidRDefault="0045447C" w:rsidP="00C3149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5447C" w:rsidRPr="00AF2CA7" w:rsidRDefault="0045447C" w:rsidP="00C3149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45447C" w:rsidRPr="00AF2CA7" w:rsidTr="00C3149F">
        <w:tc>
          <w:tcPr>
            <w:tcW w:w="1134" w:type="dxa"/>
          </w:tcPr>
          <w:p w:rsidR="0045447C" w:rsidRPr="00AF2CA7" w:rsidRDefault="0045447C" w:rsidP="00C3149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5447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5447C">
              <w:rPr>
                <w:rFonts w:ascii="Tahoma" w:hAnsi="Tahoma" w:cs="Tahoma"/>
                <w:sz w:val="16"/>
                <w:szCs w:val="16"/>
              </w:rPr>
              <w:t>Zestaw komputerowy (2 szt. monitorów i 1 szt. komputer stacjonarny) dla Katedry Inteligentnych Systemów Informatycznych</w:t>
            </w:r>
          </w:p>
          <w:p w:rsidR="0045447C" w:rsidRPr="00AF2CA7" w:rsidRDefault="0045447C" w:rsidP="00C3149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5447C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5447C" w:rsidRPr="00EC7B90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45447C" w:rsidRPr="00AF2CA7" w:rsidRDefault="0045447C" w:rsidP="00C3149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5447C" w:rsidRPr="00AF2CA7" w:rsidRDefault="0045447C" w:rsidP="00C3149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5447C" w:rsidRPr="00AF2CA7" w:rsidRDefault="0045447C" w:rsidP="00C3149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5447C" w:rsidRPr="00AF2CA7" w:rsidRDefault="0045447C" w:rsidP="00C3149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45447C" w:rsidRPr="00AF2CA7" w:rsidTr="00C3149F">
        <w:tc>
          <w:tcPr>
            <w:tcW w:w="1134" w:type="dxa"/>
          </w:tcPr>
          <w:p w:rsidR="0045447C" w:rsidRPr="00AF2CA7" w:rsidRDefault="0045447C" w:rsidP="00C3149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5447C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5447C">
              <w:rPr>
                <w:rFonts w:ascii="Tahoma" w:hAnsi="Tahoma" w:cs="Tahoma"/>
                <w:sz w:val="16"/>
                <w:szCs w:val="16"/>
              </w:rPr>
              <w:t>Procesor, płyta główna, pamięć RAM dla Katedry Informatyki</w:t>
            </w:r>
          </w:p>
          <w:p w:rsidR="0045447C" w:rsidRPr="00AF2CA7" w:rsidRDefault="0045447C" w:rsidP="00C3149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5447C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lastRenderedPageBreak/>
              <w:t xml:space="preserve"> natomiast wraz z należnym podatkiem VAT w wysokości ......%,</w:t>
            </w:r>
          </w:p>
          <w:p w:rsidR="0045447C" w:rsidRPr="00EC7B90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45447C" w:rsidRPr="00AF2CA7" w:rsidRDefault="0045447C" w:rsidP="00C3149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5447C" w:rsidRPr="00AF2CA7" w:rsidRDefault="0045447C" w:rsidP="00C3149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5447C" w:rsidRPr="00AF2CA7" w:rsidRDefault="0045447C" w:rsidP="00C3149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5447C" w:rsidRPr="00AF2CA7" w:rsidRDefault="0045447C" w:rsidP="00C3149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45447C" w:rsidRPr="00AF2CA7" w:rsidTr="00C3149F">
        <w:tc>
          <w:tcPr>
            <w:tcW w:w="1134" w:type="dxa"/>
          </w:tcPr>
          <w:p w:rsidR="0045447C" w:rsidRPr="00AF2CA7" w:rsidRDefault="0045447C" w:rsidP="00C3149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45447C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5447C">
              <w:rPr>
                <w:rFonts w:ascii="Tahoma" w:hAnsi="Tahoma" w:cs="Tahoma"/>
                <w:sz w:val="16"/>
                <w:szCs w:val="16"/>
              </w:rPr>
              <w:t>Laptopy (2 szt.) i monitory (2 szt.) dla Katedry Inteligentnych Systemów Informatycznych</w:t>
            </w:r>
          </w:p>
          <w:p w:rsidR="0045447C" w:rsidRPr="00AF2CA7" w:rsidRDefault="0045447C" w:rsidP="00C3149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5447C">
              <w:rPr>
                <w:rFonts w:ascii="Tahoma" w:hAnsi="Tahoma" w:cs="Tahoma"/>
                <w:sz w:val="16"/>
                <w:szCs w:val="16"/>
              </w:rPr>
              <w:t>4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45447C" w:rsidRPr="00AF2CA7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45447C" w:rsidRPr="00EC7B90" w:rsidRDefault="0045447C" w:rsidP="00C3149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45447C" w:rsidRPr="00AF2CA7" w:rsidRDefault="0045447C" w:rsidP="00C3149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5447C" w:rsidRPr="00AF2CA7" w:rsidRDefault="0045447C" w:rsidP="00C3149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45447C" w:rsidRPr="00AF2CA7" w:rsidRDefault="0045447C" w:rsidP="00C3149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5447C" w:rsidRPr="00AF2CA7" w:rsidRDefault="0045447C" w:rsidP="00C3149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oferowany/-e produk/-y spełnia/-ją wymagania określone w specyfikacji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ze specyfikacją warunków zamówienia i uznajemy się za związanych określonymi w niej zasadami postępowania,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uważamy się za związanych niniejszą ofertą n</w:t>
      </w:r>
      <w:r>
        <w:rPr>
          <w:rFonts w:ascii="Tahoma" w:hAnsi="Tahoma" w:cs="Tahoma"/>
          <w:sz w:val="16"/>
          <w:szCs w:val="16"/>
        </w:rPr>
        <w:t>a czas wskazany w specyfikacji</w:t>
      </w:r>
      <w:r w:rsidRPr="00CE2036">
        <w:rPr>
          <w:rFonts w:ascii="Tahoma" w:hAnsi="Tahoma" w:cs="Tahoma"/>
          <w:sz w:val="16"/>
          <w:szCs w:val="16"/>
        </w:rPr>
        <w:t xml:space="preserve">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CE2036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CE2036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5B0F6B" w:rsidRPr="00CE2036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B0F6B" w:rsidRPr="00CE2036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5B0F6B" w:rsidRPr="00EC7B90" w:rsidRDefault="005B0F6B" w:rsidP="005B0F6B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EC7B90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5B0F6B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CE2036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EC7B90" w:rsidRPr="00CE2036" w:rsidRDefault="00EC7B90" w:rsidP="00EC7B90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b/>
          <w:bCs/>
          <w:sz w:val="16"/>
          <w:szCs w:val="16"/>
        </w:rPr>
        <w:t>Oświadczam(y), że jesteśmy</w:t>
      </w:r>
      <w:r w:rsidRPr="00CE2036">
        <w:rPr>
          <w:rFonts w:ascii="Tahoma" w:hAnsi="Tahoma" w:cs="Tahoma"/>
          <w:sz w:val="16"/>
          <w:szCs w:val="16"/>
          <w:vertAlign w:val="superscript"/>
        </w:rPr>
        <w:footnoteReference w:id="3"/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mikroprzedsiębiorstwem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małym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średnim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jednoosobową działalnością gospodarczą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osobą fizyczną nieprowadzącą działalności gospodarczej</w:t>
      </w:r>
    </w:p>
    <w:p w:rsidR="005B0F6B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inny rodzaj 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  <w:u w:val="single"/>
          <w:lang w:eastAsia="en-US"/>
        </w:rPr>
      </w:pPr>
      <w:r w:rsidRPr="00CE2036">
        <w:rPr>
          <w:rFonts w:ascii="Tahoma" w:hAnsi="Tahoma" w:cs="Tahoma"/>
          <w:bCs/>
          <w:sz w:val="16"/>
          <w:szCs w:val="16"/>
          <w:u w:val="single"/>
          <w:lang w:eastAsia="en-US"/>
        </w:rPr>
        <w:t>Należy zaznaczyć znakiem X właściwe pole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CE2036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pozostałe dokumenty, o których mowa w Specyfikacji Warunków Zamówienia,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 xml:space="preserve"> dnia </w:t>
      </w: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  <w:u w:val="dotted"/>
        </w:rPr>
        <w:tab/>
      </w:r>
    </w:p>
    <w:p w:rsidR="005B0F6B" w:rsidRPr="00214120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podpis (imię i nazwisko)</w:t>
      </w:r>
    </w:p>
    <w:p w:rsidR="005B0F6B" w:rsidRPr="00CA71E7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upoważnionego przedstawiciela Wykonawcy</w:t>
      </w:r>
      <w:r>
        <w:rPr>
          <w:rFonts w:ascii="Tahoma" w:hAnsi="Tahoma" w:cs="Tahoma"/>
          <w:sz w:val="16"/>
          <w:szCs w:val="16"/>
          <w:vertAlign w:val="superscript"/>
        </w:rPr>
        <w:t xml:space="preserve"> 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7EA" w:rsidRDefault="005B17EA">
      <w:r>
        <w:separator/>
      </w:r>
    </w:p>
  </w:endnote>
  <w:endnote w:type="continuationSeparator" w:id="0">
    <w:p w:rsidR="005B17EA" w:rsidRDefault="005B1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47C" w:rsidRDefault="004544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45447C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47C" w:rsidRDefault="004544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7EA" w:rsidRDefault="005B17EA">
      <w:r>
        <w:separator/>
      </w:r>
    </w:p>
  </w:footnote>
  <w:footnote w:type="continuationSeparator" w:id="0">
    <w:p w:rsidR="005B17EA" w:rsidRDefault="005B17EA">
      <w:r>
        <w:continuationSeparator/>
      </w:r>
    </w:p>
  </w:footnote>
  <w:footnote w:id="1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CE2036" w:rsidRDefault="005B0F6B" w:rsidP="005B0F6B">
      <w:pPr>
        <w:pStyle w:val="Tekstprzypisudolnego"/>
        <w:ind w:left="34"/>
        <w:rPr>
          <w:rFonts w:ascii="Tahoma" w:hAnsi="Tahoma" w:cs="Tahoma"/>
          <w:sz w:val="10"/>
          <w:szCs w:val="10"/>
        </w:rPr>
      </w:pPr>
      <w:r w:rsidRPr="00CE2036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CE2036">
        <w:rPr>
          <w:rFonts w:ascii="Tahoma" w:hAnsi="Tahoma" w:cs="Tahoma"/>
          <w:sz w:val="10"/>
          <w:szCs w:val="10"/>
        </w:rPr>
        <w:t xml:space="preserve"> Mikroprzedsiębiorstwo: przedsiębiorstwo, które zatrudnia mniej niż 10 osób i którego roczny obrót lub roczna suma bilansowa nie przekracza 2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Małe przedsiębiorstwo: przedsiębiorstwo, które zatrudnia mniej niż 50 osób i którego roczny obrót lub roczna suma bilansowa nie przekracza 10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CE2036">
        <w:rPr>
          <w:rFonts w:ascii="Tahoma" w:hAnsi="Tahoma" w:cs="Tahoma"/>
          <w:sz w:val="10"/>
          <w:szCs w:val="10"/>
        </w:rPr>
        <w:t>Podane informacje wymagane są wyłącznie do celów statystycznych</w:t>
      </w:r>
      <w:r>
        <w:rPr>
          <w:rFonts w:ascii="Tahoma" w:hAnsi="Tahoma" w:cs="Tahoma"/>
          <w:sz w:val="10"/>
          <w:szCs w:val="1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47C" w:rsidRDefault="004544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47C" w:rsidRDefault="004544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47C" w:rsidRDefault="004544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17EA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447C"/>
    <w:rsid w:val="004569FD"/>
    <w:rsid w:val="00475250"/>
    <w:rsid w:val="004A5BB9"/>
    <w:rsid w:val="004E5E57"/>
    <w:rsid w:val="00545749"/>
    <w:rsid w:val="0055043A"/>
    <w:rsid w:val="00576E4F"/>
    <w:rsid w:val="005B0F6B"/>
    <w:rsid w:val="005B17EA"/>
    <w:rsid w:val="00637863"/>
    <w:rsid w:val="006703E0"/>
    <w:rsid w:val="00683C38"/>
    <w:rsid w:val="00703495"/>
    <w:rsid w:val="00733F44"/>
    <w:rsid w:val="0075128F"/>
    <w:rsid w:val="007721A3"/>
    <w:rsid w:val="00834F16"/>
    <w:rsid w:val="00893368"/>
    <w:rsid w:val="009739A3"/>
    <w:rsid w:val="00974624"/>
    <w:rsid w:val="00A16914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3474FB-FA35-4F95-BAA0-140291791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8627098-371F-47F3-9279-D90956FD9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636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2021-06-16T12:00:00Z</dcterms:created>
  <dcterms:modified xsi:type="dcterms:W3CDTF">2021-06-16T12:00:00Z</dcterms:modified>
</cp:coreProperties>
</file>