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3153E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153E1">
        <w:rPr>
          <w:sz w:val="22"/>
          <w:szCs w:val="22"/>
        </w:rPr>
        <w:t>Łapanów</w:t>
      </w:r>
      <w:r w:rsidR="00FB7F50" w:rsidRPr="002245BE">
        <w:rPr>
          <w:sz w:val="22"/>
          <w:szCs w:val="22"/>
        </w:rPr>
        <w:t xml:space="preserve"> dnia: </w:t>
      </w:r>
      <w:r w:rsidRPr="003153E1">
        <w:rPr>
          <w:sz w:val="22"/>
          <w:szCs w:val="22"/>
        </w:rPr>
        <w:t>2021-06-18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3153E1" w:rsidP="00FB7F50">
      <w:pPr>
        <w:spacing w:after="40"/>
        <w:rPr>
          <w:b/>
          <w:bCs/>
          <w:sz w:val="22"/>
          <w:szCs w:val="22"/>
        </w:rPr>
      </w:pPr>
      <w:r w:rsidRPr="003153E1">
        <w:rPr>
          <w:b/>
          <w:bCs/>
          <w:sz w:val="22"/>
          <w:szCs w:val="22"/>
        </w:rPr>
        <w:t>Gmina Łapanów</w:t>
      </w:r>
    </w:p>
    <w:p w:rsidR="00FB7F50" w:rsidRPr="002245BE" w:rsidRDefault="003153E1" w:rsidP="00FB7F50">
      <w:pPr>
        <w:rPr>
          <w:sz w:val="22"/>
          <w:szCs w:val="22"/>
        </w:rPr>
      </w:pPr>
      <w:r w:rsidRPr="003153E1">
        <w:rPr>
          <w:sz w:val="22"/>
          <w:szCs w:val="22"/>
        </w:rPr>
        <w:t>Łapanów</w:t>
      </w:r>
      <w:r w:rsidR="00FB7F50" w:rsidRPr="002245BE">
        <w:rPr>
          <w:sz w:val="22"/>
          <w:szCs w:val="22"/>
        </w:rPr>
        <w:t xml:space="preserve"> </w:t>
      </w:r>
      <w:r w:rsidRPr="003153E1">
        <w:rPr>
          <w:sz w:val="22"/>
          <w:szCs w:val="22"/>
        </w:rPr>
        <w:t>34</w:t>
      </w:r>
    </w:p>
    <w:p w:rsidR="00FB7F50" w:rsidRPr="002245BE" w:rsidRDefault="003153E1" w:rsidP="00FB7F50">
      <w:pPr>
        <w:rPr>
          <w:sz w:val="22"/>
          <w:szCs w:val="22"/>
        </w:rPr>
      </w:pPr>
      <w:r w:rsidRPr="003153E1">
        <w:rPr>
          <w:sz w:val="22"/>
          <w:szCs w:val="22"/>
        </w:rPr>
        <w:t>32-740</w:t>
      </w:r>
      <w:r w:rsidR="00FB7F50" w:rsidRPr="002245BE">
        <w:rPr>
          <w:sz w:val="22"/>
          <w:szCs w:val="22"/>
        </w:rPr>
        <w:t xml:space="preserve"> </w:t>
      </w:r>
      <w:r w:rsidRPr="003153E1">
        <w:rPr>
          <w:sz w:val="22"/>
          <w:szCs w:val="22"/>
        </w:rPr>
        <w:t>Łapanów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153E1" w:rsidRPr="00607F9B" w:rsidTr="00254E50">
        <w:trPr>
          <w:trHeight w:val="638"/>
        </w:trPr>
        <w:tc>
          <w:tcPr>
            <w:tcW w:w="959" w:type="dxa"/>
            <w:shd w:val="clear" w:color="auto" w:fill="auto"/>
          </w:tcPr>
          <w:p w:rsidR="003153E1" w:rsidRPr="00607F9B" w:rsidRDefault="003153E1" w:rsidP="00254E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153E1" w:rsidRPr="00607F9B" w:rsidRDefault="003153E1" w:rsidP="00254E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153E1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153E1">
              <w:rPr>
                <w:b/>
                <w:bCs/>
                <w:sz w:val="22"/>
                <w:szCs w:val="22"/>
              </w:rPr>
              <w:t>Odbiór i transport, odzysk lub unieszkodliwienie ustabilizowanego osadu ściekowego z terenu oczyszczalni ścieków położonych na terenie Gminy Łapanów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153E1">
              <w:rPr>
                <w:b/>
                <w:sz w:val="22"/>
                <w:szCs w:val="22"/>
              </w:rPr>
              <w:t>GZK-271/2/2021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3153E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3153E1">
        <w:rPr>
          <w:b/>
          <w:sz w:val="22"/>
          <w:szCs w:val="22"/>
        </w:rPr>
        <w:t>Gmina Łapanów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153E1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153E1" w:rsidTr="00254E5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C791D" w:rsidRPr="00DC791D" w:rsidRDefault="00DC791D" w:rsidP="00DC791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791D">
              <w:rPr>
                <w:b/>
                <w:sz w:val="22"/>
                <w:szCs w:val="22"/>
              </w:rPr>
              <w:t>Konsorcjum:</w:t>
            </w:r>
          </w:p>
          <w:p w:rsidR="00DC791D" w:rsidRPr="00DC791D" w:rsidRDefault="00DC791D" w:rsidP="00DC791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791D">
              <w:rPr>
                <w:b/>
                <w:sz w:val="22"/>
                <w:szCs w:val="22"/>
              </w:rPr>
              <w:t>lider: Firma Handlowo-Usługowa KAMIR Monika Chwajoł</w:t>
            </w:r>
          </w:p>
          <w:p w:rsidR="00DC791D" w:rsidRPr="00DC791D" w:rsidRDefault="00DC791D" w:rsidP="00DC791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791D">
              <w:rPr>
                <w:b/>
                <w:sz w:val="22"/>
                <w:szCs w:val="22"/>
              </w:rPr>
              <w:t xml:space="preserve">ul. Kołowa 7/62 </w:t>
            </w:r>
          </w:p>
          <w:p w:rsidR="00DC791D" w:rsidRPr="00DC791D" w:rsidRDefault="00DC791D" w:rsidP="00DC791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791D">
              <w:rPr>
                <w:b/>
                <w:sz w:val="22"/>
                <w:szCs w:val="22"/>
              </w:rPr>
              <w:t>30-134 Kraków</w:t>
            </w:r>
          </w:p>
          <w:p w:rsidR="00DC791D" w:rsidRPr="00DC791D" w:rsidRDefault="00DC791D" w:rsidP="00DC791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791D">
              <w:rPr>
                <w:b/>
                <w:sz w:val="22"/>
                <w:szCs w:val="22"/>
              </w:rPr>
              <w:t xml:space="preserve">Partner: Kompostech Sp. z o.o. </w:t>
            </w:r>
          </w:p>
          <w:p w:rsidR="00DC791D" w:rsidRPr="00DC791D" w:rsidRDefault="00DC791D" w:rsidP="00DC791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791D">
              <w:rPr>
                <w:b/>
                <w:sz w:val="22"/>
                <w:szCs w:val="22"/>
              </w:rPr>
              <w:t>Ul. Wiklinowa 4a</w:t>
            </w:r>
          </w:p>
          <w:p w:rsidR="00DC791D" w:rsidRDefault="00DC791D" w:rsidP="00DC791D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C791D">
              <w:rPr>
                <w:b/>
                <w:sz w:val="22"/>
                <w:szCs w:val="22"/>
              </w:rPr>
              <w:t xml:space="preserve">33-300 Nowy Sącz </w:t>
            </w:r>
          </w:p>
          <w:p w:rsidR="003153E1" w:rsidRPr="00D26ED6" w:rsidRDefault="003153E1" w:rsidP="00254E5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153E1">
              <w:rPr>
                <w:b/>
                <w:sz w:val="22"/>
                <w:szCs w:val="22"/>
              </w:rPr>
              <w:t>283 500.00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153E1" w:rsidRPr="00D26ED6" w:rsidRDefault="003153E1" w:rsidP="00254E5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153E1" w:rsidRDefault="003153E1" w:rsidP="00254E5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153E1">
              <w:t xml:space="preserve">Została złożona jedna oferta. Wykonawca spełnia warunki postawione </w:t>
            </w:r>
            <w:r w:rsidR="00DC791D" w:rsidRPr="003153E1">
              <w:t>przez</w:t>
            </w:r>
            <w:r w:rsidRPr="003153E1">
              <w:t xml:space="preserve"> </w:t>
            </w:r>
            <w:r w:rsidR="00DC791D" w:rsidRPr="003153E1">
              <w:t>zamawiającego</w:t>
            </w:r>
            <w:r w:rsidRPr="003153E1">
              <w:t xml:space="preserve"> a </w:t>
            </w:r>
            <w:r w:rsidR="00DC791D" w:rsidRPr="003153E1">
              <w:t>opis</w:t>
            </w:r>
            <w:r w:rsidR="00DC791D">
              <w:t>ane</w:t>
            </w:r>
            <w:r w:rsidRPr="003153E1">
              <w:t xml:space="preserve"> w SWZ i ogłoszeniu o zamówieniu.</w:t>
            </w:r>
          </w:p>
        </w:tc>
      </w:tr>
    </w:tbl>
    <w:p w:rsidR="003A0AFC" w:rsidRPr="00756CDA" w:rsidRDefault="003153E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134"/>
        <w:gridCol w:w="1843"/>
        <w:gridCol w:w="1701"/>
      </w:tblGrid>
      <w:tr w:rsidR="00DC791D" w:rsidRPr="008567C7" w:rsidTr="00DC791D">
        <w:trPr>
          <w:trHeight w:val="510"/>
        </w:trPr>
        <w:tc>
          <w:tcPr>
            <w:tcW w:w="709" w:type="dxa"/>
            <w:vAlign w:val="center"/>
          </w:tcPr>
          <w:p w:rsidR="00DC791D" w:rsidRPr="008567C7" w:rsidRDefault="00DC791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DC791D" w:rsidRPr="008567C7" w:rsidRDefault="00DC791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DC791D" w:rsidRPr="008567C7" w:rsidRDefault="00DC791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53E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DC791D" w:rsidRPr="008567C7" w:rsidRDefault="00DC791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53E1">
              <w:rPr>
                <w:rFonts w:ascii="Times New Roman" w:hAnsi="Times New Roman" w:cs="Times New Roman"/>
                <w:bCs/>
                <w:sz w:val="18"/>
                <w:szCs w:val="18"/>
              </w:rPr>
              <w:t>dostarczenie dodatkowego kontenera do 24ha</w:t>
            </w:r>
          </w:p>
        </w:tc>
        <w:tc>
          <w:tcPr>
            <w:tcW w:w="1701" w:type="dxa"/>
            <w:vAlign w:val="center"/>
          </w:tcPr>
          <w:p w:rsidR="00DC791D" w:rsidRPr="008567C7" w:rsidRDefault="00DC791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C791D" w:rsidRPr="008567C7" w:rsidTr="00DC791D">
        <w:tc>
          <w:tcPr>
            <w:tcW w:w="709" w:type="dxa"/>
            <w:vAlign w:val="center"/>
          </w:tcPr>
          <w:p w:rsidR="00DC791D" w:rsidRPr="008567C7" w:rsidRDefault="00DC791D" w:rsidP="00254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53E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DC791D" w:rsidRPr="00DC791D" w:rsidRDefault="00DC791D" w:rsidP="00DC791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91D">
              <w:rPr>
                <w:rFonts w:ascii="Times New Roman" w:hAnsi="Times New Roman" w:cs="Times New Roman"/>
                <w:bCs/>
                <w:sz w:val="18"/>
                <w:szCs w:val="18"/>
              </w:rPr>
              <w:t>Konsorcjum:</w:t>
            </w:r>
          </w:p>
          <w:p w:rsidR="00DC791D" w:rsidRPr="00DC791D" w:rsidRDefault="00DC791D" w:rsidP="00DC791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91D">
              <w:rPr>
                <w:rFonts w:ascii="Times New Roman" w:hAnsi="Times New Roman" w:cs="Times New Roman"/>
                <w:bCs/>
                <w:sz w:val="18"/>
                <w:szCs w:val="18"/>
              </w:rPr>
              <w:t>lider: Firma Handlowo-Usługowa KAMIR Monika Chwajoł</w:t>
            </w:r>
          </w:p>
          <w:p w:rsidR="00DC791D" w:rsidRPr="00DC791D" w:rsidRDefault="00DC791D" w:rsidP="00DC791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9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Kołowa 7/62 </w:t>
            </w:r>
          </w:p>
          <w:p w:rsidR="00DC791D" w:rsidRPr="00DC791D" w:rsidRDefault="00DC791D" w:rsidP="00DC791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91D">
              <w:rPr>
                <w:rFonts w:ascii="Times New Roman" w:hAnsi="Times New Roman" w:cs="Times New Roman"/>
                <w:bCs/>
                <w:sz w:val="18"/>
                <w:szCs w:val="18"/>
              </w:rPr>
              <w:t>30-134 Kraków</w:t>
            </w:r>
          </w:p>
          <w:p w:rsidR="00DC791D" w:rsidRPr="00DC791D" w:rsidRDefault="00DC791D" w:rsidP="00DC791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9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Partner: Kompostech Sp. z o.o. </w:t>
            </w:r>
          </w:p>
          <w:p w:rsidR="00DC791D" w:rsidRPr="00DC791D" w:rsidRDefault="00DC791D" w:rsidP="00DC791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91D">
              <w:rPr>
                <w:rFonts w:ascii="Times New Roman" w:hAnsi="Times New Roman" w:cs="Times New Roman"/>
                <w:bCs/>
                <w:sz w:val="18"/>
                <w:szCs w:val="18"/>
              </w:rPr>
              <w:t>Ul. Wiklinowa 4a</w:t>
            </w:r>
          </w:p>
          <w:p w:rsidR="00DC791D" w:rsidRPr="001B7815" w:rsidRDefault="00DC791D" w:rsidP="00DC791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91D">
              <w:rPr>
                <w:rFonts w:ascii="Times New Roman" w:hAnsi="Times New Roman" w:cs="Times New Roman"/>
                <w:bCs/>
                <w:sz w:val="18"/>
                <w:szCs w:val="18"/>
              </w:rPr>
              <w:t>33-300 Nowy Sącz</w:t>
            </w:r>
          </w:p>
        </w:tc>
        <w:tc>
          <w:tcPr>
            <w:tcW w:w="1134" w:type="dxa"/>
            <w:vAlign w:val="center"/>
          </w:tcPr>
          <w:p w:rsidR="00DC791D" w:rsidRPr="008567C7" w:rsidRDefault="00DC791D" w:rsidP="00254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53E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DC791D" w:rsidRPr="008567C7" w:rsidRDefault="00DC791D" w:rsidP="00254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53E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DC791D" w:rsidRPr="008567C7" w:rsidRDefault="00DC791D" w:rsidP="00254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53E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310" w:rsidRDefault="00EA7310">
      <w:r>
        <w:separator/>
      </w:r>
    </w:p>
  </w:endnote>
  <w:endnote w:type="continuationSeparator" w:id="0">
    <w:p w:rsidR="00EA7310" w:rsidRDefault="00EA7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310" w:rsidRDefault="00EA7310">
      <w:r>
        <w:separator/>
      </w:r>
    </w:p>
  </w:footnote>
  <w:footnote w:type="continuationSeparator" w:id="0">
    <w:p w:rsidR="00EA7310" w:rsidRDefault="00EA7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31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53E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791D"/>
    <w:rsid w:val="00E30B2D"/>
    <w:rsid w:val="00E62859"/>
    <w:rsid w:val="00E85D70"/>
    <w:rsid w:val="00EA731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6149BC"/>
  <w15:chartTrackingRefBased/>
  <w15:docId w15:val="{857035C8-BE2E-45F9-A16E-68924A16A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dc:description/>
  <cp:lastModifiedBy>Małgorzata Rybak</cp:lastModifiedBy>
  <cp:revision>2</cp:revision>
  <cp:lastPrinted>1601-01-01T00:00:00Z</cp:lastPrinted>
  <dcterms:created xsi:type="dcterms:W3CDTF">2021-06-18T07:29:00Z</dcterms:created>
  <dcterms:modified xsi:type="dcterms:W3CDTF">2021-06-18T07:29:00Z</dcterms:modified>
</cp:coreProperties>
</file>