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663045" w:rsidRPr="00663045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63045" w:rsidRPr="00663045">
        <w:rPr>
          <w:sz w:val="24"/>
          <w:szCs w:val="24"/>
        </w:rPr>
        <w:t>ZP/U-14/21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3045" w:rsidRPr="00663045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663045" w:rsidP="00813709">
      <w:pPr>
        <w:ind w:left="-426"/>
        <w:jc w:val="center"/>
        <w:rPr>
          <w:sz w:val="24"/>
          <w:szCs w:val="24"/>
        </w:rPr>
      </w:pPr>
      <w:r w:rsidRPr="00663045">
        <w:rPr>
          <w:b/>
          <w:sz w:val="24"/>
          <w:szCs w:val="24"/>
        </w:rPr>
        <w:t>Wycena  wartości patentu, przeprowadzon</w:t>
      </w:r>
      <w:r w:rsidR="00524B98">
        <w:rPr>
          <w:b/>
          <w:sz w:val="24"/>
          <w:szCs w:val="24"/>
        </w:rPr>
        <w:t>ej</w:t>
      </w:r>
      <w:bookmarkStart w:id="0" w:name="_GoBack"/>
      <w:bookmarkEnd w:id="0"/>
      <w:r w:rsidRPr="00663045">
        <w:rPr>
          <w:b/>
          <w:sz w:val="24"/>
          <w:szCs w:val="24"/>
        </w:rPr>
        <w:t xml:space="preserve"> metodami kosztową i dochodową, z uwzględnieniem branży i rynku oraz uwzględnieniem ryzyka w ramach projektu Inkubator Innowacyjności 4.0 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   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669" w:rsidRDefault="00F41669">
      <w:r>
        <w:separator/>
      </w:r>
    </w:p>
  </w:endnote>
  <w:endnote w:type="continuationSeparator" w:id="0">
    <w:p w:rsidR="00F41669" w:rsidRDefault="00F4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4B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4B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16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669" w:rsidRDefault="00F41669">
      <w:r>
        <w:separator/>
      </w:r>
    </w:p>
  </w:footnote>
  <w:footnote w:type="continuationSeparator" w:id="0">
    <w:p w:rsidR="00F41669" w:rsidRDefault="00F41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045" w:rsidRDefault="00524B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pt;height:46.65pt;visibility:visible;mso-wrap-style:square">
          <v:imagedata r:id="rId1" o:title="Strony informacyjne - Dotacje Unijne 3 i 4"/>
        </v:shape>
      </w:pict>
    </w:r>
    <w:r>
      <w:rPr>
        <w:noProof/>
      </w:rPr>
      <w:pict>
        <v:shape id="Obraz 8" o:spid="_x0000_i1026" type="#_x0000_t75" style="width:85.25pt;height:38pt;visibility:visible;mso-wrap-style:square">
          <v:imagedata r:id="rId2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669"/>
    <w:rsid w:val="001D49D0"/>
    <w:rsid w:val="002C6B8F"/>
    <w:rsid w:val="0031485A"/>
    <w:rsid w:val="00376E41"/>
    <w:rsid w:val="003D633B"/>
    <w:rsid w:val="00425DD9"/>
    <w:rsid w:val="00524B98"/>
    <w:rsid w:val="005C5B73"/>
    <w:rsid w:val="006105E0"/>
    <w:rsid w:val="0061298D"/>
    <w:rsid w:val="00612ED6"/>
    <w:rsid w:val="00663045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24951"/>
    <w:rsid w:val="00C03203"/>
    <w:rsid w:val="00C359FD"/>
    <w:rsid w:val="00C45548"/>
    <w:rsid w:val="00D25B2A"/>
    <w:rsid w:val="00E626D8"/>
    <w:rsid w:val="00E878EB"/>
    <w:rsid w:val="00EF0FC8"/>
    <w:rsid w:val="00F41669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39E47FE2"/>
  <w15:chartTrackingRefBased/>
  <w15:docId w15:val="{2FACBD83-6F84-4E8D-AB4F-726E7DA3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2000-12-14T19:24:00Z</cp:lastPrinted>
  <dcterms:created xsi:type="dcterms:W3CDTF">2021-06-17T12:00:00Z</dcterms:created>
  <dcterms:modified xsi:type="dcterms:W3CDTF">2021-06-17T12:00:00Z</dcterms:modified>
</cp:coreProperties>
</file>