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76BEF" w:rsidRPr="00F76BE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76BEF" w:rsidRPr="00F76BEF">
        <w:rPr>
          <w:rFonts w:ascii="Times New Roman" w:hAnsi="Times New Roman"/>
          <w:b/>
        </w:rPr>
        <w:t>ZP/RB-02/21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6BEF" w:rsidRPr="00F76BE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6BEF" w:rsidRPr="00F76BE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76BEF" w:rsidRPr="00F76BE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6BEF" w:rsidRPr="00F76BE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76BEF" w:rsidRPr="00F76BE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76BEF" w:rsidRPr="00110593" w:rsidTr="00CC4B9A">
        <w:tc>
          <w:tcPr>
            <w:tcW w:w="9212" w:type="dxa"/>
            <w:shd w:val="clear" w:color="auto" w:fill="D9D9D9"/>
          </w:tcPr>
          <w:p w:rsidR="00F76BEF" w:rsidRPr="00110593" w:rsidRDefault="00F76BEF" w:rsidP="00CC4B9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76BEF" w:rsidRPr="00110593" w:rsidRDefault="00F76BEF" w:rsidP="00CC4B9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76BE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76BEF" w:rsidRPr="00110593" w:rsidRDefault="00F76BEF" w:rsidP="00CC4B9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76BEF" w:rsidRPr="00110593" w:rsidRDefault="00F76BEF" w:rsidP="00CC4B9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F76BEF" w:rsidRPr="00110593" w:rsidRDefault="00F76BEF" w:rsidP="00CC4B9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76BEF" w:rsidRPr="00F76BEF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76BE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76BEF">
        <w:rPr>
          <w:rFonts w:ascii="Times New Roman" w:hAnsi="Times New Roman"/>
          <w:b/>
        </w:rPr>
        <w:t xml:space="preserve">Roboty budowlane związane z przystosowaniem pomieszczenia laboratoryjnego na </w:t>
      </w:r>
      <w:proofErr w:type="spellStart"/>
      <w:r w:rsidRPr="00F76BEF">
        <w:rPr>
          <w:rFonts w:ascii="Times New Roman" w:hAnsi="Times New Roman"/>
          <w:b/>
        </w:rPr>
        <w:t>WIiŚ</w:t>
      </w:r>
      <w:proofErr w:type="spellEnd"/>
      <w:r w:rsidRPr="00F76BEF">
        <w:rPr>
          <w:rFonts w:ascii="Times New Roman" w:hAnsi="Times New Roman"/>
          <w:b/>
        </w:rPr>
        <w:t xml:space="preserve"> przy ul. Dąbrowskiego 71 do montażu specjalistycznej aparatury badawczej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C51" w:rsidRDefault="00F30C51" w:rsidP="0038231F">
      <w:pPr>
        <w:spacing w:after="0" w:line="240" w:lineRule="auto"/>
      </w:pPr>
      <w:r>
        <w:separator/>
      </w:r>
    </w:p>
  </w:endnote>
  <w:endnote w:type="continuationSeparator" w:id="0">
    <w:p w:rsidR="00F30C51" w:rsidRDefault="00F30C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EF" w:rsidRDefault="00F76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4D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4D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EF" w:rsidRDefault="00F7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C51" w:rsidRDefault="00F30C51" w:rsidP="0038231F">
      <w:pPr>
        <w:spacing w:after="0" w:line="240" w:lineRule="auto"/>
      </w:pPr>
      <w:r>
        <w:separator/>
      </w:r>
    </w:p>
  </w:footnote>
  <w:footnote w:type="continuationSeparator" w:id="0">
    <w:p w:rsidR="00F30C51" w:rsidRDefault="00F30C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EF" w:rsidRDefault="00F76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EF" w:rsidRDefault="00F76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EF" w:rsidRDefault="00F76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C5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0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0C51"/>
    <w:rsid w:val="00F365F2"/>
    <w:rsid w:val="00F43919"/>
    <w:rsid w:val="00F66810"/>
    <w:rsid w:val="00F76BEF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C04870C-F214-4D1F-AFF6-7C5B674A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F2A95-E271-445B-B1D3-2051224BA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2021-06-17T11:01:00Z</dcterms:created>
  <dcterms:modified xsi:type="dcterms:W3CDTF">2021-06-17T11:01:00Z</dcterms:modified>
</cp:coreProperties>
</file>