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16454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4540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164540">
        <w:rPr>
          <w:sz w:val="22"/>
          <w:szCs w:val="22"/>
        </w:rPr>
        <w:t>2021-06-15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164540" w:rsidP="00FB7F50">
      <w:pPr>
        <w:spacing w:after="40"/>
        <w:rPr>
          <w:b/>
          <w:bCs/>
          <w:sz w:val="22"/>
          <w:szCs w:val="22"/>
        </w:rPr>
      </w:pPr>
      <w:r w:rsidRPr="00164540">
        <w:rPr>
          <w:b/>
          <w:bCs/>
          <w:sz w:val="22"/>
          <w:szCs w:val="22"/>
        </w:rPr>
        <w:t>Politechnika Częstochowska</w:t>
      </w:r>
    </w:p>
    <w:p w:rsidR="00FB7F50" w:rsidRPr="002245BE" w:rsidRDefault="00164540" w:rsidP="00FB7F50">
      <w:pPr>
        <w:rPr>
          <w:sz w:val="22"/>
          <w:szCs w:val="22"/>
        </w:rPr>
      </w:pPr>
      <w:r w:rsidRPr="00164540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164540">
        <w:rPr>
          <w:sz w:val="22"/>
          <w:szCs w:val="22"/>
        </w:rPr>
        <w:t>69</w:t>
      </w:r>
    </w:p>
    <w:p w:rsidR="00FB7F50" w:rsidRPr="002245BE" w:rsidRDefault="00164540" w:rsidP="00FB7F50">
      <w:pPr>
        <w:rPr>
          <w:sz w:val="22"/>
          <w:szCs w:val="22"/>
        </w:rPr>
      </w:pPr>
      <w:r w:rsidRPr="00164540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164540">
        <w:rPr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4540" w:rsidRPr="00607F9B" w:rsidTr="00824A8F">
        <w:trPr>
          <w:trHeight w:val="638"/>
        </w:trPr>
        <w:tc>
          <w:tcPr>
            <w:tcW w:w="959" w:type="dxa"/>
            <w:shd w:val="clear" w:color="auto" w:fill="auto"/>
          </w:tcPr>
          <w:p w:rsidR="00164540" w:rsidRPr="00607F9B" w:rsidRDefault="00164540" w:rsidP="00824A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4540" w:rsidRPr="00607F9B" w:rsidRDefault="00164540" w:rsidP="00824A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454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4540">
              <w:rPr>
                <w:b/>
                <w:bCs/>
                <w:sz w:val="22"/>
                <w:szCs w:val="22"/>
              </w:rPr>
              <w:t>Dostawa sprzętu i oprogramowania komputerowego dla jednostek organizacyjnych Politechniki Częstochowskiej.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4540">
              <w:rPr>
                <w:b/>
                <w:sz w:val="22"/>
                <w:szCs w:val="22"/>
              </w:rPr>
              <w:t>ZP/DK-07/21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64540" w:rsidRPr="00164540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64540" w:rsidRPr="0016454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4540" w:rsidTr="00824A8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64540" w:rsidRPr="00D26ED6" w:rsidRDefault="00164540" w:rsidP="00824A8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64540">
              <w:rPr>
                <w:b/>
                <w:sz w:val="22"/>
                <w:szCs w:val="22"/>
              </w:rPr>
              <w:t>BIS S.C. KAROL KOWALSKI, ŁUKASZ KOWALSKI</w:t>
            </w:r>
          </w:p>
          <w:p w:rsidR="00164540" w:rsidRPr="009F0E5C" w:rsidRDefault="00164540" w:rsidP="00824A8F">
            <w:pPr>
              <w:jc w:val="both"/>
              <w:rPr>
                <w:bCs/>
                <w:sz w:val="22"/>
                <w:szCs w:val="22"/>
              </w:rPr>
            </w:pPr>
            <w:r w:rsidRPr="00164540">
              <w:rPr>
                <w:bCs/>
                <w:sz w:val="22"/>
                <w:szCs w:val="22"/>
              </w:rPr>
              <w:t>AL. 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540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64540" w:rsidRPr="009F0E5C" w:rsidRDefault="00164540" w:rsidP="00824A8F">
            <w:pPr>
              <w:jc w:val="both"/>
              <w:rPr>
                <w:bCs/>
                <w:sz w:val="22"/>
                <w:szCs w:val="22"/>
              </w:rPr>
            </w:pPr>
            <w:r w:rsidRPr="00164540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540">
              <w:rPr>
                <w:bCs/>
                <w:sz w:val="22"/>
                <w:szCs w:val="22"/>
              </w:rPr>
              <w:t>CZĘSTOCHOWA</w:t>
            </w:r>
          </w:p>
          <w:p w:rsidR="00164540" w:rsidRPr="00D26ED6" w:rsidRDefault="00164540" w:rsidP="00824A8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64540" w:rsidRPr="00D26ED6" w:rsidRDefault="00164540" w:rsidP="00824A8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64540">
              <w:rPr>
                <w:sz w:val="22"/>
                <w:szCs w:val="22"/>
              </w:rPr>
              <w:t>Komputery przenośne (2 szt.) dla Katedry Matematyki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4540">
              <w:rPr>
                <w:b/>
                <w:sz w:val="22"/>
                <w:szCs w:val="22"/>
              </w:rPr>
              <w:t>39 237.00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64540" w:rsidRPr="00D26ED6" w:rsidRDefault="00164540" w:rsidP="00824A8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64540" w:rsidRDefault="00164540" w:rsidP="00824A8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540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48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851"/>
      </w:tblGrid>
      <w:tr w:rsidR="00AE2A12" w:rsidRPr="008567C7" w:rsidTr="00AE2A12">
        <w:trPr>
          <w:trHeight w:val="510"/>
        </w:trPr>
        <w:tc>
          <w:tcPr>
            <w:tcW w:w="709" w:type="dxa"/>
            <w:vAlign w:val="center"/>
          </w:tcPr>
          <w:p w:rsidR="00AE2A12" w:rsidRPr="008567C7" w:rsidRDefault="00AE2A1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AE2A12" w:rsidRPr="008567C7" w:rsidRDefault="00AE2A1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E2A12" w:rsidRPr="008567C7" w:rsidRDefault="00AE2A1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454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51" w:type="dxa"/>
            <w:vAlign w:val="center"/>
          </w:tcPr>
          <w:p w:rsidR="00AE2A12" w:rsidRPr="008567C7" w:rsidRDefault="00AE2A1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E2A12" w:rsidRPr="008567C7" w:rsidTr="00AE2A12">
        <w:tc>
          <w:tcPr>
            <w:tcW w:w="709" w:type="dxa"/>
            <w:vAlign w:val="center"/>
          </w:tcPr>
          <w:p w:rsidR="00AE2A12" w:rsidRPr="008567C7" w:rsidRDefault="00AE2A12" w:rsidP="00824A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54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AE2A12" w:rsidRPr="002B6761" w:rsidRDefault="00AE2A12" w:rsidP="00824A8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4540">
              <w:rPr>
                <w:rFonts w:ascii="Times New Roman" w:hAnsi="Times New Roman" w:cs="Times New Roman"/>
                <w:b/>
                <w:sz w:val="18"/>
                <w:szCs w:val="18"/>
              </w:rPr>
              <w:t>BIS S.C. KAROL KOWALSKI, ŁUKASZ KOWALSKI</w:t>
            </w:r>
          </w:p>
          <w:p w:rsidR="00AE2A12" w:rsidRPr="008567C7" w:rsidRDefault="00AE2A12" w:rsidP="00824A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4540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4540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2A12" w:rsidRPr="001B7815" w:rsidRDefault="00AE2A12" w:rsidP="00824A8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4540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454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AE2A12" w:rsidRPr="008567C7" w:rsidRDefault="00AE2A12" w:rsidP="00824A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54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851" w:type="dxa"/>
            <w:vAlign w:val="center"/>
          </w:tcPr>
          <w:p w:rsidR="00AE2A12" w:rsidRPr="008567C7" w:rsidRDefault="00AE2A12" w:rsidP="00824A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454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C90" w:rsidRDefault="00AE1C90">
      <w:r>
        <w:separator/>
      </w:r>
    </w:p>
  </w:endnote>
  <w:endnote w:type="continuationSeparator" w:id="0">
    <w:p w:rsidR="00AE1C90" w:rsidRDefault="00AE1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C90" w:rsidRDefault="00AE1C90">
      <w:r>
        <w:separator/>
      </w:r>
    </w:p>
  </w:footnote>
  <w:footnote w:type="continuationSeparator" w:id="0">
    <w:p w:rsidR="00AE1C90" w:rsidRDefault="00AE1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1C90"/>
    <w:rsid w:val="00005838"/>
    <w:rsid w:val="00022322"/>
    <w:rsid w:val="00042497"/>
    <w:rsid w:val="000C1E6F"/>
    <w:rsid w:val="000E4E56"/>
    <w:rsid w:val="0016454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1C90"/>
    <w:rsid w:val="00AE2A1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78735"/>
  <w15:chartTrackingRefBased/>
  <w15:docId w15:val="{2EFD2BBF-D206-4942-A2E3-41BD38E6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2021-06-15T12:50:00Z</cp:lastPrinted>
  <dcterms:created xsi:type="dcterms:W3CDTF">2021-06-15T12:50:00Z</dcterms:created>
  <dcterms:modified xsi:type="dcterms:W3CDTF">2021-06-15T12:50:00Z</dcterms:modified>
</cp:coreProperties>
</file>