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16802" w:rsidRPr="0001680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16802" w:rsidRPr="00016802">
        <w:rPr>
          <w:rFonts w:ascii="Times New Roman" w:hAnsi="Times New Roman"/>
          <w:b/>
        </w:rPr>
        <w:t>ZP/D-10/21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16802" w:rsidRPr="0001680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16802" w:rsidRPr="0001680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16802" w:rsidRPr="0001680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16802" w:rsidRPr="0001680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16802" w:rsidRPr="0001680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16802" w:rsidRPr="00110593" w:rsidTr="00AA0645">
        <w:tc>
          <w:tcPr>
            <w:tcW w:w="9212" w:type="dxa"/>
            <w:shd w:val="clear" w:color="auto" w:fill="D9D9D9"/>
          </w:tcPr>
          <w:p w:rsidR="00016802" w:rsidRPr="00110593" w:rsidRDefault="00016802" w:rsidP="00AA064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16802" w:rsidRPr="00110593" w:rsidRDefault="00016802" w:rsidP="00AA0645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1680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016802" w:rsidRPr="00110593" w:rsidRDefault="00016802" w:rsidP="00AA064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16802" w:rsidRPr="00110593" w:rsidRDefault="00016802" w:rsidP="00AA064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16802" w:rsidRPr="00016802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586AB0" w:rsidP="005434B3">
      <w:pPr>
        <w:spacing w:after="240" w:line="276" w:lineRule="auto"/>
        <w:jc w:val="center"/>
        <w:rPr>
          <w:rFonts w:ascii="Times New Roman" w:hAnsi="Times New Roman"/>
        </w:rPr>
      </w:pPr>
      <w:r w:rsidRPr="00586AB0">
        <w:rPr>
          <w:rFonts w:ascii="Times New Roman" w:hAnsi="Times New Roman"/>
          <w:b/>
        </w:rPr>
        <w:t>Dostawa materiałów reklamowych dla Wydziału Budownictwa Politechniki Częstochowskiej</w:t>
      </w:r>
      <w:bookmarkStart w:id="0" w:name="_GoBack"/>
      <w:bookmarkEnd w:id="0"/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9610DE" w:rsidRDefault="009610DE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9610DE" w:rsidRDefault="009610DE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9610DE" w:rsidRPr="004541F9" w:rsidRDefault="009610DE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610DE" w:rsidRDefault="009610DE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610DE" w:rsidRDefault="009610DE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610DE" w:rsidRDefault="009610DE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610DE" w:rsidRPr="00F90CD1" w:rsidRDefault="009610DE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8FA" w:rsidRDefault="007238FA" w:rsidP="0038231F">
      <w:pPr>
        <w:spacing w:after="0" w:line="240" w:lineRule="auto"/>
      </w:pPr>
      <w:r>
        <w:separator/>
      </w:r>
    </w:p>
  </w:endnote>
  <w:endnote w:type="continuationSeparator" w:id="0">
    <w:p w:rsidR="007238FA" w:rsidRDefault="007238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802" w:rsidRDefault="000168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86AB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86AB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802" w:rsidRDefault="000168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8FA" w:rsidRDefault="007238FA" w:rsidP="0038231F">
      <w:pPr>
        <w:spacing w:after="0" w:line="240" w:lineRule="auto"/>
      </w:pPr>
      <w:r>
        <w:separator/>
      </w:r>
    </w:p>
  </w:footnote>
  <w:footnote w:type="continuationSeparator" w:id="0">
    <w:p w:rsidR="007238FA" w:rsidRDefault="007238F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802" w:rsidRDefault="000168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802" w:rsidRDefault="000168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802" w:rsidRDefault="000168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8FA"/>
    <w:rsid w:val="0001680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6AB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38FA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10DE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EED75F1-A4B0-4805-B83D-2944F41DF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D1B0E-52F7-4406-B8D5-D04B401D4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2021-06-14T09:20:00Z</dcterms:created>
  <dcterms:modified xsi:type="dcterms:W3CDTF">2021-06-14T09:20:00Z</dcterms:modified>
</cp:coreProperties>
</file>