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B402" w14:textId="77777777" w:rsidR="003D1A59" w:rsidRDefault="00225A8F">
      <w:pPr>
        <w:widowControl w:val="0"/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2</w:t>
      </w:r>
    </w:p>
    <w:p w14:paraId="647887B7" w14:textId="77777777" w:rsidR="003D1A59" w:rsidRDefault="00225A8F">
      <w:pPr>
        <w:pStyle w:val="Nagwek2"/>
      </w:pPr>
      <w:r>
        <w:t>WZÓR OFERTY</w:t>
      </w:r>
    </w:p>
    <w:p w14:paraId="7EFB7342" w14:textId="77777777" w:rsidR="003D1A59" w:rsidRDefault="003D1A5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F81ADE1" w14:textId="77777777" w:rsidR="003D1A59" w:rsidRDefault="00225A8F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14:paraId="7CF850CC" w14:textId="77777777" w:rsidR="003D1A59" w:rsidRDefault="00225A8F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(miejscowość)</w:t>
      </w:r>
      <w:r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14:paraId="5D40ADED" w14:textId="77777777" w:rsidR="003D1A59" w:rsidRDefault="003D1A59">
      <w:pPr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</w:p>
    <w:p w14:paraId="155D34D7" w14:textId="77777777" w:rsidR="003D1A59" w:rsidRDefault="003D1A59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</w:p>
    <w:p w14:paraId="33C0EA7B" w14:textId="77777777" w:rsidR="003D1A59" w:rsidRDefault="00225A8F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sz w:val="22"/>
          <w:szCs w:val="22"/>
        </w:rPr>
        <w:t>Przetarg nieograniczony – znak sprawy CRZP/35/2021/AZP</w:t>
      </w:r>
    </w:p>
    <w:p w14:paraId="0AF04A60" w14:textId="77777777" w:rsidR="003D1A59" w:rsidRDefault="00225A8F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bCs/>
          <w:i/>
          <w:sz w:val="22"/>
          <w:szCs w:val="22"/>
        </w:rPr>
        <w:t>na  Wykonanie mobilnej stacji tankowania paliw LNG w pojeździe o dopuszczalnej masie całkowitej 3,5 t</w:t>
      </w:r>
    </w:p>
    <w:p w14:paraId="3F62089C" w14:textId="77777777" w:rsidR="003D1A59" w:rsidRDefault="003D1A59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2EF12A4E" w14:textId="77777777" w:rsidR="003D1A59" w:rsidRDefault="003D1A5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4F0BFCF" w14:textId="77777777" w:rsidR="003D1A59" w:rsidRDefault="00225A8F">
      <w:pPr>
        <w:tabs>
          <w:tab w:val="left" w:pos="360"/>
        </w:tabs>
        <w:ind w:right="4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mallCaps/>
          <w:sz w:val="22"/>
          <w:szCs w:val="22"/>
        </w:rPr>
        <w:t>I.</w:t>
      </w:r>
      <w:r>
        <w:rPr>
          <w:rFonts w:asciiTheme="minorHAnsi" w:hAnsiTheme="minorHAnsi" w:cstheme="minorHAnsi"/>
          <w:b/>
          <w:smallCaps/>
          <w:sz w:val="22"/>
          <w:szCs w:val="22"/>
        </w:rPr>
        <w:tab/>
        <w:t>Oferta złożona przez wykonawcę/podmioty wspólnie ubiegające się o zamówienie</w:t>
      </w:r>
      <w:r>
        <w:rPr>
          <w:rStyle w:val="Odwoanieprzypisudolnego"/>
          <w:rFonts w:asciiTheme="minorHAnsi" w:hAnsiTheme="minorHAnsi" w:cstheme="minorHAnsi"/>
          <w:b/>
          <w:smallCaps/>
          <w:sz w:val="22"/>
          <w:szCs w:val="22"/>
        </w:rPr>
        <w:footnoteReference w:id="1"/>
      </w:r>
    </w:p>
    <w:p w14:paraId="52FB615C" w14:textId="77777777" w:rsidR="003D1A59" w:rsidRDefault="003D1A59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10D2D553" w14:textId="77777777" w:rsidR="003D1A59" w:rsidRDefault="00225A8F">
      <w:pPr>
        <w:pStyle w:val="Tekstpodstawow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034E8EE6" w14:textId="77777777" w:rsidR="003D1A59" w:rsidRDefault="003D1A59">
      <w:pPr>
        <w:rPr>
          <w:rFonts w:asciiTheme="minorHAnsi" w:hAnsiTheme="minorHAnsi" w:cstheme="minorHAnsi"/>
          <w:sz w:val="22"/>
          <w:szCs w:val="22"/>
        </w:rPr>
      </w:pPr>
    </w:p>
    <w:p w14:paraId="77CCB470" w14:textId="77777777" w:rsidR="003D1A59" w:rsidRDefault="00225A8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b) kod, miejscowość , ulica........................................................................................................................</w:t>
      </w:r>
    </w:p>
    <w:p w14:paraId="03333750" w14:textId="77777777" w:rsidR="003D1A59" w:rsidRDefault="003D1A59">
      <w:pPr>
        <w:rPr>
          <w:rFonts w:asciiTheme="minorHAnsi" w:hAnsiTheme="minorHAnsi" w:cstheme="minorHAnsi"/>
          <w:sz w:val="22"/>
          <w:szCs w:val="22"/>
        </w:rPr>
      </w:pPr>
    </w:p>
    <w:p w14:paraId="5EDD9D9A" w14:textId="77777777" w:rsidR="003D1A59" w:rsidRDefault="00225A8F">
      <w:pPr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14:paraId="76F3F6DC" w14:textId="77777777" w:rsidR="003D1A59" w:rsidRDefault="003D1A59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14:paraId="08524592" w14:textId="77777777" w:rsidR="003D1A59" w:rsidRDefault="00225A8F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hAnsiTheme="minorHAnsi" w:cstheme="minorHAns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14:paraId="57439807" w14:textId="77777777" w:rsidR="003D1A59" w:rsidRDefault="00225A8F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de-DE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14:paraId="572C21E7" w14:textId="77777777" w:rsidR="003D1A59" w:rsidRDefault="003D1A59">
      <w:pPr>
        <w:rPr>
          <w:rFonts w:asciiTheme="minorHAnsi" w:hAnsiTheme="minorHAnsi" w:cstheme="minorHAnsi"/>
          <w:sz w:val="22"/>
          <w:szCs w:val="22"/>
        </w:rPr>
      </w:pPr>
    </w:p>
    <w:p w14:paraId="531D8132" w14:textId="77777777" w:rsidR="003D1A59" w:rsidRDefault="00225A8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e) tel. .............................................................. fax. ……………………………………………………………………………….</w:t>
      </w:r>
    </w:p>
    <w:p w14:paraId="2DF232AF" w14:textId="77777777" w:rsidR="003D1A59" w:rsidRDefault="00225A8F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</w:t>
      </w:r>
      <w:r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14:paraId="3F8F1D0B" w14:textId="77777777" w:rsidR="003D1A59" w:rsidRDefault="003D1A5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05A150C" w14:textId="77777777" w:rsidR="003D1A59" w:rsidRDefault="00225A8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f) Czy wykonawca jest mikroprzedsiębiorstwem bądź małym lub średnim przedsiębiorstwem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?</w:t>
      </w:r>
    </w:p>
    <w:p w14:paraId="4AE65655" w14:textId="77777777" w:rsidR="003D1A59" w:rsidRDefault="00225A8F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Tak/Nie</w:t>
      </w:r>
      <w:r>
        <w:rPr>
          <w:rStyle w:val="Odwoanieprzypisudolnego"/>
          <w:rFonts w:asciiTheme="minorHAnsi" w:hAnsiTheme="minorHAnsi" w:cstheme="minorHAnsi"/>
          <w:b/>
          <w:smallCaps/>
          <w:sz w:val="22"/>
          <w:szCs w:val="22"/>
        </w:rPr>
        <w:t>1</w:t>
      </w:r>
    </w:p>
    <w:p w14:paraId="018AE728" w14:textId="77777777" w:rsidR="003D1A59" w:rsidRDefault="003D1A59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8D288B4" w14:textId="77777777" w:rsidR="003D1A59" w:rsidRDefault="00225A8F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g) osoba do kontaktu</w:t>
      </w:r>
    </w:p>
    <w:p w14:paraId="4FD32A72" w14:textId="77777777" w:rsidR="003D1A59" w:rsidRDefault="003D1A59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73104089" w14:textId="77777777" w:rsidR="003D1A59" w:rsidRDefault="00225A8F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14:paraId="5188C1E7" w14:textId="77777777" w:rsidR="003D1A59" w:rsidRDefault="003D1A59">
      <w:pPr>
        <w:rPr>
          <w:rFonts w:asciiTheme="minorHAnsi" w:hAnsiTheme="minorHAnsi" w:cstheme="minorHAnsi"/>
          <w:sz w:val="22"/>
          <w:szCs w:val="22"/>
        </w:rPr>
      </w:pPr>
    </w:p>
    <w:p w14:paraId="068397C2" w14:textId="77777777" w:rsidR="003D1A59" w:rsidRDefault="00225A8F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tel. .............................................................. fax. …………………..……………………………………</w:t>
      </w:r>
    </w:p>
    <w:p w14:paraId="0161A2FB" w14:textId="77777777" w:rsidR="003D1A59" w:rsidRDefault="003D1A5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9B61ED3" w14:textId="77777777" w:rsidR="003D1A59" w:rsidRDefault="00225A8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Przystępując do udziału w postępowaniu przetargowym prowadzonym w trybie </w:t>
      </w:r>
      <w:r>
        <w:rPr>
          <w:rFonts w:asciiTheme="minorHAnsi" w:hAnsiTheme="minorHAnsi" w:cstheme="minorHAnsi"/>
          <w:b/>
          <w:sz w:val="22"/>
          <w:szCs w:val="22"/>
        </w:rPr>
        <w:t>tryb podstawowy</w:t>
      </w:r>
      <w:r>
        <w:rPr>
          <w:rFonts w:asciiTheme="minorHAnsi" w:hAnsiTheme="minorHAnsi" w:cstheme="minorHAnsi"/>
          <w:sz w:val="22"/>
          <w:szCs w:val="22"/>
        </w:rPr>
        <w:t xml:space="preserve"> na:</w:t>
      </w:r>
    </w:p>
    <w:p w14:paraId="7AC93B7F" w14:textId="77777777" w:rsidR="003D1A59" w:rsidRDefault="00225A8F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2"/>
          <w:szCs w:val="22"/>
        </w:rPr>
        <w:t xml:space="preserve">Wykonanie mobilnej stacji tankowania paliw LNG w pojeździe o dopuszczalnej masie </w:t>
      </w:r>
      <w:r>
        <w:rPr>
          <w:rFonts w:asciiTheme="minorHAnsi" w:hAnsiTheme="minorHAnsi" w:cstheme="minorHAnsi"/>
          <w:b/>
          <w:sz w:val="22"/>
          <w:szCs w:val="22"/>
        </w:rPr>
        <w:br/>
        <w:t>całkowitej 3,5 t”</w:t>
      </w:r>
    </w:p>
    <w:p w14:paraId="14FC8158" w14:textId="77777777" w:rsidR="003D1A59" w:rsidRDefault="00225A8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Oferujemy realizację zamówienia na warunkach i zasadach określonych w SWZ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D1A59" w14:paraId="72CF0364" w14:textId="77777777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14:paraId="35FAD520" w14:textId="77777777" w:rsidR="003D1A59" w:rsidRDefault="00225A8F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Oferowana cena</w:t>
            </w:r>
          </w:p>
        </w:tc>
      </w:tr>
      <w:tr w:rsidR="003D1A59" w14:paraId="176C6AE8" w14:textId="77777777">
        <w:trPr>
          <w:trHeight w:val="2382"/>
          <w:jc w:val="center"/>
        </w:trPr>
        <w:tc>
          <w:tcPr>
            <w:tcW w:w="7357" w:type="dxa"/>
          </w:tcPr>
          <w:p w14:paraId="0AC1FA35" w14:textId="77777777" w:rsidR="003D1A59" w:rsidRDefault="00225A8F">
            <w:pPr>
              <w:spacing w:before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netto …………………………………. zł </w:t>
            </w:r>
          </w:p>
          <w:p w14:paraId="4EA885DD" w14:textId="77777777" w:rsidR="003D1A59" w:rsidRDefault="00225A8F">
            <w:pPr>
              <w:spacing w:before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14:paraId="32245B7C" w14:textId="77777777" w:rsidR="003D1A59" w:rsidRDefault="00225A8F">
            <w:pPr>
              <w:spacing w:before="120"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14:paraId="37D6629D" w14:textId="77777777" w:rsidR="003D1A59" w:rsidRDefault="00225A8F">
            <w:pPr>
              <w:spacing w:before="12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</w:t>
            </w:r>
          </w:p>
          <w:p w14:paraId="3691EE36" w14:textId="77777777" w:rsidR="003D1A59" w:rsidRDefault="00225A8F">
            <w:pPr>
              <w:spacing w:before="120"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14:paraId="354DFF3A" w14:textId="77777777" w:rsidR="003D1A59" w:rsidRDefault="00225A8F">
      <w:pPr>
        <w:numPr>
          <w:ilvl w:val="0"/>
          <w:numId w:val="38"/>
        </w:numPr>
        <w:spacing w:before="12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Lucida Sans Unicode" w:hAnsiTheme="minorHAnsi" w:cstheme="minorHAnsi"/>
          <w:bCs/>
          <w:kern w:val="1"/>
          <w:lang w:bidi="hi-IN"/>
        </w:rPr>
        <w:t>Zastosujemy innowacyjne rozwiązanie w zakresie wyposażenia technicznego/ właściwości przedmiotu zamówienia:</w:t>
      </w:r>
    </w:p>
    <w:p w14:paraId="0C452FB6" w14:textId="77777777" w:rsidR="003D1A59" w:rsidRDefault="00225A8F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…………………………………………………………………………………………………………………………………………..………….</w:t>
      </w:r>
    </w:p>
    <w:p w14:paraId="55441236" w14:textId="77777777" w:rsidR="003D1A59" w:rsidRPr="00D441B0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oraz wyjaśnieniami* i/lub </w:t>
      </w:r>
      <w:r w:rsidRPr="00221805">
        <w:rPr>
          <w:rFonts w:asciiTheme="minorHAnsi" w:hAnsiTheme="minorHAnsi" w:cstheme="minorHAnsi"/>
          <w:sz w:val="22"/>
          <w:szCs w:val="22"/>
        </w:rPr>
        <w:t>zmianami*</w:t>
      </w:r>
      <w:r w:rsidRPr="00221805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221805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</w:t>
      </w:r>
      <w:r w:rsidRPr="00221805">
        <w:rPr>
          <w:rFonts w:asciiTheme="minorHAnsi" w:hAnsiTheme="minorHAnsi" w:cstheme="minorHAnsi"/>
          <w:sz w:val="22"/>
          <w:szCs w:val="22"/>
        </w:rPr>
        <w:br/>
        <w:t xml:space="preserve">i zasadami postępowania. Nie wnosimy do żadnych zastrzeżeń do treści Specyfikacji Warunków </w:t>
      </w:r>
      <w:r w:rsidRPr="00D441B0">
        <w:rPr>
          <w:rFonts w:asciiTheme="minorHAnsi" w:hAnsiTheme="minorHAnsi" w:cstheme="minorHAnsi"/>
          <w:sz w:val="22"/>
          <w:szCs w:val="22"/>
        </w:rPr>
        <w:t>Zamówienia.</w:t>
      </w:r>
    </w:p>
    <w:p w14:paraId="2F7B8B31" w14:textId="77777777" w:rsidR="003D1A59" w:rsidRPr="00D441B0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441B0">
        <w:rPr>
          <w:rFonts w:asciiTheme="minorHAnsi" w:hAnsiTheme="minorHAnsi" w:cstheme="minorHAnsi"/>
          <w:sz w:val="22"/>
          <w:szCs w:val="22"/>
        </w:rPr>
        <w:t>Oświadczamy, iż zaakceptowaliśmy termin realizacji przedmiotu umowy i zobowiązujemy się do wykonania zamówienia w terminie wskazanym w SWZ.</w:t>
      </w:r>
    </w:p>
    <w:p w14:paraId="3197AE05" w14:textId="32E99FF1" w:rsidR="003D1A59" w:rsidRPr="00D441B0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441B0">
        <w:rPr>
          <w:rFonts w:asciiTheme="minorHAnsi" w:hAnsiTheme="minorHAnsi" w:cstheme="minorHAnsi"/>
          <w:sz w:val="22"/>
          <w:szCs w:val="22"/>
        </w:rPr>
        <w:t xml:space="preserve">Okres gwarancji zwanej gwarancją jakości dla wykonanych usług wynosi </w:t>
      </w:r>
      <w:r w:rsidR="00D441B0" w:rsidRPr="00D441B0">
        <w:rPr>
          <w:rFonts w:asciiTheme="minorHAnsi" w:hAnsiTheme="minorHAnsi" w:cstheme="minorHAnsi"/>
          <w:b/>
          <w:sz w:val="22"/>
          <w:szCs w:val="22"/>
        </w:rPr>
        <w:t xml:space="preserve">12 </w:t>
      </w:r>
      <w:r w:rsidRPr="00D441B0">
        <w:rPr>
          <w:rFonts w:asciiTheme="minorHAnsi" w:hAnsiTheme="minorHAnsi" w:cstheme="minorHAnsi"/>
          <w:b/>
          <w:sz w:val="22"/>
          <w:szCs w:val="22"/>
        </w:rPr>
        <w:t>m-</w:t>
      </w:r>
      <w:proofErr w:type="spellStart"/>
      <w:r w:rsidRPr="00D441B0">
        <w:rPr>
          <w:rFonts w:asciiTheme="minorHAnsi" w:hAnsiTheme="minorHAnsi" w:cstheme="minorHAnsi"/>
          <w:b/>
          <w:sz w:val="22"/>
          <w:szCs w:val="22"/>
        </w:rPr>
        <w:t>cy</w:t>
      </w:r>
      <w:proofErr w:type="spellEnd"/>
      <w:r w:rsidRPr="00D441B0">
        <w:rPr>
          <w:rFonts w:asciiTheme="minorHAnsi" w:hAnsiTheme="minorHAnsi" w:cstheme="minorHAnsi"/>
          <w:sz w:val="22"/>
          <w:szCs w:val="22"/>
        </w:rPr>
        <w:t xml:space="preserve">  licząc od daty odbioru końcowego.</w:t>
      </w:r>
    </w:p>
    <w:p w14:paraId="22FBB9C7" w14:textId="77777777" w:rsidR="003D1A59" w:rsidRPr="00221805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441B0">
        <w:rPr>
          <w:rFonts w:asciiTheme="minorHAnsi" w:hAnsiTheme="minorHAnsi" w:cstheme="minorHAnsi"/>
          <w:sz w:val="22"/>
          <w:szCs w:val="22"/>
        </w:rPr>
        <w:t xml:space="preserve">Oświadczamy, że okres płatności wynosi do </w:t>
      </w:r>
      <w:r w:rsidRPr="00D441B0">
        <w:rPr>
          <w:rFonts w:asciiTheme="minorHAnsi" w:hAnsiTheme="minorHAnsi" w:cstheme="minorHAnsi"/>
          <w:b/>
          <w:sz w:val="22"/>
          <w:szCs w:val="22"/>
        </w:rPr>
        <w:t>30 dni</w:t>
      </w:r>
      <w:r w:rsidRPr="00D441B0">
        <w:rPr>
          <w:rFonts w:asciiTheme="minorHAnsi" w:hAnsiTheme="minorHAnsi" w:cstheme="minorHAnsi"/>
          <w:sz w:val="22"/>
          <w:szCs w:val="22"/>
        </w:rPr>
        <w:t xml:space="preserve"> licząc od daty doręczenia faktury wraz </w:t>
      </w:r>
      <w:r w:rsidRPr="00D441B0">
        <w:rPr>
          <w:rFonts w:asciiTheme="minorHAnsi" w:hAnsiTheme="minorHAnsi" w:cstheme="minorHAnsi"/>
          <w:sz w:val="22"/>
          <w:szCs w:val="22"/>
        </w:rPr>
        <w:br/>
        <w:t>z dokumentami rozliczeniowymi</w:t>
      </w:r>
      <w:bookmarkStart w:id="0" w:name="_GoBack"/>
      <w:bookmarkEnd w:id="0"/>
      <w:r w:rsidRPr="00221805">
        <w:rPr>
          <w:rFonts w:asciiTheme="minorHAnsi" w:hAnsiTheme="minorHAnsi" w:cstheme="minorHAnsi"/>
          <w:sz w:val="22"/>
          <w:szCs w:val="22"/>
        </w:rPr>
        <w:t xml:space="preserve"> do siedziby Zamawiającego.</w:t>
      </w:r>
    </w:p>
    <w:p w14:paraId="2E12D778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Uważamy się za związanych ofertą przez czas wykazany w SWZ.</w:t>
      </w:r>
    </w:p>
    <w:p w14:paraId="23E0D7B5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Oświadczamy, że wybór naszej oferty nie będzie* / będzie* prowadzić</w:t>
      </w:r>
      <w:r>
        <w:rPr>
          <w:rFonts w:asciiTheme="minorHAnsi" w:hAnsiTheme="minorHAnsi" w:cstheme="minorHAnsi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. Dz. U. z 2020r. poz. 106), wobec czego wskazujemy nazwę (rodzaj) towaru lub </w:t>
      </w:r>
      <w:r>
        <w:rPr>
          <w:rFonts w:asciiTheme="minorHAnsi" w:hAnsiTheme="minorHAnsi" w:cstheme="minorHAnsi"/>
          <w:bCs/>
          <w:sz w:val="22"/>
          <w:szCs w:val="22"/>
        </w:rPr>
        <w:lastRenderedPageBreak/>
        <w:t>usługi, których dostawa lub świadczenie będzie prowadzić do obowiązku jego powstania oraz ich wartość bez kwoty podatku.</w:t>
      </w:r>
    </w:p>
    <w:p w14:paraId="03C00EAD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</w:t>
      </w:r>
      <w:r>
        <w:rPr>
          <w:rFonts w:asciiTheme="minorHAnsi" w:hAnsiTheme="minorHAnsi" w:cstheme="minorHAnsi"/>
          <w:sz w:val="22"/>
          <w:szCs w:val="22"/>
        </w:rPr>
        <w:br/>
        <w:t>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79FFC71B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"/>
        <w:gridCol w:w="2946"/>
        <w:gridCol w:w="3338"/>
        <w:gridCol w:w="2723"/>
      </w:tblGrid>
      <w:tr w:rsidR="003D1A59" w14:paraId="767817B0" w14:textId="77777777">
        <w:tc>
          <w:tcPr>
            <w:tcW w:w="266" w:type="pct"/>
            <w:shd w:val="clear" w:color="auto" w:fill="auto"/>
          </w:tcPr>
          <w:p w14:paraId="648642DA" w14:textId="77777777" w:rsidR="003D1A59" w:rsidRDefault="00225A8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548" w:type="pct"/>
            <w:shd w:val="clear" w:color="auto" w:fill="auto"/>
          </w:tcPr>
          <w:p w14:paraId="0DBFA2B4" w14:textId="77777777" w:rsidR="003D1A59" w:rsidRDefault="00225A8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754" w:type="pct"/>
            <w:shd w:val="clear" w:color="auto" w:fill="auto"/>
          </w:tcPr>
          <w:p w14:paraId="0BD19063" w14:textId="77777777" w:rsidR="003D1A59" w:rsidRDefault="00225A8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14:paraId="019CD3E6" w14:textId="77777777" w:rsidR="003D1A59" w:rsidRDefault="00225A8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1431" w:type="pct"/>
            <w:shd w:val="clear" w:color="auto" w:fill="auto"/>
          </w:tcPr>
          <w:p w14:paraId="7879DF4A" w14:textId="77777777" w:rsidR="003D1A59" w:rsidRDefault="00225A8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3D1A59" w14:paraId="76D506A7" w14:textId="77777777">
        <w:trPr>
          <w:trHeight w:val="184"/>
        </w:trPr>
        <w:tc>
          <w:tcPr>
            <w:tcW w:w="266" w:type="pct"/>
            <w:shd w:val="clear" w:color="auto" w:fill="auto"/>
            <w:vAlign w:val="center"/>
          </w:tcPr>
          <w:p w14:paraId="78319F6A" w14:textId="77777777" w:rsidR="003D1A59" w:rsidRDefault="00225A8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548" w:type="pct"/>
            <w:shd w:val="clear" w:color="auto" w:fill="auto"/>
            <w:vAlign w:val="center"/>
          </w:tcPr>
          <w:p w14:paraId="22BD95AD" w14:textId="77777777" w:rsidR="003D1A59" w:rsidRDefault="00225A8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754" w:type="pct"/>
            <w:shd w:val="clear" w:color="auto" w:fill="auto"/>
            <w:vAlign w:val="center"/>
          </w:tcPr>
          <w:p w14:paraId="5E23E48A" w14:textId="77777777" w:rsidR="003D1A59" w:rsidRDefault="00225A8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31" w:type="pct"/>
            <w:shd w:val="clear" w:color="auto" w:fill="auto"/>
            <w:vAlign w:val="center"/>
          </w:tcPr>
          <w:p w14:paraId="2203620B" w14:textId="77777777" w:rsidR="003D1A59" w:rsidRDefault="00225A8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3D1A59" w14:paraId="6567C07A" w14:textId="77777777">
        <w:tc>
          <w:tcPr>
            <w:tcW w:w="266" w:type="pct"/>
            <w:shd w:val="clear" w:color="auto" w:fill="auto"/>
            <w:vAlign w:val="center"/>
          </w:tcPr>
          <w:p w14:paraId="656D1985" w14:textId="77777777" w:rsidR="003D1A59" w:rsidRDefault="00225A8F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1548" w:type="pct"/>
            <w:shd w:val="clear" w:color="auto" w:fill="auto"/>
          </w:tcPr>
          <w:p w14:paraId="2578F00A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54" w:type="pct"/>
            <w:shd w:val="clear" w:color="auto" w:fill="auto"/>
          </w:tcPr>
          <w:p w14:paraId="2B9D789D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1" w:type="pct"/>
            <w:shd w:val="clear" w:color="auto" w:fill="auto"/>
          </w:tcPr>
          <w:p w14:paraId="5328F5BA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59" w14:paraId="3001CFA2" w14:textId="77777777">
        <w:tc>
          <w:tcPr>
            <w:tcW w:w="266" w:type="pct"/>
            <w:shd w:val="clear" w:color="auto" w:fill="auto"/>
            <w:vAlign w:val="center"/>
          </w:tcPr>
          <w:p w14:paraId="584FF557" w14:textId="77777777" w:rsidR="003D1A59" w:rsidRDefault="00225A8F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1548" w:type="pct"/>
            <w:shd w:val="clear" w:color="auto" w:fill="auto"/>
          </w:tcPr>
          <w:p w14:paraId="0E83EF76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54" w:type="pct"/>
            <w:shd w:val="clear" w:color="auto" w:fill="auto"/>
          </w:tcPr>
          <w:p w14:paraId="76864812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1" w:type="pct"/>
            <w:shd w:val="clear" w:color="auto" w:fill="auto"/>
          </w:tcPr>
          <w:p w14:paraId="1887E250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59" w14:paraId="0EB7947B" w14:textId="77777777">
        <w:tc>
          <w:tcPr>
            <w:tcW w:w="266" w:type="pct"/>
            <w:shd w:val="clear" w:color="auto" w:fill="auto"/>
            <w:vAlign w:val="center"/>
          </w:tcPr>
          <w:p w14:paraId="50875903" w14:textId="77777777" w:rsidR="003D1A59" w:rsidRDefault="00225A8F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1548" w:type="pct"/>
            <w:shd w:val="clear" w:color="auto" w:fill="auto"/>
          </w:tcPr>
          <w:p w14:paraId="736E95CA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54" w:type="pct"/>
            <w:shd w:val="clear" w:color="auto" w:fill="auto"/>
          </w:tcPr>
          <w:p w14:paraId="74754E15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1" w:type="pct"/>
            <w:shd w:val="clear" w:color="auto" w:fill="auto"/>
          </w:tcPr>
          <w:p w14:paraId="53416474" w14:textId="77777777" w:rsidR="003D1A59" w:rsidRDefault="003D1A5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3C7DA19" w14:textId="77777777" w:rsidR="003D1A59" w:rsidRDefault="00225A8F">
      <w:pPr>
        <w:pStyle w:val="Tekstpodstawowywcity3"/>
        <w:numPr>
          <w:ilvl w:val="0"/>
          <w:numId w:val="3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>Ponadto oświadczamy, że:</w:t>
      </w:r>
    </w:p>
    <w:p w14:paraId="1506B964" w14:textId="77777777" w:rsidR="003D1A59" w:rsidRDefault="00225A8F">
      <w:pPr>
        <w:numPr>
          <w:ilvl w:val="1"/>
          <w:numId w:val="38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14:paraId="3E02EFAB" w14:textId="77777777" w:rsidR="003D1A59" w:rsidRDefault="00225A8F">
      <w:pPr>
        <w:numPr>
          <w:ilvl w:val="1"/>
          <w:numId w:val="38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14:paraId="11B151C2" w14:textId="77777777" w:rsidR="003D1A59" w:rsidRDefault="00225A8F">
      <w:pPr>
        <w:pStyle w:val="Tekstpodstawowywcity3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A9A42C3" w14:textId="77777777" w:rsidR="003D1A59" w:rsidRDefault="00225A8F">
      <w:pPr>
        <w:pStyle w:val="Tekstpodstawowywcity3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6B001106" w14:textId="77777777" w:rsidR="003D1A59" w:rsidRDefault="00225A8F">
      <w:pPr>
        <w:pStyle w:val="Tekstpodstawowywcity3"/>
        <w:numPr>
          <w:ilvl w:val="0"/>
          <w:numId w:val="3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7C99F961" w14:textId="77777777" w:rsidR="003D1A59" w:rsidRDefault="00225A8F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14:paraId="3A00F526" w14:textId="77777777" w:rsidR="003D1A59" w:rsidRDefault="00225A8F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14:paraId="51C996D5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3DAC5607" w14:textId="77777777" w:rsidR="003D1A59" w:rsidRDefault="00225A8F">
      <w:pPr>
        <w:numPr>
          <w:ilvl w:val="0"/>
          <w:numId w:val="38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176D0C8F" w14:textId="77777777" w:rsidR="003D1A59" w:rsidRDefault="003D1A59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4D877E66" w14:textId="77777777" w:rsidR="003D1A59" w:rsidRDefault="00225A8F">
      <w:pPr>
        <w:numPr>
          <w:ilvl w:val="0"/>
          <w:numId w:val="38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3D1A59" w14:paraId="5B86E95D" w14:textId="77777777">
        <w:tc>
          <w:tcPr>
            <w:tcW w:w="425" w:type="dxa"/>
          </w:tcPr>
          <w:p w14:paraId="6208EE96" w14:textId="77777777" w:rsidR="003D1A59" w:rsidRDefault="00225A8F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BB5E10A" w14:textId="77777777" w:rsidR="003D1A59" w:rsidRDefault="003D1A59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59" w14:paraId="19A599E7" w14:textId="77777777">
        <w:tc>
          <w:tcPr>
            <w:tcW w:w="425" w:type="dxa"/>
          </w:tcPr>
          <w:p w14:paraId="61B37F7B" w14:textId="77777777" w:rsidR="003D1A59" w:rsidRDefault="00225A8F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3E2E84B3" w14:textId="77777777" w:rsidR="003D1A59" w:rsidRDefault="003D1A59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D1A59" w14:paraId="0857AD15" w14:textId="77777777">
        <w:tc>
          <w:tcPr>
            <w:tcW w:w="425" w:type="dxa"/>
          </w:tcPr>
          <w:p w14:paraId="010DE25A" w14:textId="77777777" w:rsidR="003D1A59" w:rsidRDefault="00225A8F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0CB1495A" w14:textId="77777777" w:rsidR="003D1A59" w:rsidRDefault="003D1A59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697C420" w14:textId="77777777" w:rsidR="003D1A59" w:rsidRDefault="00225A8F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pozostałe dokumenty, o których mowa w Specyfikacji Warunków Zamówienia,</w:t>
      </w:r>
    </w:p>
    <w:p w14:paraId="274BD861" w14:textId="77777777" w:rsidR="003D1A59" w:rsidRDefault="00225A8F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inne ................................................................. </w:t>
      </w:r>
    </w:p>
    <w:p w14:paraId="23B8CDC8" w14:textId="77777777" w:rsidR="003D1A59" w:rsidRDefault="003D1A59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</w:p>
    <w:p w14:paraId="03BB26E6" w14:textId="77777777" w:rsidR="003D1A59" w:rsidRDefault="00225A8F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3DCFE7FC" w14:textId="77777777" w:rsidR="003D1A59" w:rsidRDefault="00225A8F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…………………………………………..</w:t>
      </w:r>
    </w:p>
    <w:p w14:paraId="6C0386FF" w14:textId="77777777" w:rsidR="003D1A59" w:rsidRDefault="00225A8F">
      <w:pPr>
        <w:autoSpaceDE w:val="0"/>
        <w:autoSpaceDN w:val="0"/>
        <w:adjustRightInd w:val="0"/>
        <w:ind w:left="56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t>( podpis Wykonawcy)</w:t>
      </w:r>
    </w:p>
    <w:sectPr w:rsidR="003D1A59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304" w:bottom="1702" w:left="1304" w:header="709" w:footer="69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1382B6" w15:done="0"/>
  <w15:commentEx w15:paraId="129C33C8" w15:paraIdParent="791382B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6E6C1" w16cex:dateUtc="2021-05-12T21:44:00Z"/>
  <w16cex:commentExtensible w16cex:durableId="2446E9CF" w16cex:dateUtc="2021-05-12T21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1382B6" w16cid:durableId="244F6094"/>
  <w16cid:commentId w16cid:paraId="129C33C8" w16cid:durableId="244F63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5A308" w14:textId="77777777" w:rsidR="000F6BB1" w:rsidRDefault="000F6BB1">
      <w:r>
        <w:separator/>
      </w:r>
    </w:p>
  </w:endnote>
  <w:endnote w:type="continuationSeparator" w:id="0">
    <w:p w14:paraId="573D7B45" w14:textId="77777777" w:rsidR="000F6BB1" w:rsidRDefault="000F6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9005F" w14:textId="77777777" w:rsidR="003D1A59" w:rsidRDefault="00225A8F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>
      <w:rPr>
        <w:rFonts w:ascii="Calibri" w:hAnsi="Calibri"/>
        <w:sz w:val="20"/>
        <w:szCs w:val="20"/>
        <w:lang w:val="en-US"/>
      </w:rPr>
      <w:t>Liquefied bio-gas as a driving force for development and use of green energy technology Interreg South Baltic Programme 2014 2020.</w:t>
    </w:r>
  </w:p>
  <w:p w14:paraId="26FFF9A8" w14:textId="77777777" w:rsidR="003D1A59" w:rsidRDefault="00225A8F">
    <w:pPr>
      <w:pStyle w:val="Stopka"/>
      <w:tabs>
        <w:tab w:val="clear" w:pos="4536"/>
        <w:tab w:val="right" w:pos="9000"/>
      </w:tabs>
      <w:rPr>
        <w:rFonts w:ascii="Calibri" w:hAnsi="Calibri"/>
        <w:sz w:val="18"/>
        <w:szCs w:val="18"/>
      </w:rPr>
    </w:pPr>
    <w:r>
      <w:rPr>
        <w:sz w:val="18"/>
        <w:szCs w:val="18"/>
        <w:lang w:val="en-US"/>
      </w:rPr>
      <w:tab/>
    </w: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 w:rsidR="00D441B0">
      <w:rPr>
        <w:rStyle w:val="Numerstrony"/>
        <w:rFonts w:ascii="Calibri" w:hAnsi="Calibri"/>
        <w:noProof/>
        <w:sz w:val="18"/>
        <w:szCs w:val="18"/>
      </w:rPr>
      <w:t>2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 w:rsidR="00D441B0">
      <w:rPr>
        <w:rStyle w:val="Numerstrony"/>
        <w:rFonts w:ascii="Calibri" w:hAnsi="Calibri"/>
        <w:noProof/>
        <w:sz w:val="18"/>
        <w:szCs w:val="18"/>
      </w:rPr>
      <w:t>4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028DEC" w14:textId="77777777" w:rsidR="003D1A59" w:rsidRDefault="00225A8F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>
      <w:rPr>
        <w:rFonts w:ascii="Calibri" w:hAnsi="Calibri"/>
        <w:sz w:val="20"/>
        <w:szCs w:val="20"/>
        <w:lang w:val="en-US"/>
      </w:rPr>
      <w:t>Liquefied bio-gas as a driving force for development and use of green energy technology Interreg South Baltic Programme 2014 2020.</w:t>
    </w:r>
  </w:p>
  <w:p w14:paraId="430B8507" w14:textId="77777777" w:rsidR="003D1A59" w:rsidRDefault="00225A8F">
    <w:pPr>
      <w:pStyle w:val="Stopka"/>
      <w:jc w:val="right"/>
    </w:pPr>
    <w:r>
      <w:rPr>
        <w:rFonts w:ascii="Calibri" w:hAnsi="Calibri"/>
        <w:sz w:val="18"/>
        <w:szCs w:val="18"/>
      </w:rPr>
      <w:t xml:space="preserve">Strona: 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PAGE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 w:rsidR="00D441B0">
      <w:rPr>
        <w:rStyle w:val="Numerstrony"/>
        <w:rFonts w:ascii="Calibri" w:hAnsi="Calibri"/>
        <w:noProof/>
        <w:sz w:val="18"/>
        <w:szCs w:val="18"/>
      </w:rPr>
      <w:t>1</w:t>
    </w:r>
    <w:r>
      <w:rPr>
        <w:rStyle w:val="Numerstrony"/>
        <w:rFonts w:ascii="Calibri" w:hAnsi="Calibri"/>
        <w:sz w:val="18"/>
        <w:szCs w:val="18"/>
      </w:rPr>
      <w:fldChar w:fldCharType="end"/>
    </w:r>
    <w:r>
      <w:rPr>
        <w:rStyle w:val="Numerstrony"/>
        <w:rFonts w:ascii="Calibri" w:hAnsi="Calibri"/>
        <w:sz w:val="18"/>
        <w:szCs w:val="18"/>
      </w:rPr>
      <w:t>/</w:t>
    </w:r>
    <w:r>
      <w:rPr>
        <w:rStyle w:val="Numerstrony"/>
        <w:rFonts w:ascii="Calibri" w:hAnsi="Calibri"/>
        <w:sz w:val="18"/>
        <w:szCs w:val="18"/>
      </w:rPr>
      <w:fldChar w:fldCharType="begin"/>
    </w:r>
    <w:r>
      <w:rPr>
        <w:rStyle w:val="Numerstrony"/>
        <w:rFonts w:ascii="Calibri" w:hAnsi="Calibri"/>
        <w:sz w:val="18"/>
        <w:szCs w:val="18"/>
      </w:rPr>
      <w:instrText xml:space="preserve"> NUMPAGES </w:instrText>
    </w:r>
    <w:r>
      <w:rPr>
        <w:rStyle w:val="Numerstrony"/>
        <w:rFonts w:ascii="Calibri" w:hAnsi="Calibri"/>
        <w:sz w:val="18"/>
        <w:szCs w:val="18"/>
      </w:rPr>
      <w:fldChar w:fldCharType="separate"/>
    </w:r>
    <w:r w:rsidR="00D441B0">
      <w:rPr>
        <w:rStyle w:val="Numerstrony"/>
        <w:rFonts w:ascii="Calibri" w:hAnsi="Calibri"/>
        <w:noProof/>
        <w:sz w:val="18"/>
        <w:szCs w:val="18"/>
      </w:rPr>
      <w:t>4</w:t>
    </w:r>
    <w:r>
      <w:rPr>
        <w:rStyle w:val="Numerstrony"/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942B4F" w14:textId="77777777" w:rsidR="000F6BB1" w:rsidRDefault="000F6BB1">
      <w:r>
        <w:separator/>
      </w:r>
    </w:p>
  </w:footnote>
  <w:footnote w:type="continuationSeparator" w:id="0">
    <w:p w14:paraId="39D82C99" w14:textId="77777777" w:rsidR="000F6BB1" w:rsidRDefault="000F6BB1">
      <w:r>
        <w:continuationSeparator/>
      </w:r>
    </w:p>
  </w:footnote>
  <w:footnote w:id="1">
    <w:p w14:paraId="32F1C95D" w14:textId="77777777" w:rsidR="003D1A59" w:rsidRDefault="00225A8F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00C6B740" w14:textId="77777777" w:rsidR="003D1A59" w:rsidRDefault="003D1A59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270CA25" w14:textId="77777777" w:rsidR="003D1A59" w:rsidRDefault="00225A8F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C07DA9E" w14:textId="77777777" w:rsidR="003D1A59" w:rsidRDefault="00225A8F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745A90EC" w14:textId="77777777" w:rsidR="003D1A59" w:rsidRDefault="00225A8F">
      <w:pPr>
        <w:pStyle w:val="Tekstprzypisudolnego"/>
        <w:spacing w:line="240" w:lineRule="auto"/>
      </w:pPr>
      <w:r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5176B069" w14:textId="77777777" w:rsidR="003D1A59" w:rsidRDefault="00225A8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75BCC9" w14:textId="77777777" w:rsidR="003D1A59" w:rsidRDefault="00225A8F">
    <w:pPr>
      <w:pStyle w:val="Nagwek"/>
    </w:pPr>
    <w:r>
      <w:rPr>
        <w:noProof/>
      </w:rPr>
      <w:drawing>
        <wp:anchor distT="0" distB="0" distL="114300" distR="114300" simplePos="0" relativeHeight="251663872" behindDoc="1" locked="0" layoutInCell="1" allowOverlap="1" wp14:anchorId="46E3CDD4" wp14:editId="2C5C0772">
          <wp:simplePos x="0" y="0"/>
          <wp:positionH relativeFrom="margin">
            <wp:posOffset>172085</wp:posOffset>
          </wp:positionH>
          <wp:positionV relativeFrom="paragraph">
            <wp:posOffset>-211455</wp:posOffset>
          </wp:positionV>
          <wp:extent cx="3569563" cy="724048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9563" cy="7240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 wp14:anchorId="61967A8D" wp14:editId="64E860C4">
          <wp:simplePos x="0" y="0"/>
          <wp:positionH relativeFrom="margin">
            <wp:posOffset>4171950</wp:posOffset>
          </wp:positionH>
          <wp:positionV relativeFrom="paragraph">
            <wp:posOffset>-553085</wp:posOffset>
          </wp:positionV>
          <wp:extent cx="1419225" cy="1240297"/>
          <wp:effectExtent l="0" t="0" r="0" b="0"/>
          <wp:wrapNone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41F69" w14:textId="77777777" w:rsidR="003D1A59" w:rsidRDefault="00225A8F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 wp14:anchorId="41D52E79" wp14:editId="2A64A7AF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 wp14:anchorId="7281A23D" wp14:editId="7239EACE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1977"/>
    <w:multiLevelType w:val="hybridMultilevel"/>
    <w:tmpl w:val="43883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D3667"/>
    <w:multiLevelType w:val="hybridMultilevel"/>
    <w:tmpl w:val="62E8F1AA"/>
    <w:lvl w:ilvl="0" w:tplc="2BA486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1D102A61"/>
    <w:multiLevelType w:val="hybridMultilevel"/>
    <w:tmpl w:val="E61C5E1A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1EE3197E"/>
    <w:multiLevelType w:val="multilevel"/>
    <w:tmpl w:val="E0D298B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23B33EA4"/>
    <w:multiLevelType w:val="hybridMultilevel"/>
    <w:tmpl w:val="D528DA76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2F60394D"/>
    <w:multiLevelType w:val="hybridMultilevel"/>
    <w:tmpl w:val="1A521B4A"/>
    <w:lvl w:ilvl="0" w:tplc="DDBE520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79803E2"/>
    <w:multiLevelType w:val="hybridMultilevel"/>
    <w:tmpl w:val="BFF49E52"/>
    <w:lvl w:ilvl="0" w:tplc="D8E8DC3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51154AF4"/>
    <w:multiLevelType w:val="hybridMultilevel"/>
    <w:tmpl w:val="3028BC7A"/>
    <w:lvl w:ilvl="0" w:tplc="8366496C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>
    <w:nsid w:val="53EC4C83"/>
    <w:multiLevelType w:val="hybridMultilevel"/>
    <w:tmpl w:val="D74E632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1D76B9"/>
    <w:multiLevelType w:val="hybridMultilevel"/>
    <w:tmpl w:val="D4DA39AE"/>
    <w:lvl w:ilvl="0" w:tplc="EDD2323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65A658A0"/>
    <w:multiLevelType w:val="hybridMultilevel"/>
    <w:tmpl w:val="8286B01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>
    <w:nsid w:val="668600D4"/>
    <w:multiLevelType w:val="hybridMultilevel"/>
    <w:tmpl w:val="BA7E11E4"/>
    <w:lvl w:ilvl="0" w:tplc="1C28B30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8153ECF"/>
    <w:multiLevelType w:val="hybridMultilevel"/>
    <w:tmpl w:val="E95C34D6"/>
    <w:lvl w:ilvl="0" w:tplc="8D86D5EA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71A63872"/>
    <w:multiLevelType w:val="multilevel"/>
    <w:tmpl w:val="475AD6D2"/>
    <w:lvl w:ilvl="0">
      <w:start w:val="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176" w:hanging="2160"/>
      </w:pPr>
      <w:rPr>
        <w:rFonts w:hint="default"/>
      </w:rPr>
    </w:lvl>
  </w:abstractNum>
  <w:abstractNum w:abstractNumId="27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7523007A"/>
    <w:multiLevelType w:val="hybridMultilevel"/>
    <w:tmpl w:val="EE303AE6"/>
    <w:lvl w:ilvl="0" w:tplc="F64C50A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6C800DA8">
      <w:start w:val="1"/>
      <w:numFmt w:val="lowerLetter"/>
      <w:lvlText w:val="%2."/>
      <w:lvlJc w:val="left"/>
      <w:pPr>
        <w:ind w:left="1440" w:hanging="360"/>
      </w:pPr>
    </w:lvl>
    <w:lvl w:ilvl="2" w:tplc="24F66A42">
      <w:start w:val="1"/>
      <w:numFmt w:val="lowerRoman"/>
      <w:lvlText w:val="%3."/>
      <w:lvlJc w:val="right"/>
      <w:pPr>
        <w:ind w:left="2160" w:hanging="180"/>
      </w:pPr>
    </w:lvl>
    <w:lvl w:ilvl="3" w:tplc="C1546594">
      <w:start w:val="1"/>
      <w:numFmt w:val="decimal"/>
      <w:lvlText w:val="%4."/>
      <w:lvlJc w:val="left"/>
      <w:pPr>
        <w:ind w:left="2880" w:hanging="360"/>
      </w:pPr>
    </w:lvl>
    <w:lvl w:ilvl="4" w:tplc="50985C12">
      <w:start w:val="1"/>
      <w:numFmt w:val="lowerLetter"/>
      <w:lvlText w:val="%5."/>
      <w:lvlJc w:val="left"/>
      <w:pPr>
        <w:ind w:left="3600" w:hanging="360"/>
      </w:pPr>
    </w:lvl>
    <w:lvl w:ilvl="5" w:tplc="9664FB4A">
      <w:start w:val="1"/>
      <w:numFmt w:val="lowerRoman"/>
      <w:lvlText w:val="%6."/>
      <w:lvlJc w:val="right"/>
      <w:pPr>
        <w:ind w:left="4320" w:hanging="180"/>
      </w:pPr>
    </w:lvl>
    <w:lvl w:ilvl="6" w:tplc="11C04622">
      <w:start w:val="1"/>
      <w:numFmt w:val="decimal"/>
      <w:lvlText w:val="%7."/>
      <w:lvlJc w:val="left"/>
      <w:pPr>
        <w:ind w:left="5040" w:hanging="360"/>
      </w:pPr>
    </w:lvl>
    <w:lvl w:ilvl="7" w:tplc="D92864AA">
      <w:start w:val="1"/>
      <w:numFmt w:val="lowerLetter"/>
      <w:lvlText w:val="%8."/>
      <w:lvlJc w:val="left"/>
      <w:pPr>
        <w:ind w:left="5760" w:hanging="360"/>
      </w:pPr>
    </w:lvl>
    <w:lvl w:ilvl="8" w:tplc="5ACC95D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7A445B70"/>
    <w:multiLevelType w:val="hybridMultilevel"/>
    <w:tmpl w:val="F7181600"/>
    <w:lvl w:ilvl="0" w:tplc="D4BA834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>
    <w:nsid w:val="7D7D012C"/>
    <w:multiLevelType w:val="hybridMultilevel"/>
    <w:tmpl w:val="BC62A46A"/>
    <w:lvl w:ilvl="0" w:tplc="F490FCA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>
    <w:nsid w:val="7E6073D7"/>
    <w:multiLevelType w:val="hybridMultilevel"/>
    <w:tmpl w:val="52D418C8"/>
    <w:lvl w:ilvl="0" w:tplc="6ED691C8">
      <w:start w:val="1"/>
      <w:numFmt w:val="lowerLetter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3">
    <w:nsid w:val="7EC50DF7"/>
    <w:multiLevelType w:val="hybridMultilevel"/>
    <w:tmpl w:val="CC9614F8"/>
    <w:lvl w:ilvl="0" w:tplc="AED0D174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9"/>
  </w:num>
  <w:num w:numId="5">
    <w:abstractNumId w:val="11"/>
  </w:num>
  <w:num w:numId="6">
    <w:abstractNumId w:val="22"/>
  </w:num>
  <w:num w:numId="7">
    <w:abstractNumId w:val="17"/>
  </w:num>
  <w:num w:numId="8">
    <w:abstractNumId w:val="23"/>
  </w:num>
  <w:num w:numId="9">
    <w:abstractNumId w:val="1"/>
  </w:num>
  <w:num w:numId="10">
    <w:abstractNumId w:val="16"/>
  </w:num>
  <w:num w:numId="11">
    <w:abstractNumId w:val="18"/>
  </w:num>
  <w:num w:numId="12">
    <w:abstractNumId w:val="25"/>
  </w:num>
  <w:num w:numId="13">
    <w:abstractNumId w:val="2"/>
  </w:num>
  <w:num w:numId="14">
    <w:abstractNumId w:val="29"/>
  </w:num>
  <w:num w:numId="15">
    <w:abstractNumId w:val="30"/>
  </w:num>
  <w:num w:numId="16">
    <w:abstractNumId w:val="33"/>
  </w:num>
  <w:num w:numId="17">
    <w:abstractNumId w:val="6"/>
  </w:num>
  <w:num w:numId="18">
    <w:abstractNumId w:val="15"/>
  </w:num>
  <w:num w:numId="19">
    <w:abstractNumId w:val="27"/>
  </w:num>
  <w:num w:numId="20">
    <w:abstractNumId w:val="8"/>
  </w:num>
  <w:num w:numId="21">
    <w:abstractNumId w:val="20"/>
  </w:num>
  <w:num w:numId="22">
    <w:abstractNumId w:val="12"/>
  </w:num>
  <w:num w:numId="23">
    <w:abstractNumId w:val="14"/>
  </w:num>
  <w:num w:numId="24">
    <w:abstractNumId w:val="3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4"/>
  </w:num>
  <w:num w:numId="28">
    <w:abstractNumId w:val="4"/>
  </w:num>
  <w:num w:numId="29">
    <w:abstractNumId w:val="28"/>
  </w:num>
  <w:num w:numId="30">
    <w:abstractNumId w:val="26"/>
  </w:num>
  <w:num w:numId="31">
    <w:abstractNumId w:val="21"/>
  </w:num>
  <w:num w:numId="32">
    <w:abstractNumId w:val="3"/>
  </w:num>
  <w:num w:numId="33">
    <w:abstractNumId w:val="32"/>
  </w:num>
  <w:num w:numId="34">
    <w:abstractNumId w:val="7"/>
  </w:num>
  <w:num w:numId="35">
    <w:abstractNumId w:val="24"/>
  </w:num>
  <w:num w:numId="36">
    <w:abstractNumId w:val="19"/>
  </w:num>
  <w:num w:numId="37">
    <w:abstractNumId w:val="0"/>
  </w:num>
  <w:num w:numId="38">
    <w:abstractNumId w:val="5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azikowska-Sapota  Grażyna">
    <w15:presenceInfo w15:providerId="AD" w15:userId="S-1-5-21-4114221619-2420627595-1788286131-1002"/>
  </w15:person>
  <w15:person w15:author="Anna Osiecka">
    <w15:presenceInfo w15:providerId="None" w15:userId="Anna Osiec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A59"/>
    <w:rsid w:val="000F6BB1"/>
    <w:rsid w:val="00221805"/>
    <w:rsid w:val="00225A8F"/>
    <w:rsid w:val="003D1A59"/>
    <w:rsid w:val="00CB7ADA"/>
    <w:rsid w:val="00D44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0877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pPr>
      <w:spacing w:before="240"/>
      <w:jc w:val="center"/>
      <w:outlineLvl w:val="1"/>
    </w:pPr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aliases w:val="Podrozdział Znak,Footnote Znak"/>
    <w:link w:val="Tekstprzypisudolnego"/>
    <w:locked/>
  </w:style>
  <w:style w:type="paragraph" w:styleId="Tekstprzypisudolnego">
    <w:name w:val="footnote text"/>
    <w:aliases w:val="Podrozdział,Footnote"/>
    <w:basedOn w:val="Normalny"/>
    <w:link w:val="TekstprzypisudolnegoZnak"/>
    <w:unhideWhenUsed/>
    <w:pPr>
      <w:widowControl w:val="0"/>
      <w:spacing w:line="360" w:lineRule="atLeast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Cs w:val="20"/>
    </w:rPr>
  </w:style>
  <w:style w:type="character" w:styleId="Odwoanieprzypisudolnego">
    <w:name w:val="footnote reference"/>
    <w:uiPriority w:val="99"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pPr>
      <w:spacing w:before="240"/>
      <w:jc w:val="center"/>
      <w:outlineLvl w:val="1"/>
    </w:pPr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autoRedefine/>
    <w:qFormat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p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Pr>
      <w:rFonts w:asciiTheme="minorHAnsi" w:hAnsiTheme="minorHAnsi" w:cstheme="minorHAnsi"/>
      <w:b/>
      <w:bCs/>
      <w:iCs/>
      <w:color w:val="000000"/>
      <w:sz w:val="28"/>
      <w:szCs w:val="28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Pr>
      <w:color w:val="0563C1"/>
      <w:u w:val="single"/>
    </w:rPr>
  </w:style>
  <w:style w:type="character" w:customStyle="1" w:styleId="TytuZnak">
    <w:name w:val="Tytuł Znak"/>
    <w:link w:val="Tytu"/>
    <w:rPr>
      <w:rFonts w:cs="Arial"/>
      <w:b/>
      <w:bCs/>
      <w:kern w:val="28"/>
      <w:sz w:val="32"/>
      <w:szCs w:val="32"/>
    </w:rPr>
  </w:style>
  <w:style w:type="character" w:customStyle="1" w:styleId="AkapitzlistZnak">
    <w:name w:val="Akapit z listą Znak"/>
    <w:link w:val="Akapitzlist"/>
    <w:uiPriority w:val="34"/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aliases w:val="Podrozdział Znak,Footnote Znak"/>
    <w:link w:val="Tekstprzypisudolnego"/>
    <w:locked/>
  </w:style>
  <w:style w:type="paragraph" w:styleId="Tekstprzypisudolnego">
    <w:name w:val="footnote text"/>
    <w:aliases w:val="Podrozdział,Footnote"/>
    <w:basedOn w:val="Normalny"/>
    <w:link w:val="TekstprzypisudolnegoZnak"/>
    <w:unhideWhenUsed/>
    <w:pPr>
      <w:widowControl w:val="0"/>
      <w:spacing w:line="360" w:lineRule="atLeast"/>
      <w:jc w:val="both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</w:style>
  <w:style w:type="paragraph" w:customStyle="1" w:styleId="Pisma">
    <w:name w:val="Pisma"/>
    <w:basedOn w:val="Normalny"/>
    <w:pPr>
      <w:widowControl w:val="0"/>
      <w:spacing w:line="360" w:lineRule="atLeast"/>
      <w:jc w:val="both"/>
    </w:pPr>
    <w:rPr>
      <w:szCs w:val="20"/>
    </w:rPr>
  </w:style>
  <w:style w:type="character" w:styleId="Odwoanieprzypisudolnego">
    <w:name w:val="footnote reference"/>
    <w:uiPriority w:val="99"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4B60E-4898-4B83-AD8D-C5F90E1DC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605</Words>
  <Characters>4933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@v_przet@zamaw_nazwa</vt:lpstr>
      <vt:lpstr>@v_przet@zamaw_nazwa</vt:lpstr>
    </vt:vector>
  </TitlesOfParts>
  <Company>Datacomp Sp. z o.o.</Company>
  <LinksUpToDate>false</LinksUpToDate>
  <CharactersWithSpaces>5527</CharactersWithSpaces>
  <SharedDoc>false</SharedDoc>
  <HLinks>
    <vt:vector size="24" baseType="variant">
      <vt:variant>
        <vt:i4>4128885</vt:i4>
      </vt:variant>
      <vt:variant>
        <vt:i4>264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  <vt:variant>
        <vt:i4>327682</vt:i4>
      </vt:variant>
      <vt:variant>
        <vt:i4>231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1966192</vt:i4>
      </vt:variant>
      <vt:variant>
        <vt:i4>180</vt:i4>
      </vt:variant>
      <vt:variant>
        <vt:i4>0</vt:i4>
      </vt:variant>
      <vt:variant>
        <vt:i4>5</vt:i4>
      </vt:variant>
      <vt:variant>
        <vt:lpwstr>mailto:zampubl@umg.edu.pl</vt:lpwstr>
      </vt:variant>
      <vt:variant>
        <vt:lpwstr/>
      </vt:variant>
      <vt:variant>
        <vt:i4>4128885</vt:i4>
      </vt:variant>
      <vt:variant>
        <vt:i4>42</vt:i4>
      </vt:variant>
      <vt:variant>
        <vt:i4>0</vt:i4>
      </vt:variant>
      <vt:variant>
        <vt:i4>5</vt:i4>
      </vt:variant>
      <vt:variant>
        <vt:lpwstr>http://przetargi.propublico.pl/ZamawiajacySzczegoly.aspx?id=359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subject/>
  <dc:creator>Anna Osiecka</dc:creator>
  <cp:keywords/>
  <cp:lastModifiedBy>user</cp:lastModifiedBy>
  <cp:revision>2</cp:revision>
  <cp:lastPrinted>2021-06-14T12:38:00Z</cp:lastPrinted>
  <dcterms:created xsi:type="dcterms:W3CDTF">2021-06-14T12:38:00Z</dcterms:created>
  <dcterms:modified xsi:type="dcterms:W3CDTF">2021-06-14T12:38:00Z</dcterms:modified>
</cp:coreProperties>
</file>